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702D0" w:rsidRPr="00F702D0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702D0" w:rsidRPr="00F702D0">
        <w:rPr>
          <w:rFonts w:ascii="Arial" w:hAnsi="Arial" w:cs="Arial"/>
          <w:b/>
          <w:sz w:val="24"/>
          <w:szCs w:val="24"/>
        </w:rPr>
        <w:t>35/2026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702D0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F702D0">
        <w:rPr>
          <w:rFonts w:ascii="Arial" w:hAnsi="Arial" w:cs="Arial"/>
        </w:rPr>
        <w:t>10. Wojskowy Szpital Kliniczny z Polikliniką Samodzielny Publiczny Zakład Opieki Zdrowotnej w Bydgoszczy</w:t>
      </w:r>
    </w:p>
    <w:p w:rsidR="006676AE" w:rsidRPr="0012157F" w:rsidRDefault="00F702D0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702D0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F702D0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702D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702D0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F702D0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702D0" w:rsidRPr="0012157F" w:rsidTr="00DB7A52">
        <w:tc>
          <w:tcPr>
            <w:tcW w:w="9104" w:type="dxa"/>
            <w:shd w:val="clear" w:color="auto" w:fill="D9D9D9"/>
          </w:tcPr>
          <w:p w:rsidR="00F702D0" w:rsidRPr="0012157F" w:rsidRDefault="00F702D0" w:rsidP="00DB7A5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702D0" w:rsidRDefault="00F702D0" w:rsidP="00DB7A5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702D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702D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702D0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F702D0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F702D0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702D0" w:rsidRDefault="00F702D0" w:rsidP="00DB7A5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F702D0" w:rsidRDefault="00F702D0" w:rsidP="00DB7A5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:rsidR="00F702D0" w:rsidRPr="00C86421" w:rsidRDefault="00F702D0" w:rsidP="00DB7A5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702D0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702D0">
        <w:rPr>
          <w:rFonts w:ascii="Arial" w:hAnsi="Arial" w:cs="Arial"/>
          <w:b/>
          <w:sz w:val="24"/>
          <w:szCs w:val="24"/>
        </w:rPr>
        <w:t xml:space="preserve">Opieka serwisowa </w:t>
      </w:r>
      <w:proofErr w:type="spellStart"/>
      <w:r w:rsidRPr="00F702D0">
        <w:rPr>
          <w:rFonts w:ascii="Arial" w:hAnsi="Arial" w:cs="Arial"/>
          <w:b/>
          <w:sz w:val="24"/>
          <w:szCs w:val="24"/>
        </w:rPr>
        <w:t>Gammakamery</w:t>
      </w:r>
      <w:proofErr w:type="spellEnd"/>
      <w:r w:rsidRPr="00F702D0">
        <w:rPr>
          <w:rFonts w:ascii="Arial" w:hAnsi="Arial" w:cs="Arial"/>
          <w:b/>
          <w:sz w:val="24"/>
          <w:szCs w:val="24"/>
        </w:rPr>
        <w:t xml:space="preserve"> i urządzeń firmy Olympus dla 10 Wojskowego Szpitala Klinicznego z Polikliniką SPZOZ w Bydgoszczy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702D0" w:rsidRPr="00F702D0">
        <w:rPr>
          <w:rFonts w:ascii="Arial" w:hAnsi="Arial" w:cs="Arial"/>
          <w:b/>
          <w:sz w:val="24"/>
          <w:szCs w:val="24"/>
        </w:rPr>
        <w:t>10. Wojskowy Szpital Kliniczny z Polikliniką Samodzielny Publiczny Zakład Opieki Zdrowotnej w Bydgoszczy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F702D0" w:rsidRDefault="007A2BCB" w:rsidP="00F702D0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3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702D0" w:rsidRPr="0012157F" w:rsidTr="00DB7A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2D0" w:rsidRPr="0012157F" w:rsidRDefault="00F702D0" w:rsidP="00DB7A5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02D0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2D0" w:rsidRPr="0012157F" w:rsidRDefault="00F702D0" w:rsidP="00DB7A5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02D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702D0" w:rsidRPr="00F702D0" w:rsidRDefault="00F702D0" w:rsidP="00DB7A5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02D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F702D0" w:rsidRPr="00F702D0" w:rsidRDefault="00F702D0" w:rsidP="00DB7A5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702D0" w:rsidRPr="00F702D0" w:rsidRDefault="00F702D0" w:rsidP="00DB7A5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02D0">
              <w:rPr>
                <w:rFonts w:ascii="Arial" w:hAnsi="Arial" w:cs="Arial"/>
                <w:sz w:val="24"/>
                <w:szCs w:val="24"/>
              </w:rPr>
              <w:t>a) W zakresie zadań 1 i 2 osoby skierowane do wykonania przedmiotu zamówienia muszą legitymować się imiennym aktualnym certyfikatem wystawionym przez producenta urządzenia</w:t>
            </w:r>
            <w:r w:rsidR="00F64A47">
              <w:rPr>
                <w:rFonts w:ascii="Arial" w:hAnsi="Arial" w:cs="Arial"/>
                <w:sz w:val="24"/>
                <w:szCs w:val="24"/>
              </w:rPr>
              <w:t xml:space="preserve"> lub</w:t>
            </w:r>
            <w:r w:rsidRPr="00F702D0">
              <w:rPr>
                <w:rFonts w:ascii="Arial" w:hAnsi="Arial" w:cs="Arial"/>
                <w:sz w:val="24"/>
                <w:szCs w:val="24"/>
              </w:rPr>
              <w:t xml:space="preserve"> jego autoryzowanego przedstawiciela poświadczającym przeszkolenie w zakresie obsługi serwisowej przedmiotu zamówienia - min. 1 osoba</w:t>
            </w:r>
          </w:p>
          <w:p w:rsidR="00F702D0" w:rsidRPr="00F702D0" w:rsidRDefault="00F702D0" w:rsidP="00DB7A5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702D0" w:rsidRPr="0012157F" w:rsidRDefault="00F702D0" w:rsidP="00F64A4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02D0">
              <w:rPr>
                <w:rFonts w:ascii="Arial" w:hAnsi="Arial" w:cs="Arial"/>
                <w:sz w:val="24"/>
                <w:szCs w:val="24"/>
              </w:rPr>
              <w:t>b) W zakresie zadania 2 osoby skierowane do wykonania przedmiotu zamówienia</w:t>
            </w:r>
            <w:r w:rsidR="00F64A4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02D0">
              <w:rPr>
                <w:rFonts w:ascii="Arial" w:hAnsi="Arial" w:cs="Arial"/>
                <w:sz w:val="24"/>
                <w:szCs w:val="24"/>
              </w:rPr>
              <w:t xml:space="preserve">muszą być specjalistami z zakresu fizyki medycznej. Na potwierdzenie spełnienia warunku </w:t>
            </w:r>
            <w:r w:rsidR="00F64A47" w:rsidRPr="00F702D0">
              <w:rPr>
                <w:rFonts w:ascii="Arial" w:hAnsi="Arial" w:cs="Arial"/>
                <w:sz w:val="24"/>
                <w:szCs w:val="24"/>
              </w:rPr>
              <w:t>należy</w:t>
            </w:r>
            <w:r w:rsidRPr="00F702D0">
              <w:rPr>
                <w:rFonts w:ascii="Arial" w:hAnsi="Arial" w:cs="Arial"/>
                <w:sz w:val="24"/>
                <w:szCs w:val="24"/>
              </w:rPr>
              <w:t xml:space="preserve"> przedłożyć dokument potwierdzający przeszkolenie wskazanych osób  jako fizyk medyczny - min. 1 osoba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NA KTÓREGO PRZYPADA </w:t>
            </w: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E60" w:rsidRDefault="00AB6E60" w:rsidP="0038231F">
      <w:pPr>
        <w:spacing w:after="0" w:line="240" w:lineRule="auto"/>
      </w:pPr>
      <w:r>
        <w:separator/>
      </w:r>
    </w:p>
  </w:endnote>
  <w:endnote w:type="continuationSeparator" w:id="1">
    <w:p w:rsidR="00AB6E60" w:rsidRDefault="00AB6E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2D0" w:rsidRDefault="00F702D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64A4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64A4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2D0" w:rsidRDefault="00F702D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E60" w:rsidRDefault="00AB6E60" w:rsidP="0038231F">
      <w:pPr>
        <w:spacing w:after="0" w:line="240" w:lineRule="auto"/>
      </w:pPr>
      <w:r>
        <w:separator/>
      </w:r>
    </w:p>
  </w:footnote>
  <w:footnote w:type="continuationSeparator" w:id="1">
    <w:p w:rsidR="00AB6E60" w:rsidRDefault="00AB6E60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2D0" w:rsidRDefault="00F702D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2D0" w:rsidRDefault="00F702D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2D0" w:rsidRDefault="00F702D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02D0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B6E60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4A47"/>
    <w:rsid w:val="00F66810"/>
    <w:rsid w:val="00F702D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1007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2026-03-23T11:35:00Z</dcterms:created>
  <dcterms:modified xsi:type="dcterms:W3CDTF">2026-03-23T11:36:00Z</dcterms:modified>
</cp:coreProperties>
</file>