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0787E" w:rsidRPr="0090787E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0787E" w:rsidRPr="00C14101" w:rsidTr="008E798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787E" w:rsidRPr="00C14101" w:rsidRDefault="0090787E" w:rsidP="008E798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0787E" w:rsidRPr="00C14101" w:rsidRDefault="0090787E" w:rsidP="008E798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0787E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90787E" w:rsidRPr="00C14101" w:rsidRDefault="0090787E" w:rsidP="008E79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0787E" w:rsidRPr="00C14101" w:rsidRDefault="0090787E" w:rsidP="008E79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90787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90787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78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Gammakamery i urządzeń firmy Olympus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787E" w:rsidRPr="00D62E6E" w:rsidTr="008E798A">
        <w:tc>
          <w:tcPr>
            <w:tcW w:w="2269" w:type="dxa"/>
          </w:tcPr>
          <w:p w:rsidR="0090787E" w:rsidRPr="00D62E6E" w:rsidRDefault="0090787E" w:rsidP="008E79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0787E" w:rsidRPr="00D62E6E" w:rsidRDefault="0090787E" w:rsidP="008E79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78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35/2026</w:t>
            </w:r>
          </w:p>
        </w:tc>
      </w:tr>
    </w:tbl>
    <w:p w:rsidR="00BC121E" w:rsidRDefault="0090787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0787E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90787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0787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DE1" w:rsidRDefault="00402DE1">
      <w:r>
        <w:separator/>
      </w:r>
    </w:p>
  </w:endnote>
  <w:endnote w:type="continuationSeparator" w:id="1">
    <w:p w:rsidR="00402DE1" w:rsidRDefault="00402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78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78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7E" w:rsidRDefault="009078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DE1" w:rsidRDefault="00402DE1">
      <w:r>
        <w:separator/>
      </w:r>
    </w:p>
  </w:footnote>
  <w:footnote w:type="continuationSeparator" w:id="1">
    <w:p w:rsidR="00402DE1" w:rsidRDefault="00402D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7E" w:rsidRDefault="009078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7E" w:rsidRDefault="009078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7E" w:rsidRDefault="009078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87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02DE1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787E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2026-03-23T11:08:00Z</dcterms:created>
  <dcterms:modified xsi:type="dcterms:W3CDTF">2026-03-23T11:08:00Z</dcterms:modified>
</cp:coreProperties>
</file>