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EE647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E647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DA200E" w:rsidRPr="00EE6470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EE647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EE6470" w:rsidTr="00D62E6E">
        <w:tc>
          <w:tcPr>
            <w:tcW w:w="2800" w:type="dxa"/>
          </w:tcPr>
          <w:p w:rsidR="00D62E6E" w:rsidRPr="00EE647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E647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E647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EE64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EE64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E647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E6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[nazwa, adres,</w:t>
            </w:r>
            <w:r w:rsidRPr="00EE6470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 xml:space="preserve"> </w:t>
            </w:r>
            <w:r w:rsidRPr="00EE6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EE6470" w:rsidTr="00D62E6E">
        <w:tc>
          <w:tcPr>
            <w:tcW w:w="2800" w:type="dxa"/>
          </w:tcPr>
          <w:p w:rsidR="00D62E6E" w:rsidRPr="00EE647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E647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EE64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EE64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E647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EE6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[</w:t>
            </w:r>
            <w:r w:rsidRPr="00EE6470">
              <w:rPr>
                <w:rFonts w:ascii="Arial Narrow" w:hAnsi="Arial Narrow" w:cs="Arial"/>
                <w:iCs/>
                <w:sz w:val="24"/>
                <w:szCs w:val="24"/>
              </w:rPr>
              <w:t>imię, nazwisko, stanowisko/podstawa do reprezentacji</w:t>
            </w:r>
            <w:r w:rsidRPr="00EE6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EE647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A200E" w:rsidRPr="00EE6470" w:rsidTr="0020443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A200E" w:rsidRPr="00EE6470" w:rsidRDefault="00DA200E" w:rsidP="0020443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DA200E" w:rsidRPr="00EE6470" w:rsidRDefault="00DA200E" w:rsidP="0020443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(</w:t>
            </w:r>
            <w:proofErr w:type="spellStart"/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t.j</w:t>
            </w:r>
            <w:proofErr w:type="spellEnd"/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. Dz. U. z 2024 r. poz. 1320 z </w:t>
            </w:r>
            <w:proofErr w:type="spellStart"/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p</w:t>
            </w:r>
            <w:r w:rsid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óźn</w:t>
            </w:r>
            <w:proofErr w:type="spellEnd"/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 zm.)</w:t>
            </w: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Pzp</w:t>
            </w:r>
            <w:proofErr w:type="spellEnd"/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), dotyczące:</w:t>
            </w:r>
          </w:p>
          <w:p w:rsidR="00DA200E" w:rsidRPr="00EE6470" w:rsidRDefault="00DA200E" w:rsidP="0020443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DA200E" w:rsidRPr="00EE6470" w:rsidRDefault="00DA200E" w:rsidP="0020443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E6470" w:rsidRDefault="00DA200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E6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EE647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EE647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EE6470" w:rsidTr="00D62E6E">
        <w:tc>
          <w:tcPr>
            <w:tcW w:w="2269" w:type="dxa"/>
          </w:tcPr>
          <w:p w:rsidR="00D62E6E" w:rsidRPr="00EE647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EE6470" w:rsidRDefault="00DA200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Legalizacja wag</w:t>
            </w:r>
            <w:r w:rsidR="00D62E6E" w:rsidRPr="00EE6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200E" w:rsidRPr="00EE6470" w:rsidTr="0020443D">
        <w:tc>
          <w:tcPr>
            <w:tcW w:w="2269" w:type="dxa"/>
          </w:tcPr>
          <w:p w:rsidR="00DA200E" w:rsidRPr="00EE6470" w:rsidRDefault="00DA200E" w:rsidP="002044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A200E" w:rsidRPr="00EE6470" w:rsidRDefault="00DA200E" w:rsidP="002044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48/2026</w:t>
            </w:r>
          </w:p>
        </w:tc>
      </w:tr>
    </w:tbl>
    <w:p w:rsidR="00BC121E" w:rsidRPr="00EE6470" w:rsidRDefault="00DA200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E6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EE6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EE6470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EE647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EE6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EE647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EE6470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E6470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EE6470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EE647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EE6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EE647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EE647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EE647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E647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EE647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E647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EE6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EE6470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EE6470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E6470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E6470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E64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E647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E647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EE647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E647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E647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</w:pPr>
      <w:r w:rsidRPr="00EE647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E647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EE647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EE647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Niepotrzebne skreślić lub usunąć</w:t>
      </w:r>
    </w:p>
    <w:p w:rsidR="00CF03EF" w:rsidRPr="00EE6470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EE647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 Wypełnić jeżeli dotyczy</w:t>
      </w:r>
    </w:p>
    <w:p w:rsidR="00067B62" w:rsidRPr="00EE647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EE6470" w:rsidTr="00620E37">
        <w:tc>
          <w:tcPr>
            <w:tcW w:w="2660" w:type="dxa"/>
          </w:tcPr>
          <w:p w:rsidR="00BC121E" w:rsidRPr="00EE64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EE647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EE647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[</w:t>
            </w:r>
            <w:r w:rsidR="00BC121E" w:rsidRPr="00EE647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data</w:t>
            </w:r>
            <w:r w:rsidRPr="00EE647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EE64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EE64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E6470" w:rsidRDefault="00844A96" w:rsidP="00DA200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E647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[</w:t>
            </w:r>
            <w:r w:rsidR="00DA200E" w:rsidRPr="00EE647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EE647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EE647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EE6470" w:rsidRDefault="00106AC7" w:rsidP="001E4022">
      <w:pPr>
        <w:rPr>
          <w:rFonts w:ascii="Arial Narrow" w:hAnsi="Arial Narrow"/>
          <w:sz w:val="24"/>
          <w:szCs w:val="24"/>
        </w:rPr>
      </w:pPr>
    </w:p>
    <w:sectPr w:rsidR="00106AC7" w:rsidRPr="00EE647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2DA" w:rsidRDefault="000322DA">
      <w:r>
        <w:separator/>
      </w:r>
    </w:p>
  </w:endnote>
  <w:endnote w:type="continuationSeparator" w:id="1">
    <w:p w:rsidR="000322DA" w:rsidRDefault="00032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4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47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00E" w:rsidRDefault="00DA20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2DA" w:rsidRDefault="000322DA">
      <w:r>
        <w:separator/>
      </w:r>
    </w:p>
  </w:footnote>
  <w:footnote w:type="continuationSeparator" w:id="1">
    <w:p w:rsidR="000322DA" w:rsidRDefault="000322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00E" w:rsidRDefault="00DA20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00E" w:rsidRDefault="00DA20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00E" w:rsidRDefault="00DA20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200E"/>
    <w:rsid w:val="0000184A"/>
    <w:rsid w:val="00007C1C"/>
    <w:rsid w:val="00012997"/>
    <w:rsid w:val="000322DA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A200E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E6470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2026-03-26T11:31:00Z</dcterms:created>
  <dcterms:modified xsi:type="dcterms:W3CDTF">2026-03-26T11:32:00Z</dcterms:modified>
</cp:coreProperties>
</file>