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C62807" w:rsidRDefault="008E3DFE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62807">
        <w:rPr>
          <w:rFonts w:ascii="Arial Narrow" w:hAnsi="Arial Narrow" w:cs="Arial"/>
          <w:sz w:val="22"/>
          <w:szCs w:val="22"/>
        </w:rPr>
        <w:t>Bydgoszcz</w:t>
      </w:r>
      <w:r w:rsidR="00B36EDA" w:rsidRPr="00C62807">
        <w:rPr>
          <w:rFonts w:ascii="Arial Narrow" w:hAnsi="Arial Narrow" w:cs="Arial"/>
          <w:sz w:val="22"/>
          <w:szCs w:val="22"/>
        </w:rPr>
        <w:t xml:space="preserve"> dnia: </w:t>
      </w:r>
      <w:r w:rsidRPr="00C62807">
        <w:rPr>
          <w:rFonts w:ascii="Arial Narrow" w:hAnsi="Arial Narrow" w:cs="Arial"/>
          <w:sz w:val="22"/>
          <w:szCs w:val="22"/>
        </w:rPr>
        <w:t>2026-03-27</w:t>
      </w:r>
    </w:p>
    <w:p w:rsidR="00B36EDA" w:rsidRPr="00C62807" w:rsidRDefault="008E3DFE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62807">
        <w:rPr>
          <w:rFonts w:ascii="Arial Narrow" w:hAnsi="Arial Narrow" w:cs="Arial"/>
          <w:b/>
          <w:bCs/>
          <w:sz w:val="22"/>
          <w:szCs w:val="22"/>
        </w:rPr>
        <w:t>10</w:t>
      </w:r>
      <w:r w:rsidR="00C62807">
        <w:rPr>
          <w:rFonts w:ascii="Arial Narrow" w:hAnsi="Arial Narrow" w:cs="Arial"/>
          <w:b/>
          <w:bCs/>
          <w:sz w:val="22"/>
          <w:szCs w:val="22"/>
        </w:rPr>
        <w:t>.</w:t>
      </w:r>
      <w:r w:rsidRPr="00C62807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B36EDA" w:rsidRPr="00C62807" w:rsidRDefault="008E3DFE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62807">
        <w:rPr>
          <w:rFonts w:ascii="Arial Narrow" w:hAnsi="Arial Narrow" w:cs="Arial"/>
          <w:sz w:val="22"/>
          <w:szCs w:val="22"/>
        </w:rPr>
        <w:t>Powstańców Warszawy</w:t>
      </w:r>
      <w:r w:rsidR="00B36EDA" w:rsidRPr="00C62807">
        <w:rPr>
          <w:rFonts w:ascii="Arial Narrow" w:hAnsi="Arial Narrow" w:cs="Arial"/>
          <w:sz w:val="22"/>
          <w:szCs w:val="22"/>
        </w:rPr>
        <w:t xml:space="preserve"> </w:t>
      </w:r>
      <w:r w:rsidRPr="00C62807">
        <w:rPr>
          <w:rFonts w:ascii="Arial Narrow" w:hAnsi="Arial Narrow" w:cs="Arial"/>
          <w:sz w:val="22"/>
          <w:szCs w:val="22"/>
        </w:rPr>
        <w:t>5</w:t>
      </w:r>
    </w:p>
    <w:p w:rsidR="00B36EDA" w:rsidRPr="00C62807" w:rsidRDefault="008E3DFE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C62807">
        <w:rPr>
          <w:rFonts w:ascii="Arial Narrow" w:hAnsi="Arial Narrow" w:cs="Arial"/>
          <w:sz w:val="22"/>
          <w:szCs w:val="22"/>
        </w:rPr>
        <w:t>85-681</w:t>
      </w:r>
      <w:r w:rsidR="00B36EDA" w:rsidRPr="00C62807">
        <w:rPr>
          <w:rFonts w:ascii="Arial Narrow" w:hAnsi="Arial Narrow" w:cs="Arial"/>
          <w:sz w:val="22"/>
          <w:szCs w:val="22"/>
        </w:rPr>
        <w:t xml:space="preserve"> </w:t>
      </w:r>
      <w:r w:rsidRPr="00C62807">
        <w:rPr>
          <w:rFonts w:ascii="Arial Narrow" w:hAnsi="Arial Narrow" w:cs="Arial"/>
          <w:sz w:val="22"/>
          <w:szCs w:val="22"/>
        </w:rPr>
        <w:t>Bydgoszcz</w:t>
      </w:r>
    </w:p>
    <w:p w:rsidR="00B36EDA" w:rsidRPr="00C62807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C6280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C62807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C6280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C6280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C62807" w:rsidTr="00B36EDA">
        <w:tc>
          <w:tcPr>
            <w:tcW w:w="9923" w:type="dxa"/>
            <w:shd w:val="clear" w:color="auto" w:fill="F2F2F2"/>
            <w:hideMark/>
          </w:tcPr>
          <w:p w:rsidR="00B36EDA" w:rsidRPr="00C62807" w:rsidRDefault="000C271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C6280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C62807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C6280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6280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6280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6280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C62807" w:rsidTr="00B36EDA">
        <w:tc>
          <w:tcPr>
            <w:tcW w:w="2269" w:type="dxa"/>
            <w:shd w:val="clear" w:color="auto" w:fill="auto"/>
          </w:tcPr>
          <w:p w:rsidR="00B36EDA" w:rsidRPr="00C6280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C62807" w:rsidRDefault="008E3DF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Cs/>
                <w:sz w:val="22"/>
                <w:szCs w:val="22"/>
              </w:rPr>
              <w:t>Dostawy sukcesywne mięsa, wędlin i jaj świeżych</w:t>
            </w:r>
          </w:p>
        </w:tc>
      </w:tr>
      <w:tr w:rsidR="008E3DFE" w:rsidRPr="00C62807" w:rsidTr="00BB66CB">
        <w:tc>
          <w:tcPr>
            <w:tcW w:w="2269" w:type="dxa"/>
            <w:shd w:val="clear" w:color="auto" w:fill="auto"/>
          </w:tcPr>
          <w:p w:rsidR="008E3DFE" w:rsidRPr="00C62807" w:rsidRDefault="008E3DFE" w:rsidP="00BB66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E3DFE" w:rsidRPr="00C62807" w:rsidRDefault="008E3DFE" w:rsidP="00BB66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Cs/>
                <w:sz w:val="22"/>
                <w:szCs w:val="22"/>
              </w:rPr>
              <w:t>10/2026</w:t>
            </w:r>
          </w:p>
        </w:tc>
      </w:tr>
    </w:tbl>
    <w:p w:rsidR="00B36EDA" w:rsidRPr="00C6280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C6280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C62807">
        <w:rPr>
          <w:rFonts w:ascii="Arial Narrow" w:hAnsi="Arial Narrow" w:cs="Arial"/>
          <w:sz w:val="22"/>
          <w:szCs w:val="22"/>
        </w:rPr>
        <w:t xml:space="preserve">Zamawiający, </w:t>
      </w:r>
      <w:r w:rsidR="008E3DFE" w:rsidRPr="00C62807">
        <w:rPr>
          <w:rFonts w:ascii="Arial Narrow" w:hAnsi="Arial Narrow" w:cs="Arial"/>
          <w:b/>
          <w:sz w:val="22"/>
          <w:szCs w:val="22"/>
        </w:rPr>
        <w:t>10</w:t>
      </w:r>
      <w:r w:rsidR="00C62807">
        <w:rPr>
          <w:rFonts w:ascii="Arial Narrow" w:hAnsi="Arial Narrow" w:cs="Arial"/>
          <w:b/>
          <w:sz w:val="22"/>
          <w:szCs w:val="22"/>
        </w:rPr>
        <w:t>.</w:t>
      </w:r>
      <w:r w:rsidR="008E3DFE" w:rsidRPr="00C62807">
        <w:rPr>
          <w:rFonts w:ascii="Arial Narrow" w:hAnsi="Arial Narrow" w:cs="Arial"/>
          <w:b/>
          <w:sz w:val="22"/>
          <w:szCs w:val="22"/>
        </w:rPr>
        <w:t>WSzKzP SPZOZ</w:t>
      </w:r>
      <w:r w:rsidRPr="00C62807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8E3DFE" w:rsidRPr="00C62807">
        <w:rPr>
          <w:rFonts w:ascii="Arial Narrow" w:hAnsi="Arial Narrow" w:cs="Arial"/>
          <w:sz w:val="22"/>
          <w:szCs w:val="22"/>
        </w:rPr>
        <w:t>(</w:t>
      </w:r>
      <w:proofErr w:type="spellStart"/>
      <w:r w:rsidR="008E3DFE" w:rsidRPr="00C62807">
        <w:rPr>
          <w:rFonts w:ascii="Arial Narrow" w:hAnsi="Arial Narrow" w:cs="Arial"/>
          <w:sz w:val="22"/>
          <w:szCs w:val="22"/>
        </w:rPr>
        <w:t>t.j</w:t>
      </w:r>
      <w:proofErr w:type="spellEnd"/>
      <w:r w:rsidR="008E3DFE" w:rsidRPr="00C62807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8E3DFE" w:rsidRPr="00C62807">
        <w:rPr>
          <w:rFonts w:ascii="Arial Narrow" w:hAnsi="Arial Narrow" w:cs="Arial"/>
          <w:sz w:val="22"/>
          <w:szCs w:val="22"/>
        </w:rPr>
        <w:t>p</w:t>
      </w:r>
      <w:r w:rsidR="00580F53">
        <w:rPr>
          <w:rFonts w:ascii="Arial Narrow" w:hAnsi="Arial Narrow" w:cs="Arial"/>
          <w:sz w:val="22"/>
          <w:szCs w:val="22"/>
        </w:rPr>
        <w:t>óźń</w:t>
      </w:r>
      <w:proofErr w:type="spellEnd"/>
      <w:r w:rsidR="008E3DFE" w:rsidRPr="00C62807">
        <w:rPr>
          <w:rFonts w:ascii="Arial Narrow" w:hAnsi="Arial Narrow" w:cs="Arial"/>
          <w:sz w:val="22"/>
          <w:szCs w:val="22"/>
        </w:rPr>
        <w:t>. zm.)</w:t>
      </w:r>
      <w:r w:rsidRPr="00C62807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8E3DFE" w:rsidRPr="00C62807" w:rsidTr="008E3D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FE" w:rsidRPr="00C62807" w:rsidRDefault="008E3DFE" w:rsidP="00BB66C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C62807">
              <w:rPr>
                <w:rFonts w:ascii="Arial Narrow" w:hAnsi="Arial Narrow" w:cs="Arial"/>
                <w:sz w:val="22"/>
                <w:szCs w:val="22"/>
              </w:rPr>
              <w:t>: Mięso i wędliny</w:t>
            </w:r>
          </w:p>
          <w:p w:rsidR="008E3DFE" w:rsidRPr="00C62807" w:rsidRDefault="008E3DFE" w:rsidP="00BB66C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/>
                <w:sz w:val="22"/>
                <w:szCs w:val="22"/>
              </w:rPr>
              <w:t>PPHU "JOHN" Paweł John</w:t>
            </w:r>
          </w:p>
          <w:p w:rsidR="008E3DFE" w:rsidRPr="00C62807" w:rsidRDefault="008E3DFE" w:rsidP="00BB66C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Cs/>
                <w:sz w:val="22"/>
                <w:szCs w:val="22"/>
              </w:rPr>
              <w:t xml:space="preserve">Źródlana 5 </w:t>
            </w:r>
          </w:p>
          <w:p w:rsidR="008E3DFE" w:rsidRPr="00C62807" w:rsidRDefault="008E3DFE" w:rsidP="00BB66C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Cs/>
                <w:sz w:val="22"/>
                <w:szCs w:val="22"/>
              </w:rPr>
              <w:t>64-140 Włoszakowice</w:t>
            </w:r>
          </w:p>
          <w:p w:rsidR="008E3DFE" w:rsidRPr="00C62807" w:rsidRDefault="008E3DFE" w:rsidP="00BB66C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C62807">
              <w:rPr>
                <w:rFonts w:ascii="Arial Narrow" w:hAnsi="Arial Narrow" w:cs="Arial"/>
                <w:b/>
                <w:sz w:val="22"/>
                <w:szCs w:val="22"/>
              </w:rPr>
              <w:t>683 256.00 zł</w:t>
            </w:r>
            <w:r w:rsidRPr="00C628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6280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6280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E3DFE" w:rsidRPr="00C62807" w:rsidRDefault="008E3DFE" w:rsidP="00BB66C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6280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E3DFE" w:rsidRPr="00C62807" w:rsidRDefault="008E3DFE" w:rsidP="00BB66C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E3DFE" w:rsidRPr="00C62807" w:rsidTr="008E3D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FE" w:rsidRPr="00C62807" w:rsidRDefault="008E3DFE" w:rsidP="00BB66C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C62807">
              <w:rPr>
                <w:rFonts w:ascii="Arial Narrow" w:hAnsi="Arial Narrow" w:cs="Arial"/>
                <w:sz w:val="22"/>
                <w:szCs w:val="22"/>
              </w:rPr>
              <w:t>: Jaja świeże</w:t>
            </w:r>
          </w:p>
          <w:p w:rsidR="008E3DFE" w:rsidRPr="00C62807" w:rsidRDefault="008E3DFE" w:rsidP="00BB66C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/>
                <w:sz w:val="22"/>
                <w:szCs w:val="22"/>
              </w:rPr>
              <w:t>Zespół Rolników Indywidualnych Janka Witold</w:t>
            </w:r>
          </w:p>
          <w:p w:rsidR="008E3DFE" w:rsidRPr="00C62807" w:rsidRDefault="008E3DFE" w:rsidP="00BB66C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Cs/>
                <w:sz w:val="22"/>
                <w:szCs w:val="22"/>
              </w:rPr>
              <w:t xml:space="preserve">Ułańska 20 </w:t>
            </w:r>
          </w:p>
          <w:p w:rsidR="008E3DFE" w:rsidRPr="00C62807" w:rsidRDefault="008E3DFE" w:rsidP="00BB66C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Cs/>
                <w:sz w:val="22"/>
                <w:szCs w:val="22"/>
              </w:rPr>
              <w:t>86-005 Ciele</w:t>
            </w:r>
          </w:p>
          <w:p w:rsidR="008E3DFE" w:rsidRPr="00C62807" w:rsidRDefault="008E3DFE" w:rsidP="00BB66C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C62807">
              <w:rPr>
                <w:rFonts w:ascii="Arial Narrow" w:hAnsi="Arial Narrow" w:cs="Arial"/>
                <w:b/>
                <w:sz w:val="22"/>
                <w:szCs w:val="22"/>
              </w:rPr>
              <w:t>62 475.00 zł</w:t>
            </w:r>
            <w:r w:rsidRPr="00C628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6280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6280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E3DFE" w:rsidRPr="00C62807" w:rsidRDefault="008E3DFE" w:rsidP="00BB66C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6280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E3DFE" w:rsidRPr="00C62807" w:rsidRDefault="008E3DFE" w:rsidP="00BB66C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C6280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6280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6280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C62807" w:rsidTr="008E3D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6280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6280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6280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6280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8E3DFE" w:rsidRPr="00C62807" w:rsidTr="008E3D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1 - Mięso i wędliny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FE" w:rsidRPr="00C62807" w:rsidRDefault="008E3DFE" w:rsidP="00BB66C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/>
                <w:bCs/>
                <w:sz w:val="22"/>
                <w:szCs w:val="22"/>
              </w:rPr>
              <w:t>Gminna Spółdzielnia "Samopomoc Chłopska"</w:t>
            </w:r>
          </w:p>
          <w:p w:rsidR="008E3DFE" w:rsidRPr="00C62807" w:rsidRDefault="008E3DFE" w:rsidP="00BB66C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Dworcowa 8/1</w:t>
            </w:r>
          </w:p>
          <w:p w:rsidR="008E3DFE" w:rsidRPr="00C62807" w:rsidRDefault="008E3DFE" w:rsidP="00BB66C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86-120 Pruszcz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2 - Czas dostawy dodatkowej/interwencyjnej - 0.00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4 - Odległość od siedziby Wykonawcy do siedziby Zamawiającego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FE" w:rsidRPr="00C62807" w:rsidRDefault="008E3DFE" w:rsidP="00BB66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E3DFE" w:rsidRPr="00C62807" w:rsidTr="008E3D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1 - Mięso i wędliny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FE" w:rsidRPr="00C62807" w:rsidRDefault="008E3DFE" w:rsidP="00BB66C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/>
                <w:bCs/>
                <w:sz w:val="22"/>
                <w:szCs w:val="22"/>
              </w:rPr>
              <w:t>PPHU "JOHN" Paweł John</w:t>
            </w:r>
          </w:p>
          <w:p w:rsidR="008E3DFE" w:rsidRPr="00C62807" w:rsidRDefault="008E3DFE" w:rsidP="00BB66C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Źródlana 5</w:t>
            </w:r>
          </w:p>
          <w:p w:rsidR="008E3DFE" w:rsidRPr="00C62807" w:rsidRDefault="008E3DFE" w:rsidP="00BB66C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64-140 Włoszakowice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2 - Czas dostawy dodatkowej/interwencyjnej - 20.00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4 - Odległość od siedziby Wykonawcy do siedziby Zamawiającego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FE" w:rsidRPr="00C62807" w:rsidRDefault="008E3DFE" w:rsidP="00BB66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  <w:tr w:rsidR="008E3DFE" w:rsidRPr="00C62807" w:rsidTr="008E3D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1 - Mięso i wędliny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FE" w:rsidRPr="00C62807" w:rsidRDefault="008E3DFE" w:rsidP="00BB66C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/>
                <w:bCs/>
                <w:sz w:val="22"/>
                <w:szCs w:val="22"/>
              </w:rPr>
              <w:t>STEK KAŁUŻNY I WSPÓLNICY SPÓŁKA KOMANDYTOWA</w:t>
            </w:r>
          </w:p>
          <w:p w:rsidR="008E3DFE" w:rsidRPr="00C62807" w:rsidRDefault="008E3DFE" w:rsidP="00BB66C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WARYŃSKIEGO 65</w:t>
            </w:r>
          </w:p>
          <w:p w:rsidR="008E3DFE" w:rsidRPr="00C62807" w:rsidRDefault="008E3DFE" w:rsidP="00BB66C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86-300 GRUDZIĄDZ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2 - Czas dostawy dodatkowej/interwencyjnej - 0.00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4 - Odległość od siedziby Wykonawcy do siedziby Zamawiającego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FE" w:rsidRPr="00C62807" w:rsidRDefault="008E3DFE" w:rsidP="00BB66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E3DFE" w:rsidRPr="00C62807" w:rsidTr="008E3D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2 - Jaja świeże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FE" w:rsidRPr="00C62807" w:rsidRDefault="008E3DFE" w:rsidP="00BB66C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b/>
                <w:bCs/>
                <w:sz w:val="22"/>
                <w:szCs w:val="22"/>
              </w:rPr>
              <w:t>Zespół Rolników Indywidualnych Janka Witold</w:t>
            </w:r>
          </w:p>
          <w:p w:rsidR="008E3DFE" w:rsidRPr="00C62807" w:rsidRDefault="008E3DFE" w:rsidP="00BB66C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Ułańska 20</w:t>
            </w:r>
          </w:p>
          <w:p w:rsidR="008E3DFE" w:rsidRPr="00C62807" w:rsidRDefault="008E3DFE" w:rsidP="00BB66C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86-005 Ciele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2 - Czas dostawy dodatkowej/interwencyjnej - 20.00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  <w:p w:rsidR="008E3DFE" w:rsidRPr="00C62807" w:rsidRDefault="008E3DFE" w:rsidP="00BB66C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>4 - Odległość od siedziby Wykonawcy do siedziby Zamawiającego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FE" w:rsidRPr="00C62807" w:rsidRDefault="008E3DFE" w:rsidP="00BB66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6280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62807">
        <w:rPr>
          <w:rFonts w:ascii="Arial Narrow" w:hAnsi="Arial Narrow" w:cs="Arial"/>
          <w:i/>
          <w:sz w:val="22"/>
          <w:szCs w:val="22"/>
        </w:rPr>
        <w:t>Zamawiający</w:t>
      </w:r>
    </w:p>
    <w:p w:rsidR="00C62807" w:rsidRPr="00B9724A" w:rsidRDefault="00C62807" w:rsidP="00C62807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C62807" w:rsidRDefault="00C62807" w:rsidP="00C6280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C62807" w:rsidRPr="00B9724A" w:rsidRDefault="00C62807" w:rsidP="00C6280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C62807" w:rsidRPr="00C62807" w:rsidRDefault="00C62807" w:rsidP="00C62807">
      <w:pPr>
        <w:spacing w:after="480" w:line="360" w:lineRule="auto"/>
        <w:ind w:right="-425"/>
        <w:rPr>
          <w:rFonts w:ascii="Arial Narrow" w:hAnsi="Arial Narrow" w:cs="Arial"/>
          <w:i/>
          <w:sz w:val="22"/>
          <w:szCs w:val="22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27.03.2026 r.</w:t>
      </w:r>
    </w:p>
    <w:sectPr w:rsidR="00C62807" w:rsidRPr="00C6280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5C2" w:rsidRDefault="00CE55C2">
      <w:r>
        <w:separator/>
      </w:r>
    </w:p>
  </w:endnote>
  <w:endnote w:type="continuationSeparator" w:id="1">
    <w:p w:rsidR="00CE55C2" w:rsidRDefault="00CE5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5C2" w:rsidRDefault="00CE55C2">
      <w:r>
        <w:separator/>
      </w:r>
    </w:p>
  </w:footnote>
  <w:footnote w:type="continuationSeparator" w:id="1">
    <w:p w:rsidR="00CE55C2" w:rsidRDefault="00CE5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3DFE"/>
    <w:rsid w:val="00022322"/>
    <w:rsid w:val="00042497"/>
    <w:rsid w:val="000C1E6F"/>
    <w:rsid w:val="000C271D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F53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3DFE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2807"/>
    <w:rsid w:val="00C65E53"/>
    <w:rsid w:val="00C96ADF"/>
    <w:rsid w:val="00CA0B33"/>
    <w:rsid w:val="00CA3511"/>
    <w:rsid w:val="00CE55C2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7B55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7B5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D7B5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D7B5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7B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7B55"/>
  </w:style>
  <w:style w:type="paragraph" w:styleId="Tekstpodstawowy">
    <w:name w:val="Body Text"/>
    <w:basedOn w:val="Normalny"/>
    <w:rsid w:val="00ED7B5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435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2026-03-27T08:38:00Z</cp:lastPrinted>
  <dcterms:created xsi:type="dcterms:W3CDTF">2026-03-27T08:38:00Z</dcterms:created>
  <dcterms:modified xsi:type="dcterms:W3CDTF">2026-03-27T08:38:00Z</dcterms:modified>
</cp:coreProperties>
</file>