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EFE7D" w14:textId="40BA371A" w:rsidR="003E6519" w:rsidRPr="00A24EF0" w:rsidRDefault="009F2BF2" w:rsidP="00A24EF0">
      <w:pPr>
        <w:spacing w:after="600" w:line="276" w:lineRule="auto"/>
        <w:jc w:val="right"/>
        <w:rPr>
          <w:sz w:val="24"/>
          <w:szCs w:val="24"/>
        </w:rPr>
      </w:pPr>
      <w:r w:rsidRPr="00A24EF0">
        <w:rPr>
          <w:sz w:val="24"/>
          <w:szCs w:val="24"/>
        </w:rPr>
        <w:t>Kraków</w:t>
      </w:r>
      <w:r w:rsidR="003E6519" w:rsidRPr="00A24EF0">
        <w:rPr>
          <w:sz w:val="24"/>
          <w:szCs w:val="24"/>
        </w:rPr>
        <w:t xml:space="preserve"> dnia: </w:t>
      </w:r>
      <w:r w:rsidRPr="00A24EF0">
        <w:rPr>
          <w:sz w:val="24"/>
          <w:szCs w:val="24"/>
        </w:rPr>
        <w:t>2026-03-2</w:t>
      </w:r>
      <w:r w:rsidR="00A24EF0">
        <w:rPr>
          <w:sz w:val="24"/>
          <w:szCs w:val="24"/>
        </w:rPr>
        <w:t>7</w:t>
      </w:r>
    </w:p>
    <w:p w14:paraId="47C5D7A7" w14:textId="77777777" w:rsidR="009F2BF2" w:rsidRPr="00A24EF0" w:rsidRDefault="009F2BF2" w:rsidP="00A24EF0">
      <w:pPr>
        <w:spacing w:line="276" w:lineRule="auto"/>
        <w:rPr>
          <w:b/>
          <w:bCs/>
          <w:sz w:val="24"/>
          <w:szCs w:val="24"/>
        </w:rPr>
      </w:pPr>
      <w:r w:rsidRPr="00A24EF0">
        <w:rPr>
          <w:b/>
          <w:bCs/>
          <w:sz w:val="24"/>
          <w:szCs w:val="24"/>
        </w:rPr>
        <w:t>Szpital Miejski Specjalistyczny</w:t>
      </w:r>
    </w:p>
    <w:p w14:paraId="0BEEFE22" w14:textId="77777777" w:rsidR="009F2BF2" w:rsidRPr="00A24EF0" w:rsidRDefault="009F2BF2" w:rsidP="00A24EF0">
      <w:pPr>
        <w:spacing w:line="276" w:lineRule="auto"/>
        <w:rPr>
          <w:b/>
          <w:bCs/>
          <w:sz w:val="24"/>
          <w:szCs w:val="24"/>
        </w:rPr>
      </w:pPr>
      <w:r w:rsidRPr="00A24EF0">
        <w:rPr>
          <w:b/>
          <w:bCs/>
          <w:sz w:val="24"/>
          <w:szCs w:val="24"/>
        </w:rPr>
        <w:t>im. Gabriela Narutowicza w Krakowie</w:t>
      </w:r>
    </w:p>
    <w:p w14:paraId="6A98175F" w14:textId="77777777" w:rsidR="003E6519" w:rsidRPr="00A24EF0" w:rsidRDefault="009F2BF2" w:rsidP="00A24EF0">
      <w:pPr>
        <w:spacing w:line="276" w:lineRule="auto"/>
        <w:rPr>
          <w:b/>
          <w:bCs/>
          <w:sz w:val="24"/>
          <w:szCs w:val="24"/>
        </w:rPr>
      </w:pPr>
      <w:r w:rsidRPr="00A24EF0">
        <w:rPr>
          <w:b/>
          <w:bCs/>
          <w:sz w:val="24"/>
          <w:szCs w:val="24"/>
        </w:rPr>
        <w:t>Dział Zamówień Publicznych i Umów</w:t>
      </w:r>
    </w:p>
    <w:p w14:paraId="67C57A1E" w14:textId="77777777" w:rsidR="003E6519" w:rsidRPr="00A24EF0" w:rsidRDefault="009F2BF2" w:rsidP="00A24EF0">
      <w:pPr>
        <w:spacing w:line="276" w:lineRule="auto"/>
        <w:rPr>
          <w:sz w:val="24"/>
          <w:szCs w:val="24"/>
        </w:rPr>
      </w:pPr>
      <w:r w:rsidRPr="00A24EF0">
        <w:rPr>
          <w:sz w:val="24"/>
          <w:szCs w:val="24"/>
        </w:rPr>
        <w:t>ul. Prądnicka</w:t>
      </w:r>
      <w:r w:rsidR="003E6519" w:rsidRPr="00A24EF0">
        <w:rPr>
          <w:sz w:val="24"/>
          <w:szCs w:val="24"/>
        </w:rPr>
        <w:t xml:space="preserve"> </w:t>
      </w:r>
      <w:r w:rsidRPr="00A24EF0">
        <w:rPr>
          <w:sz w:val="24"/>
          <w:szCs w:val="24"/>
        </w:rPr>
        <w:t>35-37</w:t>
      </w:r>
    </w:p>
    <w:p w14:paraId="1DEAAC3D" w14:textId="77777777" w:rsidR="003E6519" w:rsidRPr="00A24EF0" w:rsidRDefault="009F2BF2" w:rsidP="00A24EF0">
      <w:pPr>
        <w:spacing w:line="276" w:lineRule="auto"/>
        <w:rPr>
          <w:sz w:val="24"/>
          <w:szCs w:val="24"/>
        </w:rPr>
      </w:pPr>
      <w:r w:rsidRPr="00A24EF0">
        <w:rPr>
          <w:sz w:val="24"/>
          <w:szCs w:val="24"/>
        </w:rPr>
        <w:t>31-202</w:t>
      </w:r>
      <w:r w:rsidR="003E6519" w:rsidRPr="00A24EF0">
        <w:rPr>
          <w:sz w:val="24"/>
          <w:szCs w:val="24"/>
        </w:rPr>
        <w:t xml:space="preserve"> </w:t>
      </w:r>
      <w:r w:rsidRPr="00A24EF0">
        <w:rPr>
          <w:sz w:val="24"/>
          <w:szCs w:val="24"/>
        </w:rPr>
        <w:t>Kraków</w:t>
      </w:r>
    </w:p>
    <w:p w14:paraId="44A56A15" w14:textId="42E0B018" w:rsidR="003E6519" w:rsidRPr="00A24EF0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24EF0" w14:paraId="16720C1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E37D59" w14:textId="77777777" w:rsidR="003E6519" w:rsidRPr="00A24EF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A24EF0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A4C9160" w14:textId="77777777" w:rsidR="003E6519" w:rsidRPr="00A24EF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A24EF0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304747CB" w14:textId="77777777" w:rsidR="003E6519" w:rsidRPr="00A24EF0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A24EF0">
        <w:rPr>
          <w:sz w:val="24"/>
          <w:szCs w:val="24"/>
        </w:rPr>
        <w:tab/>
        <w:t xml:space="preserve"> </w:t>
      </w:r>
    </w:p>
    <w:p w14:paraId="399A045F" w14:textId="77777777" w:rsidR="003E6519" w:rsidRPr="00A24EF0" w:rsidRDefault="003E6519" w:rsidP="00A24EF0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A24EF0">
        <w:rPr>
          <w:rFonts w:eastAsia="Calibri"/>
          <w:sz w:val="24"/>
          <w:szCs w:val="24"/>
          <w:lang w:eastAsia="en-US"/>
        </w:rPr>
        <w:t xml:space="preserve">Dotyczy </w:t>
      </w:r>
      <w:r w:rsidRPr="00A24EF0">
        <w:rPr>
          <w:sz w:val="24"/>
          <w:szCs w:val="24"/>
        </w:rPr>
        <w:t>postępowania o udzielenie zamówienia publicznego</w:t>
      </w:r>
      <w:r w:rsidRPr="00A24EF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24EF0" w14:paraId="6D2FAD7A" w14:textId="77777777" w:rsidTr="001A0FA2">
        <w:tc>
          <w:tcPr>
            <w:tcW w:w="2269" w:type="dxa"/>
          </w:tcPr>
          <w:p w14:paraId="64A6913E" w14:textId="77777777" w:rsidR="003E6519" w:rsidRPr="00A24EF0" w:rsidRDefault="003E6519" w:rsidP="00A24EF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A24EF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51EE478" w14:textId="21ED862B" w:rsidR="003E6519" w:rsidRPr="00A24EF0" w:rsidRDefault="009F2BF2" w:rsidP="00A24EF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A24EF0">
              <w:rPr>
                <w:bCs/>
                <w:i/>
                <w:iCs/>
                <w:sz w:val="24"/>
                <w:szCs w:val="24"/>
              </w:rPr>
              <w:t>Zakup i dostawa nici chirurgicznych I</w:t>
            </w:r>
          </w:p>
        </w:tc>
      </w:tr>
      <w:tr w:rsidR="009F2BF2" w:rsidRPr="00A24EF0" w14:paraId="41102DB8" w14:textId="77777777" w:rsidTr="00DC30EC">
        <w:tc>
          <w:tcPr>
            <w:tcW w:w="2269" w:type="dxa"/>
          </w:tcPr>
          <w:p w14:paraId="591F1203" w14:textId="77777777" w:rsidR="009F2BF2" w:rsidRPr="00A24EF0" w:rsidRDefault="009F2BF2" w:rsidP="00A24EF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A24EF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802DE20" w14:textId="77777777" w:rsidR="009F2BF2" w:rsidRPr="00A24EF0" w:rsidRDefault="009F2BF2" w:rsidP="00A24EF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A24EF0">
              <w:rPr>
                <w:b/>
                <w:sz w:val="24"/>
                <w:szCs w:val="24"/>
              </w:rPr>
              <w:t>ZP/3/2026</w:t>
            </w:r>
          </w:p>
        </w:tc>
      </w:tr>
    </w:tbl>
    <w:p w14:paraId="24B6B93F" w14:textId="1264B30F" w:rsidR="00890B92" w:rsidRPr="00A24EF0" w:rsidRDefault="00A80738" w:rsidP="00A24EF0">
      <w:pPr>
        <w:spacing w:before="480" w:after="120" w:line="276" w:lineRule="auto"/>
        <w:jc w:val="both"/>
        <w:rPr>
          <w:sz w:val="22"/>
          <w:szCs w:val="22"/>
        </w:rPr>
      </w:pPr>
      <w:r w:rsidRPr="00A24EF0">
        <w:rPr>
          <w:sz w:val="22"/>
          <w:szCs w:val="22"/>
        </w:rPr>
        <w:t xml:space="preserve">Zamawiający na podstawie art. </w:t>
      </w:r>
      <w:r w:rsidR="00890B92" w:rsidRPr="00A24EF0">
        <w:rPr>
          <w:sz w:val="22"/>
          <w:szCs w:val="22"/>
        </w:rPr>
        <w:t>22</w:t>
      </w:r>
      <w:r w:rsidR="0049054E" w:rsidRPr="00A24EF0">
        <w:rPr>
          <w:sz w:val="22"/>
          <w:szCs w:val="22"/>
        </w:rPr>
        <w:t>2</w:t>
      </w:r>
      <w:r w:rsidRPr="00A24EF0">
        <w:rPr>
          <w:sz w:val="22"/>
          <w:szCs w:val="22"/>
        </w:rPr>
        <w:t xml:space="preserve"> ust. </w:t>
      </w:r>
      <w:r w:rsidR="00890B92" w:rsidRPr="00A24EF0">
        <w:rPr>
          <w:sz w:val="22"/>
          <w:szCs w:val="22"/>
        </w:rPr>
        <w:t>4</w:t>
      </w:r>
      <w:r w:rsidRPr="00A24EF0">
        <w:rPr>
          <w:sz w:val="22"/>
          <w:szCs w:val="22"/>
        </w:rPr>
        <w:t xml:space="preserve"> </w:t>
      </w:r>
      <w:r w:rsidR="00890B92" w:rsidRPr="00A24EF0">
        <w:rPr>
          <w:bCs/>
          <w:sz w:val="22"/>
          <w:szCs w:val="22"/>
        </w:rPr>
        <w:t>ustawy z dnia 11 września 2019 r. Prawo zamówień publicznych</w:t>
      </w:r>
      <w:r w:rsidR="004C7E9B" w:rsidRPr="00A24EF0">
        <w:rPr>
          <w:sz w:val="22"/>
          <w:szCs w:val="22"/>
        </w:rPr>
        <w:t xml:space="preserve"> </w:t>
      </w:r>
      <w:r w:rsidR="00890B92" w:rsidRPr="00A24EF0">
        <w:rPr>
          <w:sz w:val="22"/>
          <w:szCs w:val="22"/>
        </w:rPr>
        <w:t>informuje, że kwota, jaką zamierza przeznaczyć na sfinansowanie zamówienia wynosi</w:t>
      </w:r>
      <w:r w:rsidR="00510EC8" w:rsidRPr="00A24EF0">
        <w:rPr>
          <w:sz w:val="22"/>
          <w:szCs w:val="22"/>
        </w:rPr>
        <w:t xml:space="preserve"> dla</w:t>
      </w:r>
      <w:r w:rsidR="00890B92" w:rsidRPr="00A24EF0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F2BF2" w:rsidRPr="00A24EF0" w14:paraId="00304C6E" w14:textId="77777777" w:rsidTr="00DC3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ED71B8" w14:textId="77777777" w:rsidR="009F2BF2" w:rsidRPr="00A24EF0" w:rsidRDefault="009F2BF2" w:rsidP="00A24EF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A24EF0">
              <w:rPr>
                <w:sz w:val="22"/>
                <w:szCs w:val="22"/>
              </w:rPr>
              <w:t>części 1 zamówienia w wysokości 46 267.20 zł brutto;</w:t>
            </w:r>
          </w:p>
        </w:tc>
      </w:tr>
      <w:tr w:rsidR="009F2BF2" w:rsidRPr="00A24EF0" w14:paraId="4C297451" w14:textId="77777777" w:rsidTr="00DC3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F0CE5C" w14:textId="77777777" w:rsidR="009F2BF2" w:rsidRPr="00A24EF0" w:rsidRDefault="009F2BF2" w:rsidP="00A24EF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A24EF0">
              <w:rPr>
                <w:sz w:val="22"/>
                <w:szCs w:val="22"/>
              </w:rPr>
              <w:t>części 2 zamówienia w wysokości 15 023.23 zł brutto;</w:t>
            </w:r>
          </w:p>
        </w:tc>
      </w:tr>
      <w:tr w:rsidR="009F2BF2" w:rsidRPr="00A24EF0" w14:paraId="1CE8D3DE" w14:textId="77777777" w:rsidTr="00DC3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6027EE" w14:textId="77777777" w:rsidR="009F2BF2" w:rsidRPr="00A24EF0" w:rsidRDefault="009F2BF2" w:rsidP="00A24EF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A24EF0">
              <w:rPr>
                <w:sz w:val="22"/>
                <w:szCs w:val="22"/>
              </w:rPr>
              <w:t>części 3 zamówienia w wysokości 4 004.64 zł brutto;</w:t>
            </w:r>
          </w:p>
        </w:tc>
      </w:tr>
      <w:tr w:rsidR="009F2BF2" w:rsidRPr="00A24EF0" w14:paraId="53A1C3D8" w14:textId="77777777" w:rsidTr="00DC3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14AF9C" w14:textId="77777777" w:rsidR="009F2BF2" w:rsidRPr="00A24EF0" w:rsidRDefault="009F2BF2" w:rsidP="00A24EF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A24EF0">
              <w:rPr>
                <w:sz w:val="22"/>
                <w:szCs w:val="22"/>
              </w:rPr>
              <w:t>części 4 zamówienia w wysokości 32 166.72 zł brutto;</w:t>
            </w:r>
          </w:p>
        </w:tc>
      </w:tr>
      <w:tr w:rsidR="009F2BF2" w:rsidRPr="00A24EF0" w14:paraId="46DA43D5" w14:textId="77777777" w:rsidTr="00DC3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E31CF1" w14:textId="77777777" w:rsidR="009F2BF2" w:rsidRPr="00A24EF0" w:rsidRDefault="009F2BF2" w:rsidP="00A24EF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A24EF0">
              <w:rPr>
                <w:sz w:val="22"/>
                <w:szCs w:val="22"/>
              </w:rPr>
              <w:t>części 5 zamówienia w wysokości 37 428.48 zł brutto;</w:t>
            </w:r>
          </w:p>
        </w:tc>
      </w:tr>
      <w:tr w:rsidR="009F2BF2" w:rsidRPr="00A24EF0" w14:paraId="63F0450B" w14:textId="77777777" w:rsidTr="00DC3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692D01" w14:textId="77777777" w:rsidR="009F2BF2" w:rsidRPr="00A24EF0" w:rsidRDefault="009F2BF2" w:rsidP="00A24EF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A24EF0">
              <w:rPr>
                <w:sz w:val="22"/>
                <w:szCs w:val="22"/>
              </w:rPr>
              <w:t>części 6 zamówienia w wysokości 27 196.56 zł brutto;</w:t>
            </w:r>
          </w:p>
        </w:tc>
      </w:tr>
      <w:tr w:rsidR="009F2BF2" w:rsidRPr="00A24EF0" w14:paraId="7134B61C" w14:textId="77777777" w:rsidTr="00DC3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95B45B" w14:textId="77777777" w:rsidR="009F2BF2" w:rsidRPr="00A24EF0" w:rsidRDefault="009F2BF2" w:rsidP="00A24EF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A24EF0">
              <w:rPr>
                <w:sz w:val="22"/>
                <w:szCs w:val="22"/>
              </w:rPr>
              <w:t>części 7 zamówienia w wysokości 5 909.76 zł brutto;</w:t>
            </w:r>
          </w:p>
        </w:tc>
      </w:tr>
      <w:tr w:rsidR="009F2BF2" w:rsidRPr="00A24EF0" w14:paraId="14EEBFF8" w14:textId="77777777" w:rsidTr="00DC3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3B5313" w14:textId="77777777" w:rsidR="009F2BF2" w:rsidRPr="00A24EF0" w:rsidRDefault="009F2BF2" w:rsidP="00A24EF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A24EF0">
              <w:rPr>
                <w:sz w:val="22"/>
                <w:szCs w:val="22"/>
              </w:rPr>
              <w:t>części 8 zamówienia w wysokości 30 093.12 zł brutto;</w:t>
            </w:r>
          </w:p>
        </w:tc>
      </w:tr>
      <w:tr w:rsidR="009F2BF2" w:rsidRPr="00A24EF0" w14:paraId="18427EAB" w14:textId="77777777" w:rsidTr="00DC3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474C2F" w14:textId="77777777" w:rsidR="009F2BF2" w:rsidRPr="00A24EF0" w:rsidRDefault="009F2BF2" w:rsidP="00A24EF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A24EF0">
              <w:rPr>
                <w:sz w:val="22"/>
                <w:szCs w:val="22"/>
              </w:rPr>
              <w:t>części 9 zamówienia w wysokości 27 993.60 zł brutto;</w:t>
            </w:r>
          </w:p>
        </w:tc>
      </w:tr>
      <w:tr w:rsidR="009F2BF2" w:rsidRPr="00A24EF0" w14:paraId="4F8E1DE1" w14:textId="77777777" w:rsidTr="00DC3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02268F" w14:textId="77777777" w:rsidR="009F2BF2" w:rsidRPr="00A24EF0" w:rsidRDefault="009F2BF2" w:rsidP="00A24EF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A24EF0">
              <w:rPr>
                <w:sz w:val="22"/>
                <w:szCs w:val="22"/>
              </w:rPr>
              <w:t>części 10 zamówienia w wysokości 13 255.49 zł brutto;</w:t>
            </w:r>
          </w:p>
        </w:tc>
      </w:tr>
      <w:tr w:rsidR="009F2BF2" w:rsidRPr="00A24EF0" w14:paraId="6BE476AA" w14:textId="77777777" w:rsidTr="00DC3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1D2A17" w14:textId="77777777" w:rsidR="009F2BF2" w:rsidRPr="00A24EF0" w:rsidRDefault="009F2BF2" w:rsidP="00A24EF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A24EF0">
              <w:rPr>
                <w:sz w:val="22"/>
                <w:szCs w:val="22"/>
              </w:rPr>
              <w:t>części 11 zamówienia w wysokości 32 076.00 zł brutto;</w:t>
            </w:r>
          </w:p>
        </w:tc>
      </w:tr>
      <w:tr w:rsidR="009F2BF2" w:rsidRPr="00A24EF0" w14:paraId="18333A77" w14:textId="77777777" w:rsidTr="00DC3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A94E72" w14:textId="77777777" w:rsidR="009F2BF2" w:rsidRPr="00A24EF0" w:rsidRDefault="009F2BF2" w:rsidP="00A24EF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A24EF0">
              <w:rPr>
                <w:sz w:val="22"/>
                <w:szCs w:val="22"/>
              </w:rPr>
              <w:t>części 12 zamówienia w wysokości 20 528.64 zł brutto;</w:t>
            </w:r>
          </w:p>
        </w:tc>
      </w:tr>
      <w:tr w:rsidR="009F2BF2" w:rsidRPr="00A24EF0" w14:paraId="191A59A8" w14:textId="77777777" w:rsidTr="00DC30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56B2EA" w14:textId="77777777" w:rsidR="009F2BF2" w:rsidRPr="00A24EF0" w:rsidRDefault="009F2BF2" w:rsidP="00A24EF0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A24EF0">
              <w:rPr>
                <w:sz w:val="22"/>
                <w:szCs w:val="22"/>
              </w:rPr>
              <w:t>części 13 zamówienia w wysokości 52 144.56 zł brutto;</w:t>
            </w:r>
          </w:p>
        </w:tc>
      </w:tr>
    </w:tbl>
    <w:p w14:paraId="2933E900" w14:textId="77777777" w:rsidR="00510EC8" w:rsidRPr="00A24EF0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5710DDA" w14:textId="42173F59" w:rsidR="00C236D3" w:rsidRPr="00A24EF0" w:rsidRDefault="00A24EF0" w:rsidP="00A24EF0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br/>
        <w:t xml:space="preserve">     Sekretarz Komisji Przetargowej</w:t>
      </w:r>
      <w:r w:rsidR="009F2BF2" w:rsidRPr="00A24EF0">
        <w:rPr>
          <w:szCs w:val="24"/>
        </w:rPr>
        <w:t xml:space="preserve">  </w:t>
      </w:r>
      <w:r>
        <w:rPr>
          <w:szCs w:val="24"/>
        </w:rPr>
        <w:br/>
      </w:r>
      <w:r w:rsidR="009F2BF2" w:rsidRPr="00A24EF0">
        <w:rPr>
          <w:i/>
          <w:iCs/>
          <w:szCs w:val="24"/>
        </w:rPr>
        <w:t>Monika</w:t>
      </w:r>
      <w:r w:rsidR="00A80738" w:rsidRPr="00A24EF0">
        <w:rPr>
          <w:i/>
          <w:iCs/>
          <w:szCs w:val="24"/>
        </w:rPr>
        <w:t xml:space="preserve"> </w:t>
      </w:r>
      <w:r w:rsidR="009F2BF2" w:rsidRPr="00A24EF0">
        <w:rPr>
          <w:i/>
          <w:iCs/>
          <w:szCs w:val="24"/>
        </w:rPr>
        <w:t>Duraj</w:t>
      </w:r>
    </w:p>
    <w:sectPr w:rsidR="00C236D3" w:rsidRPr="00A24EF0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5ADE2" w14:textId="77777777" w:rsidR="002604A7" w:rsidRDefault="002604A7">
      <w:r>
        <w:separator/>
      </w:r>
    </w:p>
  </w:endnote>
  <w:endnote w:type="continuationSeparator" w:id="0">
    <w:p w14:paraId="2C7C1DC3" w14:textId="77777777" w:rsidR="002604A7" w:rsidRDefault="00260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4D81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82EC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5378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5000D42" w14:textId="10E60935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D82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424F4A" w14:textId="77777777" w:rsidR="009F189D" w:rsidRDefault="009F189D">
    <w:pPr>
      <w:pStyle w:val="Stopka"/>
      <w:tabs>
        <w:tab w:val="clear" w:pos="4536"/>
      </w:tabs>
      <w:jc w:val="center"/>
    </w:pPr>
  </w:p>
  <w:p w14:paraId="10E890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08E79" w14:textId="77777777" w:rsidR="002604A7" w:rsidRDefault="002604A7">
      <w:r>
        <w:separator/>
      </w:r>
    </w:p>
  </w:footnote>
  <w:footnote w:type="continuationSeparator" w:id="0">
    <w:p w14:paraId="13DC3404" w14:textId="77777777" w:rsidR="002604A7" w:rsidRDefault="00260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C1BF9" w14:textId="77777777" w:rsidR="009F2BF2" w:rsidRDefault="009F2B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71724" w14:textId="77777777" w:rsidR="009F2BF2" w:rsidRDefault="009F2B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86525" w14:textId="77777777" w:rsidR="009F2BF2" w:rsidRDefault="009F2B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04A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604A7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9F2BF2"/>
    <w:rsid w:val="00A24EF0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AFED62"/>
  <w15:chartTrackingRefBased/>
  <w15:docId w15:val="{C8383632-FFB1-4C8D-AB5F-60415FC4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2026-03-26T10:45:00Z</cp:lastPrinted>
  <dcterms:created xsi:type="dcterms:W3CDTF">2026-03-26T10:43:00Z</dcterms:created>
  <dcterms:modified xsi:type="dcterms:W3CDTF">2026-03-26T10:45:00Z</dcterms:modified>
</cp:coreProperties>
</file>