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6E549" w14:textId="311805FF" w:rsidR="006921CD" w:rsidRPr="006921CD" w:rsidRDefault="001C34F1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noProof/>
          <w:szCs w:val="16"/>
        </w:rPr>
        <w:drawing>
          <wp:inline distT="0" distB="0" distL="0" distR="0" wp14:anchorId="42B5AAB0" wp14:editId="14558D3C">
            <wp:extent cx="5753100" cy="5715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6F0B7" w14:textId="7DC8F469" w:rsidR="00930A96" w:rsidRPr="006921CD" w:rsidRDefault="004311BB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921CD">
        <w:rPr>
          <w:rFonts w:ascii="Arial Narrow" w:hAnsi="Arial Narrow" w:cs="Arial"/>
          <w:sz w:val="22"/>
          <w:szCs w:val="22"/>
        </w:rPr>
        <w:t>Bydgoszcz</w:t>
      </w:r>
      <w:r w:rsidR="00930A96" w:rsidRPr="006921CD">
        <w:rPr>
          <w:rFonts w:ascii="Arial Narrow" w:hAnsi="Arial Narrow" w:cs="Arial"/>
          <w:sz w:val="22"/>
          <w:szCs w:val="22"/>
        </w:rPr>
        <w:t xml:space="preserve"> dnia: </w:t>
      </w:r>
      <w:r w:rsidRPr="006921CD">
        <w:rPr>
          <w:rFonts w:ascii="Arial Narrow" w:hAnsi="Arial Narrow" w:cs="Arial"/>
          <w:sz w:val="22"/>
          <w:szCs w:val="22"/>
        </w:rPr>
        <w:t>2026-03-</w:t>
      </w:r>
      <w:r w:rsidR="00B65768">
        <w:rPr>
          <w:rFonts w:ascii="Arial Narrow" w:hAnsi="Arial Narrow" w:cs="Arial"/>
          <w:sz w:val="22"/>
          <w:szCs w:val="22"/>
        </w:rPr>
        <w:t>27</w:t>
      </w:r>
    </w:p>
    <w:p w14:paraId="181D9C76" w14:textId="77777777" w:rsidR="00930A96" w:rsidRPr="006921CD" w:rsidRDefault="004311BB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921C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30817A2" w14:textId="77777777" w:rsidR="00930A96" w:rsidRPr="006921CD" w:rsidRDefault="004311BB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921CD">
        <w:rPr>
          <w:rFonts w:ascii="Arial Narrow" w:hAnsi="Arial Narrow" w:cs="Arial"/>
          <w:sz w:val="22"/>
          <w:szCs w:val="22"/>
        </w:rPr>
        <w:t>Powstańców Warszawy5</w:t>
      </w:r>
    </w:p>
    <w:p w14:paraId="287F879B" w14:textId="77777777" w:rsidR="00930A96" w:rsidRDefault="004311BB" w:rsidP="00930A96">
      <w:pPr>
        <w:rPr>
          <w:rFonts w:ascii="Arial Narrow" w:hAnsi="Arial Narrow" w:cs="Arial"/>
          <w:sz w:val="22"/>
          <w:szCs w:val="22"/>
        </w:rPr>
      </w:pPr>
      <w:r w:rsidRPr="006921CD">
        <w:rPr>
          <w:rFonts w:ascii="Arial Narrow" w:hAnsi="Arial Narrow" w:cs="Arial"/>
          <w:sz w:val="22"/>
          <w:szCs w:val="22"/>
        </w:rPr>
        <w:t>85-681Bydgoszcz</w:t>
      </w:r>
    </w:p>
    <w:p w14:paraId="3F821269" w14:textId="77777777" w:rsidR="006921CD" w:rsidRDefault="006921CD" w:rsidP="00930A96">
      <w:pPr>
        <w:rPr>
          <w:rFonts w:ascii="Arial Narrow" w:hAnsi="Arial Narrow" w:cs="Arial"/>
          <w:sz w:val="22"/>
          <w:szCs w:val="22"/>
        </w:rPr>
      </w:pPr>
    </w:p>
    <w:p w14:paraId="7C091C75" w14:textId="6A12C493" w:rsidR="006921CD" w:rsidRDefault="006921CD" w:rsidP="00930A96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AF11D5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AF039F">
        <w:rPr>
          <w:rFonts w:ascii="Arial Narrow" w:hAnsi="Arial Narrow" w:cs="Arial"/>
          <w:b/>
          <w:bCs/>
          <w:sz w:val="22"/>
          <w:szCs w:val="22"/>
        </w:rPr>
        <w:t>2709/26</w:t>
      </w:r>
    </w:p>
    <w:p w14:paraId="0495BE4D" w14:textId="77777777" w:rsidR="006921CD" w:rsidRPr="006921CD" w:rsidRDefault="006921CD" w:rsidP="00930A96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28/2026</w:t>
      </w:r>
    </w:p>
    <w:p w14:paraId="7FB244F2" w14:textId="77777777" w:rsidR="00930A96" w:rsidRPr="006921CD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6921CD">
        <w:rPr>
          <w:rFonts w:ascii="Arial Narrow" w:hAnsi="Arial Narrow" w:cs="Arial"/>
          <w:b/>
          <w:sz w:val="22"/>
          <w:szCs w:val="22"/>
        </w:rPr>
        <w:t>WYKONAWCY</w:t>
      </w:r>
    </w:p>
    <w:p w14:paraId="750BE1DC" w14:textId="77777777" w:rsidR="00930A96" w:rsidRPr="006921CD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6921CD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921CD" w14:paraId="6B012B9D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E4AF21" w14:textId="77777777" w:rsidR="00930A96" w:rsidRPr="006921CD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6921CD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571F68B7" w14:textId="77777777" w:rsidR="00930A96" w:rsidRPr="006921C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6921CD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6921CD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6921CD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26F31EE5" w14:textId="77777777" w:rsidR="00930A96" w:rsidRPr="006921CD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57F51094" w14:textId="77777777" w:rsidR="00930A96" w:rsidRPr="006921CD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921C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921C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921C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6921CD" w14:paraId="5912EF9D" w14:textId="77777777" w:rsidTr="00E03B3C">
        <w:tc>
          <w:tcPr>
            <w:tcW w:w="2269" w:type="dxa"/>
          </w:tcPr>
          <w:p w14:paraId="6F89F25A" w14:textId="77777777" w:rsidR="00930A96" w:rsidRPr="006921C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21C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1A2358D0" w14:textId="77777777" w:rsidR="00930A96" w:rsidRPr="006921CD" w:rsidRDefault="004311B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921CD">
              <w:rPr>
                <w:rFonts w:ascii="Arial Narrow" w:hAnsi="Arial Narrow" w:cs="Arial"/>
                <w:bCs/>
                <w:sz w:val="22"/>
                <w:szCs w:val="22"/>
              </w:rPr>
              <w:t>Rozbudowa systemów medycznych HIS, digitalizacja dokumentacji medycznej oraz zadania zwiększające poziom cyberbezpieczeństwa szpitala</w:t>
            </w:r>
            <w:r w:rsidR="00930A96" w:rsidRPr="006921C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311BB" w:rsidRPr="006921CD" w14:paraId="3A90014E" w14:textId="77777777" w:rsidTr="002E182F">
        <w:tc>
          <w:tcPr>
            <w:tcW w:w="2269" w:type="dxa"/>
          </w:tcPr>
          <w:p w14:paraId="467F41E3" w14:textId="77777777" w:rsidR="004311BB" w:rsidRPr="006921CD" w:rsidRDefault="004311BB" w:rsidP="002E182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21C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B0F71DE" w14:textId="77777777" w:rsidR="004311BB" w:rsidRPr="006921CD" w:rsidRDefault="004311BB" w:rsidP="002E18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921CD">
              <w:rPr>
                <w:rFonts w:ascii="Arial Narrow" w:hAnsi="Arial Narrow" w:cs="Arial"/>
                <w:bCs/>
                <w:sz w:val="22"/>
                <w:szCs w:val="22"/>
              </w:rPr>
              <w:t>28/2026</w:t>
            </w:r>
          </w:p>
        </w:tc>
      </w:tr>
    </w:tbl>
    <w:p w14:paraId="418ED4E5" w14:textId="77777777" w:rsidR="00EF1037" w:rsidRPr="006921CD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921CD">
        <w:rPr>
          <w:rFonts w:ascii="Arial Narrow" w:hAnsi="Arial Narrow" w:cs="Arial"/>
          <w:sz w:val="22"/>
          <w:szCs w:val="22"/>
        </w:rPr>
        <w:t xml:space="preserve">Zamawiający, </w:t>
      </w:r>
      <w:r w:rsidR="004311BB" w:rsidRPr="006921CD">
        <w:rPr>
          <w:rFonts w:ascii="Arial Narrow" w:hAnsi="Arial Narrow" w:cs="Arial"/>
          <w:b/>
          <w:sz w:val="22"/>
          <w:szCs w:val="22"/>
        </w:rPr>
        <w:t>10WSzKzP SPZOZ</w:t>
      </w:r>
      <w:r w:rsidRPr="006921CD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4311BB" w:rsidRPr="006921CD">
        <w:rPr>
          <w:rFonts w:ascii="Arial Narrow" w:hAnsi="Arial Narrow" w:cs="Arial"/>
          <w:sz w:val="22"/>
          <w:szCs w:val="22"/>
        </w:rPr>
        <w:t>(t.j. Dz. U. z 2024 r. poz. 1320 z p</w:t>
      </w:r>
      <w:r w:rsidR="006921CD" w:rsidRPr="006921CD">
        <w:rPr>
          <w:rFonts w:ascii="Arial Narrow" w:hAnsi="Arial Narrow" w:cs="Arial"/>
          <w:sz w:val="22"/>
          <w:szCs w:val="22"/>
        </w:rPr>
        <w:t>óźń</w:t>
      </w:r>
      <w:r w:rsidR="004311BB" w:rsidRPr="006921CD">
        <w:rPr>
          <w:rFonts w:ascii="Arial Narrow" w:hAnsi="Arial Narrow" w:cs="Arial"/>
          <w:sz w:val="22"/>
          <w:szCs w:val="22"/>
        </w:rPr>
        <w:t>. zm.)</w:t>
      </w:r>
      <w:r w:rsidRPr="006921CD">
        <w:rPr>
          <w:rFonts w:ascii="Arial Narrow" w:hAnsi="Arial Narrow" w:cs="Arial"/>
          <w:sz w:val="22"/>
          <w:szCs w:val="22"/>
        </w:rPr>
        <w:t xml:space="preserve">, </w:t>
      </w:r>
      <w:r w:rsidR="00EB3650" w:rsidRPr="006921CD">
        <w:rPr>
          <w:rFonts w:ascii="Arial Narrow" w:hAnsi="Arial Narrow" w:cs="Arial"/>
          <w:sz w:val="22"/>
          <w:szCs w:val="22"/>
        </w:rPr>
        <w:t xml:space="preserve">informuje o </w:t>
      </w:r>
      <w:r w:rsidRPr="006921CD">
        <w:rPr>
          <w:rFonts w:ascii="Arial Narrow" w:hAnsi="Arial Narrow" w:cs="Arial"/>
          <w:sz w:val="22"/>
          <w:szCs w:val="22"/>
        </w:rPr>
        <w:t>dokon</w:t>
      </w:r>
      <w:r w:rsidR="00EB3650" w:rsidRPr="006921CD">
        <w:rPr>
          <w:rFonts w:ascii="Arial Narrow" w:hAnsi="Arial Narrow" w:cs="Arial"/>
          <w:sz w:val="22"/>
          <w:szCs w:val="22"/>
        </w:rPr>
        <w:t>aniu</w:t>
      </w:r>
      <w:r w:rsidR="00AF11D5">
        <w:rPr>
          <w:rFonts w:ascii="Arial Narrow" w:hAnsi="Arial Narrow" w:cs="Arial"/>
          <w:sz w:val="22"/>
          <w:szCs w:val="22"/>
        </w:rPr>
        <w:t xml:space="preserve"> </w:t>
      </w:r>
      <w:r w:rsidR="00460DC4" w:rsidRPr="006921CD">
        <w:rPr>
          <w:rFonts w:ascii="Arial Narrow" w:hAnsi="Arial Narrow" w:cs="Arial"/>
          <w:sz w:val="22"/>
          <w:szCs w:val="22"/>
        </w:rPr>
        <w:t>zmian</w:t>
      </w:r>
      <w:r w:rsidRPr="006921CD">
        <w:rPr>
          <w:rFonts w:ascii="Arial Narrow" w:hAnsi="Arial Narrow" w:cs="Arial"/>
          <w:sz w:val="22"/>
          <w:szCs w:val="22"/>
        </w:rPr>
        <w:t xml:space="preserve"> w z</w:t>
      </w:r>
      <w:r w:rsidR="00460DC4" w:rsidRPr="006921CD">
        <w:rPr>
          <w:rFonts w:ascii="Arial Narrow" w:hAnsi="Arial Narrow" w:cs="Arial"/>
          <w:sz w:val="22"/>
          <w:szCs w:val="22"/>
        </w:rPr>
        <w:t>apis</w:t>
      </w:r>
      <w:r w:rsidRPr="006921CD">
        <w:rPr>
          <w:rFonts w:ascii="Arial Narrow" w:hAnsi="Arial Narrow" w:cs="Arial"/>
          <w:sz w:val="22"/>
          <w:szCs w:val="22"/>
        </w:rPr>
        <w:t>ach</w:t>
      </w:r>
      <w:r w:rsidR="00AF11D5">
        <w:rPr>
          <w:rFonts w:ascii="Arial Narrow" w:hAnsi="Arial Narrow" w:cs="Arial"/>
          <w:sz w:val="22"/>
          <w:szCs w:val="22"/>
        </w:rPr>
        <w:t xml:space="preserve"> </w:t>
      </w:r>
      <w:r w:rsidR="0022485D" w:rsidRPr="006921CD">
        <w:rPr>
          <w:rFonts w:ascii="Arial Narrow" w:hAnsi="Arial Narrow" w:cs="Arial"/>
          <w:sz w:val="22"/>
          <w:szCs w:val="22"/>
        </w:rPr>
        <w:t>SWZ</w:t>
      </w:r>
      <w:r w:rsidR="00460DC4" w:rsidRPr="006921CD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6921CD">
        <w:rPr>
          <w:rFonts w:ascii="Arial Narrow" w:hAnsi="Arial Narrow" w:cs="Arial"/>
          <w:sz w:val="22"/>
          <w:szCs w:val="22"/>
        </w:rPr>
        <w:t>:</w:t>
      </w:r>
    </w:p>
    <w:p w14:paraId="1F8A1A94" w14:textId="7524E8B7" w:rsidR="006921CD" w:rsidRPr="006921CD" w:rsidRDefault="006921CD" w:rsidP="006921CD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6921CD">
        <w:rPr>
          <w:rFonts w:ascii="Arial Narrow" w:hAnsi="Arial Narrow" w:cs="Arial"/>
          <w:b/>
          <w:sz w:val="22"/>
          <w:szCs w:val="22"/>
          <w:u w:val="single"/>
        </w:rPr>
        <w:t xml:space="preserve">pkt. 16.1. otrzymuje brzmienie: </w:t>
      </w:r>
      <w:r w:rsidRPr="006921CD">
        <w:rPr>
          <w:rFonts w:ascii="Arial Narrow" w:hAnsi="Arial Narrow" w:cs="Arial"/>
          <w:bCs/>
          <w:sz w:val="22"/>
          <w:szCs w:val="22"/>
        </w:rPr>
        <w:t>Wykonawca pozostaje związany ofertą do dnia 2026-0</w:t>
      </w:r>
      <w:r w:rsidR="00B65768">
        <w:rPr>
          <w:rFonts w:ascii="Arial Narrow" w:hAnsi="Arial Narrow" w:cs="Arial"/>
          <w:bCs/>
          <w:sz w:val="22"/>
          <w:szCs w:val="22"/>
        </w:rPr>
        <w:t>7</w:t>
      </w:r>
      <w:r w:rsidRPr="006921CD">
        <w:rPr>
          <w:rFonts w:ascii="Arial Narrow" w:hAnsi="Arial Narrow" w:cs="Arial"/>
          <w:bCs/>
          <w:sz w:val="22"/>
          <w:szCs w:val="22"/>
        </w:rPr>
        <w:t>-</w:t>
      </w:r>
      <w:r w:rsidR="00B65768">
        <w:rPr>
          <w:rFonts w:ascii="Arial Narrow" w:hAnsi="Arial Narrow" w:cs="Arial"/>
          <w:bCs/>
          <w:sz w:val="22"/>
          <w:szCs w:val="22"/>
        </w:rPr>
        <w:t>01</w:t>
      </w:r>
    </w:p>
    <w:p w14:paraId="102A5AE3" w14:textId="46BF3653" w:rsidR="006921CD" w:rsidRPr="006921CD" w:rsidRDefault="006921CD" w:rsidP="006921CD">
      <w:pPr>
        <w:spacing w:after="120" w:line="360" w:lineRule="auto"/>
        <w:jc w:val="both"/>
        <w:rPr>
          <w:rFonts w:ascii="Arial Narrow" w:hAnsi="Arial Narrow"/>
          <w:sz w:val="22"/>
          <w:szCs w:val="22"/>
        </w:rPr>
      </w:pPr>
      <w:r w:rsidRPr="006921CD">
        <w:rPr>
          <w:rFonts w:ascii="Arial Narrow" w:hAnsi="Arial Narrow"/>
          <w:b/>
          <w:bCs/>
          <w:sz w:val="22"/>
          <w:szCs w:val="22"/>
          <w:u w:val="single"/>
        </w:rPr>
        <w:t>pkt. 18 otrzymuje brzmienie:</w:t>
      </w:r>
      <w:r w:rsidRPr="006921CD">
        <w:rPr>
          <w:rFonts w:ascii="Arial Narrow" w:hAnsi="Arial Narrow"/>
          <w:sz w:val="22"/>
          <w:szCs w:val="22"/>
        </w:rPr>
        <w:t xml:space="preserve"> Ofertę, wraz z załącznikami, należy złożyć za pośrednictwem Platformy w terminie do dnia 2026-04-0</w:t>
      </w:r>
      <w:r w:rsidR="00B65768">
        <w:rPr>
          <w:rFonts w:ascii="Arial Narrow" w:hAnsi="Arial Narrow"/>
          <w:sz w:val="22"/>
          <w:szCs w:val="22"/>
        </w:rPr>
        <w:t>3</w:t>
      </w:r>
      <w:r w:rsidRPr="006921CD">
        <w:rPr>
          <w:rFonts w:ascii="Arial Narrow" w:hAnsi="Arial Narrow"/>
          <w:sz w:val="22"/>
          <w:szCs w:val="22"/>
        </w:rPr>
        <w:t xml:space="preserve"> do godz. 08:00.</w:t>
      </w:r>
    </w:p>
    <w:p w14:paraId="43ED7601" w14:textId="336901C5" w:rsidR="006921CD" w:rsidRDefault="006921CD" w:rsidP="006921CD">
      <w:pPr>
        <w:spacing w:after="120" w:line="360" w:lineRule="auto"/>
        <w:jc w:val="both"/>
        <w:rPr>
          <w:rFonts w:ascii="Arial Narrow" w:hAnsi="Arial Narrow"/>
          <w:sz w:val="22"/>
          <w:szCs w:val="22"/>
        </w:rPr>
      </w:pPr>
      <w:r w:rsidRPr="006921CD">
        <w:rPr>
          <w:rFonts w:ascii="Arial Narrow" w:hAnsi="Arial Narrow"/>
          <w:b/>
          <w:bCs/>
          <w:sz w:val="22"/>
          <w:szCs w:val="22"/>
          <w:u w:val="single"/>
        </w:rPr>
        <w:t xml:space="preserve">Pkt. 19.1 otrzymuje brzmienie: </w:t>
      </w:r>
      <w:r w:rsidRPr="006921CD">
        <w:rPr>
          <w:rFonts w:ascii="Arial Narrow" w:hAnsi="Arial Narrow"/>
          <w:sz w:val="22"/>
          <w:szCs w:val="22"/>
        </w:rPr>
        <w:t>Otwarcie ofert nastąpi w dniu: 2026-04-0</w:t>
      </w:r>
      <w:r w:rsidR="00B65768">
        <w:rPr>
          <w:rFonts w:ascii="Arial Narrow" w:hAnsi="Arial Narrow"/>
          <w:sz w:val="22"/>
          <w:szCs w:val="22"/>
        </w:rPr>
        <w:t>3</w:t>
      </w:r>
      <w:r w:rsidRPr="006921CD">
        <w:rPr>
          <w:rFonts w:ascii="Arial Narrow" w:hAnsi="Arial Narrow"/>
          <w:sz w:val="22"/>
          <w:szCs w:val="22"/>
        </w:rPr>
        <w:t xml:space="preserve"> o godz. 08:30, za pośrednictwem Platformy, na karcie ”Oferta/Załączniki”, poprzez ich odszyfrowanie, które jest jednoznaczne z ich upublicznieniem</w:t>
      </w:r>
    </w:p>
    <w:p w14:paraId="61AAC2EA" w14:textId="77777777" w:rsidR="00B65768" w:rsidRDefault="00B65768" w:rsidP="006921CD">
      <w:pPr>
        <w:pStyle w:val="Tekstpodstawowy"/>
        <w:ind w:right="-2"/>
        <w:rPr>
          <w:rFonts w:ascii="Arial Narrow" w:hAnsi="Arial Narrow" w:cs="Arial"/>
          <w:b/>
          <w:bCs/>
          <w:iCs/>
          <w:sz w:val="22"/>
          <w:szCs w:val="22"/>
        </w:rPr>
      </w:pPr>
    </w:p>
    <w:p w14:paraId="18FC2F38" w14:textId="66A099F1" w:rsidR="00B65768" w:rsidRDefault="00B65768" w:rsidP="006921CD">
      <w:pPr>
        <w:pStyle w:val="Tekstpodstawowy"/>
        <w:ind w:right="-2"/>
        <w:rPr>
          <w:rFonts w:ascii="Arial Narrow" w:hAnsi="Arial Narrow" w:cs="Arial"/>
          <w:b/>
          <w:bCs/>
          <w:iCs/>
          <w:sz w:val="22"/>
          <w:szCs w:val="22"/>
        </w:rPr>
      </w:pPr>
      <w:r>
        <w:rPr>
          <w:rFonts w:ascii="Arial Narrow" w:hAnsi="Arial Narrow" w:cs="Arial"/>
          <w:b/>
          <w:bCs/>
          <w:iCs/>
          <w:sz w:val="22"/>
          <w:szCs w:val="22"/>
        </w:rPr>
        <w:t xml:space="preserve">Zamawiający modyfikuje załącznik nr 7 do SWZ, tj. Formularz oferty poprzez dodanie do niego kolumny „Nazwa oferowanego produktu”. </w:t>
      </w:r>
    </w:p>
    <w:p w14:paraId="148F35DD" w14:textId="089726FF" w:rsidR="006921CD" w:rsidRPr="006921CD" w:rsidRDefault="006921CD" w:rsidP="006921CD">
      <w:pPr>
        <w:pStyle w:val="Tekstpodstawowy"/>
        <w:ind w:right="-2"/>
        <w:rPr>
          <w:rFonts w:ascii="Arial Narrow" w:hAnsi="Arial Narrow" w:cs="Arial"/>
          <w:b/>
          <w:bCs/>
          <w:iCs/>
          <w:sz w:val="22"/>
          <w:szCs w:val="22"/>
        </w:rPr>
      </w:pPr>
      <w:r w:rsidRPr="006921CD">
        <w:rPr>
          <w:rFonts w:ascii="Arial Narrow" w:hAnsi="Arial Narrow" w:cs="Arial"/>
          <w:b/>
          <w:bCs/>
          <w:iCs/>
          <w:sz w:val="22"/>
          <w:szCs w:val="22"/>
        </w:rPr>
        <w:lastRenderedPageBreak/>
        <w:t xml:space="preserve">Zaktualizowany </w:t>
      </w:r>
      <w:r w:rsidR="00B65768">
        <w:rPr>
          <w:rFonts w:ascii="Arial Narrow" w:hAnsi="Arial Narrow" w:cs="Arial"/>
          <w:b/>
          <w:bCs/>
          <w:iCs/>
          <w:sz w:val="22"/>
          <w:szCs w:val="22"/>
        </w:rPr>
        <w:t xml:space="preserve">Formularz oferty </w:t>
      </w:r>
      <w:r w:rsidRPr="006921CD">
        <w:rPr>
          <w:rFonts w:ascii="Arial Narrow" w:hAnsi="Arial Narrow" w:cs="Arial"/>
          <w:b/>
          <w:bCs/>
          <w:iCs/>
          <w:sz w:val="22"/>
          <w:szCs w:val="22"/>
        </w:rPr>
        <w:t>uwzględniając</w:t>
      </w:r>
      <w:r w:rsidR="00B65768">
        <w:rPr>
          <w:rFonts w:ascii="Arial Narrow" w:hAnsi="Arial Narrow" w:cs="Arial"/>
          <w:b/>
          <w:bCs/>
          <w:iCs/>
          <w:sz w:val="22"/>
          <w:szCs w:val="22"/>
        </w:rPr>
        <w:t xml:space="preserve">y </w:t>
      </w:r>
      <w:r w:rsidRPr="006921CD">
        <w:rPr>
          <w:rFonts w:ascii="Arial Narrow" w:hAnsi="Arial Narrow" w:cs="Arial"/>
          <w:b/>
          <w:bCs/>
          <w:iCs/>
          <w:sz w:val="22"/>
          <w:szCs w:val="22"/>
        </w:rPr>
        <w:t>wprowadzone zmiany zostaj</w:t>
      </w:r>
      <w:r w:rsidR="00B65768">
        <w:rPr>
          <w:rFonts w:ascii="Arial Narrow" w:hAnsi="Arial Narrow" w:cs="Arial"/>
          <w:b/>
          <w:bCs/>
          <w:iCs/>
          <w:sz w:val="22"/>
          <w:szCs w:val="22"/>
        </w:rPr>
        <w:t>e</w:t>
      </w:r>
      <w:r w:rsidRPr="006921CD">
        <w:rPr>
          <w:rFonts w:ascii="Arial Narrow" w:hAnsi="Arial Narrow" w:cs="Arial"/>
          <w:b/>
          <w:bCs/>
          <w:iCs/>
          <w:sz w:val="22"/>
          <w:szCs w:val="22"/>
        </w:rPr>
        <w:t xml:space="preserve"> opublikowan</w:t>
      </w:r>
      <w:r w:rsidR="00AF039F">
        <w:rPr>
          <w:rFonts w:ascii="Arial Narrow" w:hAnsi="Arial Narrow" w:cs="Arial"/>
          <w:b/>
          <w:bCs/>
          <w:iCs/>
          <w:sz w:val="22"/>
          <w:szCs w:val="22"/>
        </w:rPr>
        <w:t xml:space="preserve">y </w:t>
      </w:r>
      <w:r w:rsidRPr="006921CD">
        <w:rPr>
          <w:rFonts w:ascii="Arial Narrow" w:hAnsi="Arial Narrow" w:cs="Arial"/>
          <w:b/>
          <w:bCs/>
          <w:iCs/>
          <w:sz w:val="22"/>
          <w:szCs w:val="22"/>
        </w:rPr>
        <w:t>pod nazwą:</w:t>
      </w:r>
    </w:p>
    <w:p w14:paraId="325809A6" w14:textId="17040391" w:rsidR="006921CD" w:rsidRPr="006921CD" w:rsidRDefault="006921CD" w:rsidP="006921CD">
      <w:pPr>
        <w:pStyle w:val="Tekstpodstawowy"/>
        <w:ind w:right="-2"/>
        <w:rPr>
          <w:rFonts w:ascii="Arial Narrow" w:hAnsi="Arial Narrow" w:cs="Arial"/>
          <w:b/>
          <w:bCs/>
          <w:iCs/>
          <w:sz w:val="22"/>
          <w:szCs w:val="22"/>
        </w:rPr>
      </w:pPr>
      <w:r w:rsidRPr="006921CD">
        <w:rPr>
          <w:rFonts w:ascii="Arial Narrow" w:hAnsi="Arial Narrow" w:cs="Arial"/>
          <w:b/>
          <w:bCs/>
          <w:iCs/>
          <w:sz w:val="22"/>
          <w:szCs w:val="22"/>
        </w:rPr>
        <w:t>„</w:t>
      </w:r>
      <w:r w:rsidR="00B65768">
        <w:rPr>
          <w:rFonts w:ascii="Arial Narrow" w:hAnsi="Arial Narrow" w:cs="Arial"/>
          <w:b/>
          <w:bCs/>
          <w:iCs/>
          <w:sz w:val="22"/>
          <w:szCs w:val="22"/>
        </w:rPr>
        <w:t>Formularz oferty</w:t>
      </w:r>
      <w:r w:rsidRPr="006921CD">
        <w:rPr>
          <w:rFonts w:ascii="Arial Narrow" w:hAnsi="Arial Narrow" w:cs="Arial"/>
          <w:b/>
          <w:bCs/>
          <w:iCs/>
          <w:sz w:val="22"/>
          <w:szCs w:val="22"/>
        </w:rPr>
        <w:t xml:space="preserve"> AKTUALNY”</w:t>
      </w:r>
    </w:p>
    <w:p w14:paraId="5882581F" w14:textId="77777777" w:rsidR="00B65768" w:rsidRDefault="00B65768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2FF35A44" w14:textId="100986BA" w:rsidR="005C0930" w:rsidRPr="006921CD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6921CD">
        <w:rPr>
          <w:rFonts w:ascii="Arial Narrow" w:hAnsi="Arial Narrow" w:cs="Arial"/>
          <w:i/>
          <w:sz w:val="22"/>
          <w:szCs w:val="22"/>
        </w:rPr>
        <w:t>Zamawiający</w:t>
      </w:r>
    </w:p>
    <w:p w14:paraId="25DAA1F2" w14:textId="77777777" w:rsidR="005C0930" w:rsidRPr="006921CD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4F838014" w14:textId="77777777" w:rsidR="005C0930" w:rsidRDefault="005C0930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02D55DD4" w14:textId="77777777" w:rsidR="00E40FF0" w:rsidRPr="00E40FF0" w:rsidRDefault="00E40FF0" w:rsidP="00E40FF0"/>
    <w:p w14:paraId="4E7D4A55" w14:textId="77777777" w:rsidR="00E40FF0" w:rsidRPr="00E40FF0" w:rsidRDefault="00E40FF0" w:rsidP="00E40FF0"/>
    <w:p w14:paraId="37998130" w14:textId="77777777" w:rsidR="00E40FF0" w:rsidRPr="00E40FF0" w:rsidRDefault="00E40FF0" w:rsidP="00E40FF0"/>
    <w:p w14:paraId="16FDE4E8" w14:textId="77777777" w:rsidR="00E40FF0" w:rsidRPr="00E40FF0" w:rsidRDefault="00E40FF0" w:rsidP="00E40FF0"/>
    <w:p w14:paraId="25436349" w14:textId="77777777" w:rsidR="00E40FF0" w:rsidRPr="00E40FF0" w:rsidRDefault="00E40FF0" w:rsidP="00E40FF0"/>
    <w:p w14:paraId="2544BA8B" w14:textId="77777777" w:rsidR="00E40FF0" w:rsidRPr="00E40FF0" w:rsidRDefault="00E40FF0" w:rsidP="00E40FF0"/>
    <w:p w14:paraId="58B523DC" w14:textId="77777777" w:rsidR="00E40FF0" w:rsidRPr="00E40FF0" w:rsidRDefault="00E40FF0" w:rsidP="00E40FF0"/>
    <w:p w14:paraId="382DA60F" w14:textId="77777777" w:rsidR="00E40FF0" w:rsidRPr="00E40FF0" w:rsidRDefault="00E40FF0" w:rsidP="00E40FF0"/>
    <w:p w14:paraId="4A485FF2" w14:textId="77777777" w:rsidR="00E40FF0" w:rsidRPr="00E40FF0" w:rsidRDefault="00E40FF0" w:rsidP="00E40FF0"/>
    <w:p w14:paraId="5595A03A" w14:textId="77777777" w:rsidR="00E40FF0" w:rsidRPr="00E40FF0" w:rsidRDefault="00E40FF0" w:rsidP="00E40FF0"/>
    <w:p w14:paraId="6830BEB0" w14:textId="77777777" w:rsidR="00E40FF0" w:rsidRPr="00E40FF0" w:rsidRDefault="00E40FF0" w:rsidP="00E40FF0"/>
    <w:p w14:paraId="31105C2D" w14:textId="77777777" w:rsidR="00E40FF0" w:rsidRPr="00E40FF0" w:rsidRDefault="00E40FF0" w:rsidP="00E40FF0"/>
    <w:p w14:paraId="5BACF5F3" w14:textId="77777777" w:rsidR="00E40FF0" w:rsidRPr="00E40FF0" w:rsidRDefault="00E40FF0" w:rsidP="00E40FF0"/>
    <w:p w14:paraId="15644FAF" w14:textId="77777777" w:rsidR="00E40FF0" w:rsidRPr="00E40FF0" w:rsidRDefault="00E40FF0" w:rsidP="00E40FF0"/>
    <w:p w14:paraId="4451AF56" w14:textId="77777777" w:rsidR="00E40FF0" w:rsidRPr="00E40FF0" w:rsidRDefault="00E40FF0" w:rsidP="00E40FF0"/>
    <w:p w14:paraId="0CC04A04" w14:textId="77777777" w:rsidR="00E40FF0" w:rsidRPr="00E40FF0" w:rsidRDefault="00E40FF0" w:rsidP="00E40FF0"/>
    <w:p w14:paraId="47E431C7" w14:textId="77777777" w:rsidR="00E40FF0" w:rsidRPr="00E40FF0" w:rsidRDefault="00E40FF0" w:rsidP="00E40FF0"/>
    <w:p w14:paraId="18566D39" w14:textId="77777777" w:rsidR="00E40FF0" w:rsidRPr="00E40FF0" w:rsidRDefault="00E40FF0" w:rsidP="00E40FF0"/>
    <w:p w14:paraId="46A8D396" w14:textId="77777777" w:rsidR="00E40FF0" w:rsidRPr="00E40FF0" w:rsidRDefault="00E40FF0" w:rsidP="00E40FF0"/>
    <w:p w14:paraId="55C9FDF4" w14:textId="77777777" w:rsidR="00E40FF0" w:rsidRPr="00E40FF0" w:rsidRDefault="00E40FF0" w:rsidP="00E40FF0"/>
    <w:p w14:paraId="6ECAE19E" w14:textId="77777777" w:rsidR="00B65768" w:rsidRDefault="00B65768" w:rsidP="00E40FF0">
      <w:pPr>
        <w:rPr>
          <w:rFonts w:ascii="Arial Narrow" w:hAnsi="Arial Narrow"/>
        </w:rPr>
      </w:pPr>
    </w:p>
    <w:p w14:paraId="0BDA5B26" w14:textId="77777777" w:rsidR="00B65768" w:rsidRDefault="00B65768" w:rsidP="00E40FF0">
      <w:pPr>
        <w:rPr>
          <w:rFonts w:ascii="Arial Narrow" w:hAnsi="Arial Narrow"/>
        </w:rPr>
      </w:pPr>
    </w:p>
    <w:p w14:paraId="159B31DD" w14:textId="77777777" w:rsidR="00B65768" w:rsidRDefault="00B65768" w:rsidP="00E40FF0">
      <w:pPr>
        <w:rPr>
          <w:rFonts w:ascii="Arial Narrow" w:hAnsi="Arial Narrow"/>
        </w:rPr>
      </w:pPr>
    </w:p>
    <w:p w14:paraId="631496E7" w14:textId="77777777" w:rsidR="00B65768" w:rsidRDefault="00B65768" w:rsidP="00E40FF0">
      <w:pPr>
        <w:rPr>
          <w:rFonts w:ascii="Arial Narrow" w:hAnsi="Arial Narrow"/>
        </w:rPr>
      </w:pPr>
    </w:p>
    <w:p w14:paraId="731BB58E" w14:textId="77777777" w:rsidR="00B65768" w:rsidRDefault="00B65768" w:rsidP="00E40FF0">
      <w:pPr>
        <w:rPr>
          <w:rFonts w:ascii="Arial Narrow" w:hAnsi="Arial Narrow"/>
        </w:rPr>
      </w:pPr>
    </w:p>
    <w:p w14:paraId="6A6BE314" w14:textId="77777777" w:rsidR="00B65768" w:rsidRDefault="00B65768" w:rsidP="00E40FF0">
      <w:pPr>
        <w:rPr>
          <w:rFonts w:ascii="Arial Narrow" w:hAnsi="Arial Narrow"/>
        </w:rPr>
      </w:pPr>
    </w:p>
    <w:p w14:paraId="62458911" w14:textId="77777777" w:rsidR="00B65768" w:rsidRDefault="00B65768" w:rsidP="00E40FF0">
      <w:pPr>
        <w:rPr>
          <w:rFonts w:ascii="Arial Narrow" w:hAnsi="Arial Narrow"/>
        </w:rPr>
      </w:pPr>
    </w:p>
    <w:p w14:paraId="6F759F63" w14:textId="77777777" w:rsidR="00B65768" w:rsidRDefault="00B65768" w:rsidP="00E40FF0">
      <w:pPr>
        <w:rPr>
          <w:rFonts w:ascii="Arial Narrow" w:hAnsi="Arial Narrow"/>
        </w:rPr>
      </w:pPr>
    </w:p>
    <w:p w14:paraId="111B3383" w14:textId="77777777" w:rsidR="00B65768" w:rsidRDefault="00B65768" w:rsidP="00E40FF0">
      <w:pPr>
        <w:rPr>
          <w:rFonts w:ascii="Arial Narrow" w:hAnsi="Arial Narrow"/>
        </w:rPr>
      </w:pPr>
    </w:p>
    <w:p w14:paraId="528268F1" w14:textId="77777777" w:rsidR="00B65768" w:rsidRDefault="00B65768" w:rsidP="00E40FF0">
      <w:pPr>
        <w:rPr>
          <w:rFonts w:ascii="Arial Narrow" w:hAnsi="Arial Narrow"/>
        </w:rPr>
      </w:pPr>
    </w:p>
    <w:p w14:paraId="69170159" w14:textId="77777777" w:rsidR="00B65768" w:rsidRDefault="00B65768" w:rsidP="00E40FF0">
      <w:pPr>
        <w:rPr>
          <w:rFonts w:ascii="Arial Narrow" w:hAnsi="Arial Narrow"/>
        </w:rPr>
      </w:pPr>
    </w:p>
    <w:p w14:paraId="1A37E0F6" w14:textId="77777777" w:rsidR="00B65768" w:rsidRDefault="00B65768" w:rsidP="00E40FF0">
      <w:pPr>
        <w:rPr>
          <w:rFonts w:ascii="Arial Narrow" w:hAnsi="Arial Narrow"/>
        </w:rPr>
      </w:pPr>
    </w:p>
    <w:p w14:paraId="50348477" w14:textId="77777777" w:rsidR="00B65768" w:rsidRDefault="00B65768" w:rsidP="00E40FF0">
      <w:pPr>
        <w:rPr>
          <w:rFonts w:ascii="Arial Narrow" w:hAnsi="Arial Narrow"/>
        </w:rPr>
      </w:pPr>
    </w:p>
    <w:p w14:paraId="3DDEBB36" w14:textId="77777777" w:rsidR="00B65768" w:rsidRDefault="00B65768" w:rsidP="00E40FF0">
      <w:pPr>
        <w:rPr>
          <w:rFonts w:ascii="Arial Narrow" w:hAnsi="Arial Narrow"/>
        </w:rPr>
      </w:pPr>
    </w:p>
    <w:p w14:paraId="165E7AF4" w14:textId="77777777" w:rsidR="00B65768" w:rsidRDefault="00B65768" w:rsidP="00E40FF0">
      <w:pPr>
        <w:rPr>
          <w:rFonts w:ascii="Arial Narrow" w:hAnsi="Arial Narrow"/>
        </w:rPr>
      </w:pPr>
    </w:p>
    <w:p w14:paraId="25F224AC" w14:textId="77777777" w:rsidR="00B65768" w:rsidRDefault="00B65768" w:rsidP="00E40FF0">
      <w:pPr>
        <w:rPr>
          <w:rFonts w:ascii="Arial Narrow" w:hAnsi="Arial Narrow"/>
        </w:rPr>
      </w:pPr>
    </w:p>
    <w:p w14:paraId="1AE21BE3" w14:textId="77777777" w:rsidR="00B65768" w:rsidRDefault="00B65768" w:rsidP="00B65768">
      <w:pPr>
        <w:jc w:val="center"/>
        <w:rPr>
          <w:rFonts w:ascii="Arial Narrow" w:hAnsi="Arial Narrow"/>
        </w:rPr>
      </w:pPr>
    </w:p>
    <w:p w14:paraId="1828A478" w14:textId="77777777" w:rsidR="00B65768" w:rsidRDefault="00B65768" w:rsidP="00E40FF0">
      <w:pPr>
        <w:rPr>
          <w:rFonts w:ascii="Arial Narrow" w:hAnsi="Arial Narrow"/>
        </w:rPr>
      </w:pPr>
    </w:p>
    <w:p w14:paraId="58375AB1" w14:textId="77777777" w:rsidR="00B65768" w:rsidRDefault="00B65768" w:rsidP="00E40FF0">
      <w:pPr>
        <w:rPr>
          <w:rFonts w:ascii="Arial Narrow" w:hAnsi="Arial Narrow"/>
        </w:rPr>
      </w:pPr>
    </w:p>
    <w:p w14:paraId="1ABDDBC4" w14:textId="77777777" w:rsidR="00B65768" w:rsidRDefault="00B65768" w:rsidP="00E40FF0">
      <w:pPr>
        <w:rPr>
          <w:rFonts w:ascii="Arial Narrow" w:hAnsi="Arial Narrow"/>
        </w:rPr>
      </w:pPr>
    </w:p>
    <w:p w14:paraId="4862504B" w14:textId="77777777" w:rsidR="00B65768" w:rsidRDefault="00B65768" w:rsidP="00E40FF0">
      <w:pPr>
        <w:rPr>
          <w:rFonts w:ascii="Arial Narrow" w:hAnsi="Arial Narrow"/>
        </w:rPr>
      </w:pPr>
    </w:p>
    <w:p w14:paraId="22A8FB0A" w14:textId="77777777" w:rsidR="00B65768" w:rsidRDefault="00B65768" w:rsidP="00E40FF0">
      <w:pPr>
        <w:rPr>
          <w:rFonts w:ascii="Arial Narrow" w:hAnsi="Arial Narrow"/>
        </w:rPr>
      </w:pPr>
    </w:p>
    <w:p w14:paraId="4D311F82" w14:textId="77777777" w:rsidR="00B65768" w:rsidRDefault="00B65768" w:rsidP="00E40FF0">
      <w:pPr>
        <w:rPr>
          <w:rFonts w:ascii="Arial Narrow" w:hAnsi="Arial Narrow"/>
        </w:rPr>
      </w:pPr>
    </w:p>
    <w:p w14:paraId="441707E1" w14:textId="77777777" w:rsidR="00B65768" w:rsidRDefault="00B65768" w:rsidP="00E40FF0">
      <w:pPr>
        <w:rPr>
          <w:rFonts w:ascii="Arial Narrow" w:hAnsi="Arial Narrow"/>
        </w:rPr>
      </w:pPr>
    </w:p>
    <w:p w14:paraId="16121193" w14:textId="77777777" w:rsidR="00B65768" w:rsidRDefault="00B65768" w:rsidP="00E40FF0">
      <w:pPr>
        <w:rPr>
          <w:rFonts w:ascii="Arial Narrow" w:hAnsi="Arial Narrow"/>
        </w:rPr>
      </w:pPr>
    </w:p>
    <w:p w14:paraId="41205906" w14:textId="4E38FB36" w:rsidR="00E40FF0" w:rsidRDefault="00E40FF0" w:rsidP="00E40FF0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11041DCA" w14:textId="77777777" w:rsidR="00E40FF0" w:rsidRPr="00AF11D5" w:rsidRDefault="00E40FF0" w:rsidP="00E40FF0">
      <w:pPr>
        <w:rPr>
          <w:rFonts w:ascii="Arial Narrow" w:hAnsi="Arial Narrow"/>
        </w:rPr>
      </w:pPr>
      <w:r w:rsidRPr="00AF11D5">
        <w:rPr>
          <w:rFonts w:ascii="Arial Narrow" w:hAnsi="Arial Narrow"/>
        </w:rPr>
        <w:t>Egz. 1 – a/a kancelaria</w:t>
      </w:r>
    </w:p>
    <w:p w14:paraId="65F7835B" w14:textId="77777777" w:rsidR="00E40FF0" w:rsidRPr="00AF11D5" w:rsidRDefault="00E40FF0" w:rsidP="00E40FF0">
      <w:pPr>
        <w:rPr>
          <w:rFonts w:ascii="Arial Narrow" w:hAnsi="Arial Narrow"/>
        </w:rPr>
      </w:pPr>
      <w:r w:rsidRPr="00AF11D5">
        <w:rPr>
          <w:rFonts w:ascii="Arial Narrow" w:hAnsi="Arial Narrow"/>
        </w:rPr>
        <w:t>Egz. 2 – uczestnicy postępowania ( platforma e-propublico.pl); SZPubl. T 2612 B10</w:t>
      </w:r>
    </w:p>
    <w:p w14:paraId="63772401" w14:textId="77777777" w:rsidR="00E40FF0" w:rsidRDefault="00E40FF0" w:rsidP="00E40FF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8" w:history="1">
        <w:r>
          <w:rPr>
            <w:rStyle w:val="Hipercze"/>
            <w:rFonts w:ascii="Arial Narrow" w:hAnsi="Arial Narrow"/>
          </w:rPr>
          <w:t>kornowska4835@10wsk.mil.pl</w:t>
        </w:r>
      </w:hyperlink>
    </w:p>
    <w:p w14:paraId="6CAD346B" w14:textId="3397B40F" w:rsidR="00E40FF0" w:rsidRDefault="00E40FF0" w:rsidP="00E40FF0">
      <w:pPr>
        <w:rPr>
          <w:rFonts w:ascii="Arial Narrow" w:hAnsi="Arial Narrow"/>
        </w:rPr>
      </w:pPr>
      <w:r>
        <w:rPr>
          <w:rFonts w:ascii="Arial Narrow" w:hAnsi="Arial Narrow"/>
        </w:rPr>
        <w:t>Data: 2026-03-</w:t>
      </w:r>
      <w:r w:rsidR="00B65768">
        <w:rPr>
          <w:rFonts w:ascii="Arial Narrow" w:hAnsi="Arial Narrow"/>
        </w:rPr>
        <w:t>27</w:t>
      </w:r>
    </w:p>
    <w:p w14:paraId="4BC0E8F4" w14:textId="77777777" w:rsidR="00E40FF0" w:rsidRPr="00E40FF0" w:rsidRDefault="00E40FF0" w:rsidP="00E40FF0"/>
    <w:sectPr w:rsidR="00E40FF0" w:rsidRPr="00E40FF0" w:rsidSect="00930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F1B15" w14:textId="77777777" w:rsidR="00341A1A" w:rsidRDefault="00341A1A">
      <w:r>
        <w:separator/>
      </w:r>
    </w:p>
  </w:endnote>
  <w:endnote w:type="continuationSeparator" w:id="0">
    <w:p w14:paraId="1BF51868" w14:textId="77777777" w:rsidR="00341A1A" w:rsidRDefault="00341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7479C" w14:textId="77777777" w:rsidR="00EF1037" w:rsidRDefault="00EE754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02FA4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08C22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3CCB0BF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E754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E7549" w:rsidRPr="00B862CC">
      <w:rPr>
        <w:rFonts w:ascii="Arial" w:hAnsi="Arial"/>
        <w:sz w:val="18"/>
        <w:szCs w:val="24"/>
      </w:rPr>
      <w:fldChar w:fldCharType="separate"/>
    </w:r>
    <w:r w:rsidR="00AF11D5">
      <w:rPr>
        <w:rFonts w:ascii="Arial" w:hAnsi="Arial"/>
        <w:noProof/>
        <w:sz w:val="18"/>
        <w:szCs w:val="24"/>
      </w:rPr>
      <w:t>2</w:t>
    </w:r>
    <w:r w:rsidR="00EE754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E754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E7549" w:rsidRPr="00B862CC">
      <w:rPr>
        <w:rFonts w:ascii="Arial" w:hAnsi="Arial"/>
        <w:sz w:val="18"/>
        <w:szCs w:val="24"/>
      </w:rPr>
      <w:fldChar w:fldCharType="separate"/>
    </w:r>
    <w:r w:rsidR="00AF11D5">
      <w:rPr>
        <w:rFonts w:ascii="Arial" w:hAnsi="Arial"/>
        <w:noProof/>
        <w:sz w:val="18"/>
        <w:szCs w:val="24"/>
      </w:rPr>
      <w:t>2</w:t>
    </w:r>
    <w:r w:rsidR="00EE7549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3BBB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B41E23" w14:textId="77777777" w:rsidR="00EF1037" w:rsidRDefault="00EE754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AF11D5">
        <w:rPr>
          <w:rStyle w:val="Numerstrony"/>
          <w:noProof/>
        </w:rPr>
        <w:t>2</w:t>
      </w:r>
    </w:fldSimple>
  </w:p>
  <w:p w14:paraId="4AF4FE54" w14:textId="77777777" w:rsidR="00EF1037" w:rsidRDefault="00EF1037">
    <w:pPr>
      <w:pStyle w:val="Stopka"/>
      <w:tabs>
        <w:tab w:val="clear" w:pos="4536"/>
        <w:tab w:val="left" w:pos="6237"/>
      </w:tabs>
    </w:pPr>
  </w:p>
  <w:p w14:paraId="33CDBFA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95B99" w14:textId="77777777" w:rsidR="00341A1A" w:rsidRDefault="00341A1A">
      <w:r>
        <w:separator/>
      </w:r>
    </w:p>
  </w:footnote>
  <w:footnote w:type="continuationSeparator" w:id="0">
    <w:p w14:paraId="31C20983" w14:textId="77777777" w:rsidR="00341A1A" w:rsidRDefault="00341A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017A6" w14:textId="77777777" w:rsidR="004311BB" w:rsidRDefault="004311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9562C" w14:textId="77777777" w:rsidR="004311BB" w:rsidRDefault="004311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30F51" w14:textId="77777777" w:rsidR="004311BB" w:rsidRDefault="004311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64928"/>
    <w:multiLevelType w:val="singleLevel"/>
    <w:tmpl w:val="5D44692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sz w:val="24"/>
        <w:szCs w:val="24"/>
      </w:rPr>
    </w:lvl>
  </w:abstractNum>
  <w:num w:numId="1" w16cid:durableId="207665695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072"/>
    <w:rsid w:val="00057D02"/>
    <w:rsid w:val="000613E0"/>
    <w:rsid w:val="000A6A6F"/>
    <w:rsid w:val="00160860"/>
    <w:rsid w:val="001A1B46"/>
    <w:rsid w:val="001A571A"/>
    <w:rsid w:val="001C34F1"/>
    <w:rsid w:val="00205DC1"/>
    <w:rsid w:val="0022485D"/>
    <w:rsid w:val="002B1C74"/>
    <w:rsid w:val="002E2072"/>
    <w:rsid w:val="00341A1A"/>
    <w:rsid w:val="00384EFD"/>
    <w:rsid w:val="003E18A4"/>
    <w:rsid w:val="004222DA"/>
    <w:rsid w:val="004311BB"/>
    <w:rsid w:val="00453E59"/>
    <w:rsid w:val="00460DC4"/>
    <w:rsid w:val="00464241"/>
    <w:rsid w:val="004E6741"/>
    <w:rsid w:val="005079A4"/>
    <w:rsid w:val="00521797"/>
    <w:rsid w:val="0055546F"/>
    <w:rsid w:val="005C0930"/>
    <w:rsid w:val="006736C6"/>
    <w:rsid w:val="006921CD"/>
    <w:rsid w:val="006D4AE5"/>
    <w:rsid w:val="00854803"/>
    <w:rsid w:val="0087224A"/>
    <w:rsid w:val="008A7A0A"/>
    <w:rsid w:val="009149C3"/>
    <w:rsid w:val="00930A96"/>
    <w:rsid w:val="00953AA1"/>
    <w:rsid w:val="0095641D"/>
    <w:rsid w:val="009D169F"/>
    <w:rsid w:val="00A4668B"/>
    <w:rsid w:val="00A54E13"/>
    <w:rsid w:val="00AF039F"/>
    <w:rsid w:val="00AF11D5"/>
    <w:rsid w:val="00B26D41"/>
    <w:rsid w:val="00B361A9"/>
    <w:rsid w:val="00B65768"/>
    <w:rsid w:val="00C152AE"/>
    <w:rsid w:val="00C46AB0"/>
    <w:rsid w:val="00D1574A"/>
    <w:rsid w:val="00D248D2"/>
    <w:rsid w:val="00E02559"/>
    <w:rsid w:val="00E03B3C"/>
    <w:rsid w:val="00E40FF0"/>
    <w:rsid w:val="00E74582"/>
    <w:rsid w:val="00EB3650"/>
    <w:rsid w:val="00EE7549"/>
    <w:rsid w:val="00EF1037"/>
    <w:rsid w:val="00F16162"/>
    <w:rsid w:val="00F36737"/>
    <w:rsid w:val="00FA7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6FFD9D"/>
  <w15:docId w15:val="{6A5663DA-65E5-4BE0-A282-31775D04C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7549"/>
  </w:style>
  <w:style w:type="paragraph" w:styleId="Nagwek1">
    <w:name w:val="heading 1"/>
    <w:basedOn w:val="Normalny"/>
    <w:next w:val="Normalny"/>
    <w:link w:val="Nagwek1Znak"/>
    <w:qFormat/>
    <w:rsid w:val="00EE754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E7549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E754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E754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549"/>
  </w:style>
  <w:style w:type="paragraph" w:styleId="Tekstpodstawowy">
    <w:name w:val="Body Text"/>
    <w:basedOn w:val="Normalny"/>
    <w:link w:val="TekstpodstawowyZnak"/>
    <w:rsid w:val="00EE754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6921CD"/>
    <w:rPr>
      <w:sz w:val="24"/>
    </w:rPr>
  </w:style>
  <w:style w:type="character" w:styleId="Hipercze">
    <w:name w:val="Hyperlink"/>
    <w:uiPriority w:val="99"/>
    <w:unhideWhenUsed/>
    <w:rsid w:val="00E40FF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rnowska4835@10wsk.mil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5</cp:revision>
  <cp:lastPrinted>2026-03-19T06:30:00Z</cp:lastPrinted>
  <dcterms:created xsi:type="dcterms:W3CDTF">2026-03-27T10:31:00Z</dcterms:created>
  <dcterms:modified xsi:type="dcterms:W3CDTF">2026-03-27T10:54:00Z</dcterms:modified>
</cp:coreProperties>
</file>