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457946BE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1 – </w:t>
      </w:r>
      <w:r w:rsidR="00454E19" w:rsidRPr="00454E19">
        <w:rPr>
          <w:rFonts w:ascii="Arial" w:hAnsi="Arial" w:cs="Arial"/>
          <w:b/>
          <w:bCs/>
          <w:u w:val="single"/>
        </w:rPr>
        <w:t xml:space="preserve">Remont pomieszczeń szatni w budynku Collegium </w:t>
      </w:r>
      <w:proofErr w:type="spellStart"/>
      <w:r w:rsidR="00454E19" w:rsidRPr="00454E19">
        <w:rPr>
          <w:rFonts w:ascii="Arial" w:hAnsi="Arial" w:cs="Arial"/>
          <w:b/>
          <w:bCs/>
          <w:u w:val="single"/>
        </w:rPr>
        <w:t>Historicum</w:t>
      </w:r>
      <w:proofErr w:type="spellEnd"/>
      <w:r w:rsidR="00454E19" w:rsidRPr="00454E19">
        <w:rPr>
          <w:rFonts w:ascii="Arial" w:hAnsi="Arial" w:cs="Arial"/>
          <w:b/>
          <w:bCs/>
          <w:u w:val="single"/>
        </w:rPr>
        <w:t xml:space="preserve"> ul. Uniwersytetu Poznańskiego 7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EC6581" w:rsidRPr="002316CD" w14:paraId="41C07A89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BE28" w14:textId="77777777" w:rsidR="00EC6581" w:rsidRPr="0099235A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9235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35C" w14:textId="102C7E4E" w:rsidR="00EC6581" w:rsidRPr="00BF2C1A" w:rsidRDefault="00454E19" w:rsidP="001022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54E19">
              <w:rPr>
                <w:rFonts w:ascii="Arial" w:hAnsi="Arial" w:cs="Arial"/>
                <w:sz w:val="18"/>
                <w:szCs w:val="18"/>
              </w:rPr>
              <w:t xml:space="preserve">Remont pomieszczeń szatni w budynku Collegium </w:t>
            </w:r>
            <w:proofErr w:type="spellStart"/>
            <w:r w:rsidRPr="00454E19">
              <w:rPr>
                <w:rFonts w:ascii="Arial" w:hAnsi="Arial" w:cs="Arial"/>
                <w:sz w:val="18"/>
                <w:szCs w:val="18"/>
              </w:rPr>
              <w:t>Historicum</w:t>
            </w:r>
            <w:proofErr w:type="spellEnd"/>
            <w:r w:rsidRPr="00454E19">
              <w:rPr>
                <w:rFonts w:ascii="Arial" w:hAnsi="Arial" w:cs="Arial"/>
                <w:sz w:val="18"/>
                <w:szCs w:val="18"/>
              </w:rPr>
              <w:t xml:space="preserve"> ul. Uniwersytetu Poznańskiego 7 w Poznaniu</w:t>
            </w:r>
            <w:r w:rsidR="00BF2C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>– branża sanitarna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731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29E03BC4" w:rsidR="00BF2C1A" w:rsidRPr="0099235A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28C82CBC" w:rsidR="00BF2C1A" w:rsidRPr="00BF2C1A" w:rsidRDefault="00454E19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4E19">
              <w:rPr>
                <w:rFonts w:ascii="Arial" w:hAnsi="Arial" w:cs="Arial"/>
                <w:sz w:val="18"/>
                <w:szCs w:val="18"/>
              </w:rPr>
              <w:t xml:space="preserve">Remont pomieszczeń szatni w budynku Collegium </w:t>
            </w:r>
            <w:proofErr w:type="spellStart"/>
            <w:r w:rsidRPr="00454E19">
              <w:rPr>
                <w:rFonts w:ascii="Arial" w:hAnsi="Arial" w:cs="Arial"/>
                <w:sz w:val="18"/>
                <w:szCs w:val="18"/>
              </w:rPr>
              <w:t>Historicum</w:t>
            </w:r>
            <w:proofErr w:type="spellEnd"/>
            <w:r w:rsidRPr="00454E19">
              <w:rPr>
                <w:rFonts w:ascii="Arial" w:hAnsi="Arial" w:cs="Arial"/>
                <w:sz w:val="18"/>
                <w:szCs w:val="18"/>
              </w:rPr>
              <w:t xml:space="preserve"> ul. Uniwersytetu Poznańskiego 7 w Poznaniu</w:t>
            </w:r>
            <w:r w:rsidR="00BF2C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BF2C1A" w:rsidRPr="002316CD" w14:paraId="633CADB1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82B7" w14:textId="1A61873A" w:rsidR="00BF2C1A" w:rsidRPr="0099235A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4AAB" w14:textId="1F229ABE" w:rsidR="00BF2C1A" w:rsidRPr="00BF2C1A" w:rsidRDefault="00454E19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4E19">
              <w:rPr>
                <w:rFonts w:ascii="Arial" w:hAnsi="Arial" w:cs="Arial"/>
                <w:sz w:val="18"/>
                <w:szCs w:val="18"/>
              </w:rPr>
              <w:t xml:space="preserve">Remont pomieszczeń szatni w budynku Collegium </w:t>
            </w:r>
            <w:proofErr w:type="spellStart"/>
            <w:r w:rsidRPr="00454E19">
              <w:rPr>
                <w:rFonts w:ascii="Arial" w:hAnsi="Arial" w:cs="Arial"/>
                <w:sz w:val="18"/>
                <w:szCs w:val="18"/>
              </w:rPr>
              <w:t>Historicum</w:t>
            </w:r>
            <w:proofErr w:type="spellEnd"/>
            <w:r w:rsidRPr="00454E19">
              <w:rPr>
                <w:rFonts w:ascii="Arial" w:hAnsi="Arial" w:cs="Arial"/>
                <w:sz w:val="18"/>
                <w:szCs w:val="18"/>
              </w:rPr>
              <w:t xml:space="preserve"> ul. Uniwersytetu Poznańskiego 7 w Poznaniu</w:t>
            </w:r>
            <w:r w:rsidRPr="00454E1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elektryczna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7810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104D7067" w:rsidR="00EC6581" w:rsidRPr="0099235A" w:rsidRDefault="00BF2C1A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lastRenderedPageBreak/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lastRenderedPageBreak/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30A44" w14:textId="77777777" w:rsidR="00062B50" w:rsidRDefault="00062B50">
      <w:r>
        <w:separator/>
      </w:r>
    </w:p>
  </w:endnote>
  <w:endnote w:type="continuationSeparator" w:id="0">
    <w:p w14:paraId="7018D36C" w14:textId="77777777" w:rsidR="00062B50" w:rsidRDefault="00062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537AB" w14:textId="77777777" w:rsidR="00062B50" w:rsidRDefault="00062B50">
      <w:r>
        <w:separator/>
      </w:r>
    </w:p>
  </w:footnote>
  <w:footnote w:type="continuationSeparator" w:id="0">
    <w:p w14:paraId="31651982" w14:textId="77777777" w:rsidR="00062B50" w:rsidRDefault="00062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4ED0BE80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454E19">
      <w:rPr>
        <w:rFonts w:ascii="Arial" w:hAnsi="Arial" w:cs="Arial"/>
        <w:i/>
        <w:sz w:val="20"/>
        <w:szCs w:val="20"/>
      </w:rPr>
      <w:t>7626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1241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5</cp:revision>
  <cp:lastPrinted>2026-03-10T07:51:00Z</cp:lastPrinted>
  <dcterms:created xsi:type="dcterms:W3CDTF">2026-02-25T09:08:00Z</dcterms:created>
  <dcterms:modified xsi:type="dcterms:W3CDTF">2026-03-23T08:34:00Z</dcterms:modified>
</cp:coreProperties>
</file>