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2F07" w14:textId="15C59F4F" w:rsidR="00FC3264" w:rsidRPr="00F7335B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F7335B">
        <w:rPr>
          <w:rFonts w:cs="Arial"/>
          <w:i w:val="0"/>
          <w:sz w:val="20"/>
        </w:rPr>
        <w:t>Załącznik nr</w:t>
      </w:r>
      <w:r w:rsidR="004F03A0">
        <w:rPr>
          <w:rFonts w:cs="Arial"/>
          <w:i w:val="0"/>
          <w:sz w:val="20"/>
        </w:rPr>
        <w:t xml:space="preserve"> </w:t>
      </w:r>
      <w:r w:rsidRPr="00F7335B">
        <w:rPr>
          <w:rFonts w:cs="Arial"/>
          <w:i w:val="0"/>
          <w:sz w:val="20"/>
        </w:rPr>
        <w:t>1</w:t>
      </w:r>
      <w:r w:rsidR="009334C1" w:rsidRPr="00F7335B">
        <w:rPr>
          <w:rFonts w:cs="Arial"/>
          <w:i w:val="0"/>
          <w:sz w:val="20"/>
        </w:rPr>
        <w:t xml:space="preserve"> do S</w:t>
      </w:r>
      <w:r w:rsidR="008A1271" w:rsidRPr="00F7335B">
        <w:rPr>
          <w:rFonts w:cs="Arial"/>
          <w:i w:val="0"/>
          <w:sz w:val="20"/>
        </w:rPr>
        <w:t>WZ</w:t>
      </w:r>
    </w:p>
    <w:p w14:paraId="33C6DAAA" w14:textId="77777777" w:rsidR="00FC3264" w:rsidRPr="00F7335B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/wzór/</w:t>
      </w:r>
    </w:p>
    <w:p w14:paraId="6EBF6B4B" w14:textId="77777777" w:rsidR="00FC3264" w:rsidRPr="00F7335B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F7335B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40841DA6" w14:textId="77777777" w:rsidR="009334C1" w:rsidRPr="00F7335B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723775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3C64849" w14:textId="0ACD2F32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  <w:vertAlign w:val="superscript"/>
        </w:rPr>
        <w:t>1</w:t>
      </w:r>
      <w:r w:rsidRPr="00F7335B">
        <w:rPr>
          <w:rFonts w:ascii="Arial" w:hAnsi="Arial" w:cs="Arial"/>
          <w:sz w:val="22"/>
          <w:szCs w:val="22"/>
        </w:rPr>
        <w:t>NAZWA WYKONAWCY (-ów):</w:t>
      </w:r>
      <w:r w:rsidR="00BF2C1A">
        <w:rPr>
          <w:rFonts w:ascii="Arial" w:hAnsi="Arial" w:cs="Arial"/>
          <w:sz w:val="22"/>
          <w:szCs w:val="22"/>
        </w:rPr>
        <w:t xml:space="preserve"> </w:t>
      </w:r>
      <w:r w:rsidRPr="00F7335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48D00EFB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0DB93B0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WOJEWÓDZTWO</w:t>
      </w:r>
      <w:r w:rsidR="002E53B9">
        <w:rPr>
          <w:rFonts w:ascii="Arial" w:hAnsi="Arial" w:cs="Arial"/>
          <w:sz w:val="22"/>
          <w:szCs w:val="22"/>
        </w:rPr>
        <w:t>:</w:t>
      </w:r>
      <w:r w:rsidRPr="00F7335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…………………………………………………………………………………………..</w:t>
      </w:r>
    </w:p>
    <w:p w14:paraId="32BDC558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354884EE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A206EA3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9412455" w14:textId="77777777" w:rsidR="002935BD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Wykonawca jest </w:t>
      </w:r>
      <w:r w:rsidRPr="00F733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335B">
        <w:rPr>
          <w:rFonts w:ascii="Arial" w:hAnsi="Arial" w:cs="Arial"/>
          <w:sz w:val="22"/>
          <w:szCs w:val="22"/>
        </w:rPr>
        <w:t xml:space="preserve">*** </w:t>
      </w:r>
      <w:r w:rsidRPr="00F733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31B7E70" w14:textId="77777777" w:rsidR="002935BD" w:rsidRPr="00F7335B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0CE52F2" w14:textId="77777777" w:rsidR="009334C1" w:rsidRPr="00F7335B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7335B">
        <w:rPr>
          <w:rStyle w:val="Odwoanieprzypisudolnego"/>
          <w:rFonts w:ascii="Arial" w:hAnsi="Arial" w:cs="Arial"/>
          <w:i/>
        </w:rPr>
        <w:footnoteRef/>
      </w:r>
      <w:r w:rsidRPr="00F7335B">
        <w:rPr>
          <w:rFonts w:ascii="Arial" w:hAnsi="Arial" w:cs="Arial"/>
          <w:i/>
        </w:rPr>
        <w:t xml:space="preserve">w przypadku składania oferty przez </w:t>
      </w:r>
      <w:r w:rsidRPr="00F7335B">
        <w:rPr>
          <w:rFonts w:ascii="Arial" w:hAnsi="Arial" w:cs="Arial"/>
          <w:b/>
          <w:i/>
        </w:rPr>
        <w:t>podmioty występujące wspólnie</w:t>
      </w:r>
      <w:r w:rsidRPr="00F7335B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650F9F6" w14:textId="77777777" w:rsidR="00E63DCE" w:rsidRPr="00F7335B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B922982" w14:textId="77777777" w:rsidR="009334C1" w:rsidRPr="00F7335B" w:rsidRDefault="009334C1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</w:rPr>
        <w:t xml:space="preserve">W związku z ogłoszeniem postępowania na: </w:t>
      </w:r>
      <w:r w:rsidRPr="00F7335B">
        <w:rPr>
          <w:rFonts w:ascii="Arial" w:hAnsi="Arial" w:cs="Arial"/>
          <w:sz w:val="22"/>
          <w:szCs w:val="22"/>
        </w:rPr>
        <w:t>roboty budowlane</w:t>
      </w:r>
      <w:r w:rsidR="009106B2" w:rsidRPr="00F7335B">
        <w:rPr>
          <w:rFonts w:ascii="Arial" w:hAnsi="Arial" w:cs="Arial"/>
          <w:sz w:val="22"/>
          <w:szCs w:val="22"/>
        </w:rPr>
        <w:t xml:space="preserve"> i instalacyjne</w:t>
      </w:r>
      <w:r w:rsidRPr="00F7335B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14:paraId="114F4396" w14:textId="77777777" w:rsidR="00282170" w:rsidRPr="002316CD" w:rsidRDefault="00282170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28E07F6D" w14:textId="40251AD9" w:rsidR="00026D31" w:rsidRPr="001A5F07" w:rsidRDefault="00455BD1" w:rsidP="00457E58">
      <w:pPr>
        <w:jc w:val="center"/>
        <w:rPr>
          <w:rFonts w:ascii="Arial" w:hAnsi="Arial" w:cs="Arial"/>
          <w:b/>
          <w:bCs/>
          <w:u w:val="single"/>
        </w:rPr>
      </w:pPr>
      <w:r w:rsidRPr="001A5F07">
        <w:rPr>
          <w:rFonts w:ascii="Arial" w:hAnsi="Arial" w:cs="Arial"/>
          <w:b/>
          <w:bCs/>
          <w:u w:val="single"/>
        </w:rPr>
        <w:t xml:space="preserve">Część </w:t>
      </w:r>
      <w:r w:rsidR="00232A62">
        <w:rPr>
          <w:rFonts w:ascii="Arial" w:hAnsi="Arial" w:cs="Arial"/>
          <w:b/>
          <w:bCs/>
          <w:u w:val="single"/>
        </w:rPr>
        <w:t>4</w:t>
      </w:r>
      <w:r w:rsidRPr="001A5F07">
        <w:rPr>
          <w:rFonts w:ascii="Arial" w:hAnsi="Arial" w:cs="Arial"/>
          <w:b/>
          <w:bCs/>
          <w:u w:val="single"/>
        </w:rPr>
        <w:t xml:space="preserve"> – </w:t>
      </w:r>
      <w:r w:rsidR="00232A62" w:rsidRPr="00232A62">
        <w:rPr>
          <w:rFonts w:ascii="Arial" w:hAnsi="Arial" w:cs="Arial"/>
          <w:b/>
          <w:bCs/>
          <w:u w:val="single"/>
        </w:rPr>
        <w:t xml:space="preserve">Wymiana 9 szt. </w:t>
      </w:r>
      <w:proofErr w:type="spellStart"/>
      <w:r w:rsidR="00232A62" w:rsidRPr="00232A62">
        <w:rPr>
          <w:rFonts w:ascii="Arial" w:hAnsi="Arial" w:cs="Arial"/>
          <w:b/>
          <w:bCs/>
          <w:u w:val="single"/>
        </w:rPr>
        <w:t>rozszczelnionych</w:t>
      </w:r>
      <w:proofErr w:type="spellEnd"/>
      <w:r w:rsidR="00232A62" w:rsidRPr="00232A62">
        <w:rPr>
          <w:rFonts w:ascii="Arial" w:hAnsi="Arial" w:cs="Arial"/>
          <w:b/>
          <w:bCs/>
          <w:u w:val="single"/>
        </w:rPr>
        <w:t xml:space="preserve"> szyb w elewacji segment A na budynku Wydziału Matematyki i Informatyki ul. Uniwersytetu Poznańskiego 4 w Poznaniu</w:t>
      </w:r>
    </w:p>
    <w:p w14:paraId="47853956" w14:textId="77777777" w:rsidR="00282170" w:rsidRPr="002316CD" w:rsidRDefault="00282170" w:rsidP="00FB1851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2"/>
          <w:u w:val="single"/>
        </w:rPr>
      </w:pPr>
    </w:p>
    <w:p w14:paraId="5CF56FAF" w14:textId="77777777" w:rsidR="00441851" w:rsidRPr="00C41DD6" w:rsidRDefault="00441851" w:rsidP="00C41DD6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733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7335B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7335B">
        <w:rPr>
          <w:rFonts w:ascii="Arial" w:hAnsi="Arial" w:cs="Arial"/>
          <w:i/>
          <w:sz w:val="22"/>
          <w:szCs w:val="22"/>
        </w:rPr>
        <w:t>(niepotrzebne skreślić)</w:t>
      </w:r>
      <w:r w:rsidRPr="00F7335B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ECA6570" w14:textId="77777777" w:rsidR="00441851" w:rsidRPr="00F7335B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7335B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7335B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5A263DC" w14:textId="77777777" w:rsidR="00441851" w:rsidRPr="00C41DD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18"/>
          <w:lang w:eastAsia="x-none"/>
        </w:rPr>
      </w:pPr>
    </w:p>
    <w:p w14:paraId="01DDD787" w14:textId="77777777" w:rsidR="00C76C63" w:rsidRPr="00F7335B" w:rsidRDefault="00C76C63" w:rsidP="00B04A5F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Oferujemy wykonanie prac objętych przedmiotem zamówienia za cenę ustaloną ryczałtowo (Tabela</w:t>
      </w:r>
      <w:r w:rsidR="00961D88" w:rsidRPr="00F7335B">
        <w:rPr>
          <w:rFonts w:ascii="Arial" w:hAnsi="Arial" w:cs="Arial"/>
          <w:sz w:val="22"/>
          <w:szCs w:val="22"/>
        </w:rPr>
        <w:t xml:space="preserve"> nr</w:t>
      </w:r>
      <w:r w:rsidRPr="00F7335B">
        <w:rPr>
          <w:rFonts w:ascii="Arial" w:hAnsi="Arial" w:cs="Arial"/>
          <w:sz w:val="22"/>
          <w:szCs w:val="22"/>
        </w:rPr>
        <w:t xml:space="preserve"> 1):</w:t>
      </w:r>
      <w:r w:rsidRPr="00F7335B">
        <w:rPr>
          <w:rFonts w:ascii="Arial" w:hAnsi="Arial" w:cs="Arial"/>
          <w:b/>
          <w:sz w:val="22"/>
          <w:szCs w:val="22"/>
        </w:rPr>
        <w:t xml:space="preserve"> </w:t>
      </w:r>
    </w:p>
    <w:p w14:paraId="36A1F909" w14:textId="77777777" w:rsidR="003930E0" w:rsidRPr="00F7335B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EDBA170" w14:textId="77777777" w:rsidR="00B04A5F" w:rsidRPr="00F7335B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F7335B">
        <w:rPr>
          <w:rFonts w:ascii="Arial" w:hAnsi="Arial" w:cs="Arial"/>
          <w:b/>
          <w:bCs/>
        </w:rPr>
        <w:t xml:space="preserve">RAZEM BRUTTO </w:t>
      </w:r>
      <w:r w:rsidRPr="00F7335B">
        <w:rPr>
          <w:rFonts w:ascii="Arial" w:hAnsi="Arial" w:cs="Arial"/>
          <w:bCs/>
        </w:rPr>
        <w:t>…………………</w:t>
      </w:r>
      <w:r w:rsidRPr="00F7335B">
        <w:rPr>
          <w:rFonts w:ascii="Arial" w:hAnsi="Arial" w:cs="Arial"/>
          <w:bCs/>
          <w:lang w:val="pl-PL"/>
        </w:rPr>
        <w:t>……………</w:t>
      </w:r>
      <w:r w:rsidR="00EC6581" w:rsidRPr="00F7335B">
        <w:rPr>
          <w:rFonts w:ascii="Arial" w:hAnsi="Arial" w:cs="Arial"/>
          <w:bCs/>
          <w:lang w:val="pl-PL"/>
        </w:rPr>
        <w:t>…</w:t>
      </w:r>
      <w:r w:rsidRPr="00F7335B">
        <w:rPr>
          <w:rFonts w:ascii="Arial" w:hAnsi="Arial" w:cs="Arial"/>
          <w:bCs/>
          <w:lang w:val="pl-PL"/>
        </w:rPr>
        <w:t>……………</w:t>
      </w:r>
      <w:r w:rsidRPr="00F7335B">
        <w:rPr>
          <w:rFonts w:ascii="Arial" w:hAnsi="Arial" w:cs="Arial"/>
          <w:bCs/>
        </w:rPr>
        <w:t>……</w:t>
      </w:r>
      <w:r w:rsidRPr="00F7335B">
        <w:rPr>
          <w:rFonts w:ascii="Arial" w:hAnsi="Arial" w:cs="Arial"/>
          <w:b/>
          <w:bCs/>
        </w:rPr>
        <w:t xml:space="preserve"> PLN</w:t>
      </w:r>
    </w:p>
    <w:p w14:paraId="4ACD4E5B" w14:textId="77777777" w:rsidR="00EC6581" w:rsidRPr="00F7335B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4143DEE3" w14:textId="77777777" w:rsidR="00B04A5F" w:rsidRPr="00F7335B" w:rsidRDefault="00B04A5F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F7335B">
        <w:rPr>
          <w:rFonts w:ascii="Arial" w:hAnsi="Arial" w:cs="Arial"/>
          <w:bCs/>
          <w:sz w:val="18"/>
          <w:szCs w:val="18"/>
          <w:lang w:val="pl-PL"/>
        </w:rPr>
        <w:t xml:space="preserve">(Tabela </w:t>
      </w:r>
      <w:r w:rsidR="00961D88" w:rsidRPr="00F7335B">
        <w:rPr>
          <w:rFonts w:ascii="Arial" w:hAnsi="Arial" w:cs="Arial"/>
          <w:bCs/>
          <w:sz w:val="18"/>
          <w:szCs w:val="18"/>
          <w:lang w:val="pl-PL"/>
        </w:rPr>
        <w:t xml:space="preserve">nr </w:t>
      </w:r>
      <w:r w:rsidRPr="00F7335B">
        <w:rPr>
          <w:rFonts w:ascii="Arial" w:hAnsi="Arial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EC6581" w:rsidRPr="00F7335B" w14:paraId="1644ECF8" w14:textId="77777777" w:rsidTr="00D40168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7E8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1FF7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2A89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14:paraId="36D4A183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EC6581" w:rsidRPr="00F7335B" w14:paraId="2D36AB0C" w14:textId="77777777" w:rsidTr="00D40168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996B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87F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16BA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BF2C1A" w:rsidRPr="002316CD" w14:paraId="2E589486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D241" w14:textId="4E174F14" w:rsidR="00BF2C1A" w:rsidRPr="0099235A" w:rsidRDefault="0031543C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B326" w14:textId="4E55CB8E" w:rsidR="00BF2C1A" w:rsidRPr="00BF2C1A" w:rsidRDefault="00232A62" w:rsidP="0010227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2A6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Wymiana 9 szt. </w:t>
            </w:r>
            <w:proofErr w:type="spellStart"/>
            <w:r w:rsidRPr="00232A62">
              <w:rPr>
                <w:rFonts w:ascii="Arial" w:hAnsi="Arial" w:cs="Arial"/>
                <w:b/>
                <w:bCs/>
                <w:sz w:val="18"/>
                <w:szCs w:val="18"/>
              </w:rPr>
              <w:t>rozszczelnionych</w:t>
            </w:r>
            <w:proofErr w:type="spellEnd"/>
            <w:r w:rsidRPr="00232A6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szyb w elewacji segment A na budynku Wydziału Matematyki i Informatyki ul. Uniwersytetu Poznańskiego 4 w Poznaniu</w:t>
            </w:r>
            <w:r w:rsidR="0031543C" w:rsidRPr="0031543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BF2C1A"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branża </w:t>
            </w:r>
            <w:r w:rsidR="00BF2C1A">
              <w:rPr>
                <w:rFonts w:ascii="Arial" w:hAnsi="Arial" w:cs="Arial"/>
                <w:b/>
                <w:bCs/>
                <w:sz w:val="18"/>
                <w:szCs w:val="18"/>
              </w:rPr>
              <w:t>budowlana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80BC" w14:textId="77777777" w:rsidR="00BF2C1A" w:rsidRPr="002316CD" w:rsidRDefault="00BF2C1A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556E3939" w14:textId="77777777" w:rsidTr="00D40168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DCD" w14:textId="42B10213" w:rsidR="00EC6581" w:rsidRPr="0099235A" w:rsidRDefault="0031543C" w:rsidP="00335020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27C2" w14:textId="77777777" w:rsidR="00EC6581" w:rsidRPr="00335020" w:rsidRDefault="002F3128" w:rsidP="00EC6581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335020">
              <w:rPr>
                <w:rFonts w:ascii="Arial" w:hAnsi="Arial" w:cs="Arial"/>
                <w:sz w:val="18"/>
              </w:rPr>
              <w:t xml:space="preserve">Koszty niezbędnych zabezpieczeń bhp, p. </w:t>
            </w:r>
            <w:proofErr w:type="spellStart"/>
            <w:r w:rsidRPr="00335020">
              <w:rPr>
                <w:rFonts w:ascii="Arial" w:hAnsi="Arial" w:cs="Arial"/>
                <w:sz w:val="18"/>
              </w:rPr>
              <w:t>poż</w:t>
            </w:r>
            <w:proofErr w:type="spellEnd"/>
            <w:r w:rsidRPr="00335020">
              <w:rPr>
                <w:rFonts w:ascii="Arial" w:hAnsi="Arial" w:cs="Arial"/>
                <w:sz w:val="18"/>
              </w:rPr>
              <w:t>., rusztowań, ubezpieczenia budowy, koszty wszystkich robót przygotowawczych, koszty utrzymania placu i</w:t>
            </w:r>
            <w:r w:rsidRPr="00335020">
              <w:rPr>
                <w:rFonts w:ascii="Arial" w:hAnsi="Arial" w:cs="Arial"/>
                <w:b/>
                <w:sz w:val="18"/>
              </w:rPr>
              <w:t xml:space="preserve"> </w:t>
            </w:r>
            <w:r w:rsidRPr="00335020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335020">
              <w:rPr>
                <w:rFonts w:ascii="Arial" w:hAnsi="Arial" w:cs="Arial"/>
                <w:sz w:val="18"/>
                <w:szCs w:val="18"/>
              </w:rPr>
              <w:t>(</w:t>
            </w:r>
            <w:r w:rsidRPr="00335020">
              <w:rPr>
                <w:rFonts w:ascii="Arial" w:hAnsi="Arial" w:cs="Arial"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FF7C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24E6677D" w14:textId="77777777" w:rsidTr="00D40168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F3F" w14:textId="77777777" w:rsidR="00EC6581" w:rsidRPr="00335020" w:rsidRDefault="00EC6581" w:rsidP="00EC6581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335020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57B5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361CF63F" w14:textId="77777777" w:rsidR="00244F14" w:rsidRPr="002316CD" w:rsidRDefault="00244F14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01FAA31" w14:textId="77777777" w:rsidR="00256108" w:rsidRPr="002316CD" w:rsidRDefault="00256108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9D0C6C2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65D9B7" w14:textId="77777777" w:rsidR="00441851" w:rsidRPr="00F7335B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7335B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7335B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7335B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7335B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35E2821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7335B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2E367459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W tym </w:t>
      </w:r>
      <w:r w:rsidRPr="00F7335B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7335B">
        <w:rPr>
          <w:rFonts w:ascii="Arial" w:hAnsi="Arial" w:cs="Arial"/>
          <w:bCs/>
          <w:i/>
          <w:sz w:val="14"/>
          <w:szCs w:val="16"/>
        </w:rPr>
        <w:t>RAZEM NETT</w:t>
      </w: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7335B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A1A458F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7335B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7335B" w14:paraId="3B8833FE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66E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6D1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08C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178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8B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79C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7335B" w14:paraId="50718BC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698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4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EC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48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C3F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E39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22DEB17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BB38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055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05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9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FE1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507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118C98E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788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9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18CD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9D27709" w14:textId="77777777" w:rsidR="00441851" w:rsidRPr="00F7335B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A2D790B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D89A6F6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4D710E5" w14:textId="77777777" w:rsidR="000B6D3E" w:rsidRPr="00F7335B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Oświadczamy, że:</w:t>
      </w:r>
    </w:p>
    <w:p w14:paraId="29AFFFC1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FF34B6E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13A19D45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warunki w niej zawarte,</w:t>
      </w:r>
    </w:p>
    <w:p w14:paraId="3A1B1F88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3D95787A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niniejszej oferty.</w:t>
      </w:r>
    </w:p>
    <w:p w14:paraId="2A3BB285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</w:t>
      </w:r>
      <w:r w:rsidRPr="00F7335B">
        <w:rPr>
          <w:rFonts w:ascii="Arial" w:hAnsi="Arial" w:cs="Arial"/>
          <w:sz w:val="22"/>
        </w:rPr>
        <w:t>uważamy się za związanych niniejszą ofertą na czas wskazany w SWZ.</w:t>
      </w:r>
    </w:p>
    <w:p w14:paraId="4F3C55C2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58B2CB37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5E2AF1B8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087F989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</w:t>
      </w:r>
      <w:r w:rsidR="00FC3264" w:rsidRPr="00F7335B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6B7CC081" w14:textId="77777777" w:rsidR="00FC3264" w:rsidRPr="00335020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</w:t>
      </w:r>
      <w:r w:rsidR="00FC3264" w:rsidRPr="00F7335B">
        <w:rPr>
          <w:rFonts w:ascii="Arial" w:hAnsi="Arial" w:cs="Arial"/>
          <w:sz w:val="22"/>
          <w:szCs w:val="22"/>
        </w:rPr>
        <w:t xml:space="preserve"> przyszłego świadczenia </w:t>
      </w:r>
      <w:r w:rsidR="00FC3264" w:rsidRPr="00335020">
        <w:rPr>
          <w:rFonts w:ascii="Arial" w:hAnsi="Arial" w:cs="Arial"/>
          <w:sz w:val="22"/>
          <w:szCs w:val="22"/>
        </w:rPr>
        <w:t>umownego.</w:t>
      </w:r>
    </w:p>
    <w:p w14:paraId="2BF1F67F" w14:textId="77777777" w:rsidR="00085F60" w:rsidRPr="00335020" w:rsidRDefault="00085F60" w:rsidP="00EC6581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C8A33AF" w14:textId="77777777" w:rsidR="000C40DB" w:rsidRPr="00335020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</w:t>
      </w:r>
      <w:r w:rsidR="00A34FA8" w:rsidRPr="00335020">
        <w:rPr>
          <w:rFonts w:ascii="Arial" w:hAnsi="Arial" w:cs="Arial"/>
          <w:sz w:val="22"/>
          <w:szCs w:val="22"/>
        </w:rPr>
        <w:t xml:space="preserve"> i</w:t>
      </w:r>
      <w:r w:rsidRPr="00335020">
        <w:rPr>
          <w:rFonts w:ascii="Arial" w:hAnsi="Arial" w:cs="Arial"/>
          <w:sz w:val="22"/>
          <w:szCs w:val="22"/>
        </w:rPr>
        <w:t xml:space="preserve"> zamontowan</w:t>
      </w:r>
      <w:r w:rsidR="00A34FA8" w:rsidRPr="00335020">
        <w:rPr>
          <w:rFonts w:ascii="Arial" w:hAnsi="Arial" w:cs="Arial"/>
          <w:sz w:val="22"/>
          <w:szCs w:val="22"/>
        </w:rPr>
        <w:t>e</w:t>
      </w:r>
      <w:r w:rsidRPr="00335020">
        <w:rPr>
          <w:rFonts w:ascii="Arial" w:hAnsi="Arial" w:cs="Arial"/>
          <w:sz w:val="22"/>
          <w:szCs w:val="22"/>
        </w:rPr>
        <w:t xml:space="preserve"> urządze</w:t>
      </w:r>
      <w:r w:rsidR="00A34FA8" w:rsidRPr="00335020">
        <w:rPr>
          <w:rFonts w:ascii="Arial" w:hAnsi="Arial" w:cs="Arial"/>
          <w:sz w:val="22"/>
          <w:szCs w:val="22"/>
        </w:rPr>
        <w:t>nia.</w:t>
      </w:r>
    </w:p>
    <w:p w14:paraId="5CEDC0B3" w14:textId="77777777" w:rsidR="007419A4" w:rsidRPr="00335020" w:rsidRDefault="007419A4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14:paraId="2806843F" w14:textId="77777777" w:rsidR="001E05B7" w:rsidRPr="00335020" w:rsidRDefault="00D130D1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sz w:val="20"/>
          <w:szCs w:val="22"/>
          <w:lang w:eastAsia="zh-CN"/>
        </w:rPr>
        <w:t>(</w:t>
      </w:r>
      <w:r w:rsidR="001E05B7" w:rsidRPr="00335020">
        <w:rPr>
          <w:rFonts w:ascii="Arial" w:hAnsi="Arial" w:cs="Arial"/>
          <w:i/>
          <w:sz w:val="20"/>
          <w:szCs w:val="22"/>
          <w:lang w:eastAsia="zh-CN"/>
        </w:rPr>
        <w:t>W</w:t>
      </w:r>
      <w:r w:rsidR="001E05B7" w:rsidRPr="00335020">
        <w:rPr>
          <w:rFonts w:ascii="Arial" w:eastAsia="MS Mincho" w:hAnsi="Arial" w:cs="Arial"/>
          <w:sz w:val="20"/>
          <w:szCs w:val="22"/>
        </w:rPr>
        <w:t xml:space="preserve">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przypadku gdy Wykonawca nie wskaże jaki oferuje czas gwarancji Zamawiający przyzna mu w ww. kryterium oceny ofert 0 punktów i uzna, że Wykonawca deklaruje czas gwarancji minimalny wskazany w rozdz.</w:t>
      </w:r>
      <w:r w:rsidR="009334C1" w:rsidRPr="00335020">
        <w:rPr>
          <w:rFonts w:ascii="Arial" w:eastAsia="MS Mincho" w:hAnsi="Arial" w:cs="Arial"/>
          <w:i/>
          <w:sz w:val="20"/>
          <w:szCs w:val="22"/>
        </w:rPr>
        <w:t>20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0B6D3E" w:rsidRPr="00335020">
        <w:rPr>
          <w:rFonts w:ascii="Arial" w:eastAsia="MS Mincho" w:hAnsi="Arial" w:cs="Arial"/>
          <w:i/>
          <w:sz w:val="20"/>
          <w:szCs w:val="22"/>
        </w:rPr>
        <w:t xml:space="preserve">20.2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SWZ</w:t>
      </w:r>
      <w:r w:rsidR="001E05B7" w:rsidRPr="00335020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14:paraId="1D0C29F9" w14:textId="77777777" w:rsidR="000B6D3E" w:rsidRPr="00335020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35020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335020">
        <w:rPr>
          <w:rFonts w:ascii="Arial" w:hAnsi="Arial" w:cs="Arial"/>
          <w:b/>
          <w:lang w:eastAsia="ar-SA"/>
        </w:rPr>
        <w:t>polegam / nie polegam*</w:t>
      </w:r>
      <w:r w:rsidRPr="0033502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(</w:t>
      </w:r>
      <w:r w:rsidRPr="00335020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)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335020">
        <w:rPr>
          <w:rFonts w:ascii="Arial" w:hAnsi="Arial" w:cs="Arial"/>
          <w:b/>
          <w:sz w:val="22"/>
        </w:rPr>
        <w:t>na zdolnościach podmiotów udostępniających zasoby</w:t>
      </w:r>
      <w:r w:rsidRPr="00335020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335020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335020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76B2FB10" w14:textId="77777777" w:rsidR="005E0D61" w:rsidRPr="00335020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4B568B33" w14:textId="77777777" w:rsidR="005E0D61" w:rsidRPr="00335020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335020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35020">
        <w:rPr>
          <w:b/>
          <w:sz w:val="22"/>
          <w:szCs w:val="22"/>
          <w:lang w:eastAsia="zh-CN"/>
        </w:rPr>
        <w:t>………….</w:t>
      </w:r>
      <w:r w:rsidRPr="00335020">
        <w:rPr>
          <w:b/>
          <w:sz w:val="22"/>
          <w:szCs w:val="22"/>
          <w:lang w:eastAsia="zh-CN"/>
        </w:rPr>
        <w:t>……………………………….</w:t>
      </w:r>
    </w:p>
    <w:p w14:paraId="5226FD11" w14:textId="77777777" w:rsidR="002935BD" w:rsidRPr="00F7335B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br/>
        <w:t>doświadczenia, wykonawcy mogą polegać na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zdolnościach innych podmiotów, jeśli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3CC75157" w14:textId="77777777" w:rsidR="002935BD" w:rsidRPr="00F7335B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5883A1E" w14:textId="77777777" w:rsidR="000B6D3E" w:rsidRPr="00F7335B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F7335B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7335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7335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62A5DA1" w14:textId="77777777" w:rsidR="000B6D3E" w:rsidRPr="00F7335B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2569CF6" w14:textId="77777777" w:rsidR="000B6D3E" w:rsidRPr="00F7335B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FD08166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335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0125F4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01A043E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7335B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1218913" w14:textId="77777777" w:rsidR="000B6D3E" w:rsidRPr="00F7335B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E9493D7" w14:textId="77777777" w:rsidR="000A0EE3" w:rsidRPr="00FC0414" w:rsidRDefault="000B6D3E" w:rsidP="00FC041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4F8755A" w14:textId="77777777" w:rsidR="00256108" w:rsidRPr="00F7335B" w:rsidRDefault="00256108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ABAB3CC" w14:textId="77777777" w:rsidR="00340E37" w:rsidRPr="00F7335B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7. </w:t>
      </w:r>
      <w:r w:rsidR="00340E37" w:rsidRPr="00F7335B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7335B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7335B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7905222" w14:textId="77777777" w:rsidR="002935BD" w:rsidRPr="00F7335B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46AB9E98" w14:textId="77777777" w:rsidR="00340E37" w:rsidRPr="00F7335B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35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F7335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F0088E" w14:textId="77777777" w:rsidR="006C36CB" w:rsidRPr="00F7335B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851989" w14:textId="77777777" w:rsidR="00340E37" w:rsidRPr="00F7335B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335B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4317077" w14:textId="77777777" w:rsidR="00340E37" w:rsidRPr="00F7335B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7B45AF2" w14:textId="77777777" w:rsidR="00FC3264" w:rsidRPr="00F7335B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Integralną częścią oferty są:</w:t>
      </w:r>
    </w:p>
    <w:p w14:paraId="0D11EE54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F0BC06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569EBCD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B87E51A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776CD0D0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93A883" w14:textId="77777777" w:rsidR="009765FC" w:rsidRPr="00F7335B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335B">
        <w:rPr>
          <w:rFonts w:ascii="Arial" w:hAnsi="Arial" w:cs="Arial"/>
          <w:color w:val="auto"/>
          <w:sz w:val="22"/>
          <w:szCs w:val="22"/>
        </w:rPr>
        <w:t>............................ dnia ......................</w:t>
      </w:r>
      <w:r w:rsidR="00FC0414">
        <w:rPr>
          <w:rFonts w:ascii="Arial" w:hAnsi="Arial" w:cs="Arial"/>
          <w:color w:val="auto"/>
          <w:sz w:val="22"/>
          <w:szCs w:val="22"/>
          <w:lang w:val="pl-PL"/>
        </w:rPr>
        <w:t>.....</w:t>
      </w:r>
      <w:r w:rsidRPr="00F7335B">
        <w:rPr>
          <w:rFonts w:ascii="Arial" w:hAnsi="Arial" w:cs="Arial"/>
          <w:color w:val="auto"/>
          <w:sz w:val="22"/>
          <w:szCs w:val="22"/>
        </w:rPr>
        <w:t xml:space="preserve">.                         </w:t>
      </w:r>
    </w:p>
    <w:p w14:paraId="4FB46143" w14:textId="77777777" w:rsidR="009765FC" w:rsidRPr="00F7335B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041F9B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3D5618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1CE04A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9D53D3D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9B3C8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CF7B4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67A23C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C7BC93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9A390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89C0E4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EB9C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86FBDA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1CB4553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E2F479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6DA1571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77562A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D554E0C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C9FE58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340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058E30D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0B134E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CF09045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3DB95BD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A0C320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0E708A2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43188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B0FC4D6" w14:textId="77777777" w:rsidR="00D130D1" w:rsidRPr="00F7335B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FF1385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9C9D9F" w14:textId="77777777" w:rsidR="00FC3264" w:rsidRPr="00F7335B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335B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D57C177" w14:textId="77777777" w:rsidR="00C10ED3" w:rsidRPr="00F7335B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 niewłaściwe skreślić</w:t>
      </w:r>
    </w:p>
    <w:p w14:paraId="0AA5D0DE" w14:textId="77777777" w:rsidR="00C10ED3" w:rsidRPr="00F7335B" w:rsidRDefault="00FC0414" w:rsidP="00C10ED3">
      <w:pPr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**</w:t>
      </w:r>
      <w:r w:rsidR="00C10ED3" w:rsidRPr="00F7335B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="00C10ED3" w:rsidRPr="00F7335B">
        <w:rPr>
          <w:rFonts w:ascii="Arial" w:hAnsi="Arial" w:cs="Arial"/>
          <w:sz w:val="18"/>
          <w:szCs w:val="18"/>
        </w:rPr>
        <w:t>wypełnić jeżeli dotyczy</w:t>
      </w:r>
    </w:p>
    <w:p w14:paraId="164A97F0" w14:textId="77777777" w:rsidR="001313E7" w:rsidRPr="00F7335B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hAnsi="Arial" w:cs="Arial"/>
          <w:sz w:val="18"/>
          <w:szCs w:val="18"/>
        </w:rPr>
        <w:t xml:space="preserve">*** 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6B38A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0C254ED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A40FF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7335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1FD81" w14:textId="77777777" w:rsidR="00987ADC" w:rsidRDefault="00987ADC">
      <w:r>
        <w:separator/>
      </w:r>
    </w:p>
  </w:endnote>
  <w:endnote w:type="continuationSeparator" w:id="0">
    <w:p w14:paraId="01308484" w14:textId="77777777" w:rsidR="00987ADC" w:rsidRDefault="00987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90580" w14:textId="77777777" w:rsidR="00987ADC" w:rsidRDefault="00987ADC">
      <w:r>
        <w:separator/>
      </w:r>
    </w:p>
  </w:footnote>
  <w:footnote w:type="continuationSeparator" w:id="0">
    <w:p w14:paraId="354AFAC5" w14:textId="77777777" w:rsidR="00987ADC" w:rsidRDefault="00987A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63097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0282DFD5" w14:textId="4ED0BE80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C15E03">
      <w:rPr>
        <w:rFonts w:ascii="Arial" w:hAnsi="Arial" w:cs="Arial"/>
        <w:i/>
        <w:sz w:val="20"/>
        <w:szCs w:val="20"/>
      </w:rPr>
      <w:t>3/</w:t>
    </w:r>
    <w:r w:rsidR="00454E19">
      <w:rPr>
        <w:rFonts w:ascii="Arial" w:hAnsi="Arial" w:cs="Arial"/>
        <w:i/>
        <w:sz w:val="20"/>
        <w:szCs w:val="20"/>
      </w:rPr>
      <w:t>7626</w:t>
    </w:r>
    <w:r w:rsidR="00BF2C1A"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175936">
    <w:abstractNumId w:val="12"/>
  </w:num>
  <w:num w:numId="2" w16cid:durableId="1593010865">
    <w:abstractNumId w:val="27"/>
  </w:num>
  <w:num w:numId="3" w16cid:durableId="17205889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511508">
    <w:abstractNumId w:val="25"/>
  </w:num>
  <w:num w:numId="5" w16cid:durableId="7711288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9757961">
    <w:abstractNumId w:val="19"/>
  </w:num>
  <w:num w:numId="7" w16cid:durableId="423843874">
    <w:abstractNumId w:val="6"/>
  </w:num>
  <w:num w:numId="8" w16cid:durableId="1761102610">
    <w:abstractNumId w:val="26"/>
  </w:num>
  <w:num w:numId="9" w16cid:durableId="1201938451">
    <w:abstractNumId w:val="17"/>
  </w:num>
  <w:num w:numId="10" w16cid:durableId="905530518">
    <w:abstractNumId w:val="28"/>
  </w:num>
  <w:num w:numId="11" w16cid:durableId="1539900931">
    <w:abstractNumId w:val="10"/>
  </w:num>
  <w:num w:numId="12" w16cid:durableId="1223060461">
    <w:abstractNumId w:val="0"/>
  </w:num>
  <w:num w:numId="13" w16cid:durableId="881555930">
    <w:abstractNumId w:val="15"/>
  </w:num>
  <w:num w:numId="14" w16cid:durableId="1817452344">
    <w:abstractNumId w:val="21"/>
  </w:num>
  <w:num w:numId="15" w16cid:durableId="1675916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77312859">
    <w:abstractNumId w:val="8"/>
  </w:num>
  <w:num w:numId="17" w16cid:durableId="804931786">
    <w:abstractNumId w:val="1"/>
  </w:num>
  <w:num w:numId="18" w16cid:durableId="845168112">
    <w:abstractNumId w:val="7"/>
  </w:num>
  <w:num w:numId="19" w16cid:durableId="1708673699">
    <w:abstractNumId w:val="29"/>
  </w:num>
  <w:num w:numId="20" w16cid:durableId="2704776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3685566">
    <w:abstractNumId w:val="5"/>
  </w:num>
  <w:num w:numId="22" w16cid:durableId="2097626841">
    <w:abstractNumId w:val="9"/>
  </w:num>
  <w:num w:numId="23" w16cid:durableId="12198291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15173302">
    <w:abstractNumId w:val="3"/>
  </w:num>
  <w:num w:numId="25" w16cid:durableId="698354276">
    <w:abstractNumId w:val="16"/>
  </w:num>
  <w:num w:numId="26" w16cid:durableId="1258322485">
    <w:abstractNumId w:val="11"/>
  </w:num>
  <w:num w:numId="27" w16cid:durableId="690305681">
    <w:abstractNumId w:val="20"/>
  </w:num>
  <w:num w:numId="28" w16cid:durableId="11688872">
    <w:abstractNumId w:val="4"/>
  </w:num>
  <w:num w:numId="29" w16cid:durableId="196195997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953193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30463659">
    <w:abstractNumId w:val="2"/>
  </w:num>
  <w:num w:numId="32" w16cid:durableId="323048932">
    <w:abstractNumId w:val="14"/>
  </w:num>
  <w:num w:numId="33" w16cid:durableId="1293822495">
    <w:abstractNumId w:val="30"/>
  </w:num>
  <w:num w:numId="34" w16cid:durableId="3941602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26D31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2B50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D79E3"/>
    <w:rsid w:val="000E3310"/>
    <w:rsid w:val="000E5229"/>
    <w:rsid w:val="000E5DE0"/>
    <w:rsid w:val="000E706C"/>
    <w:rsid w:val="000F5353"/>
    <w:rsid w:val="000F750A"/>
    <w:rsid w:val="00102279"/>
    <w:rsid w:val="0010272D"/>
    <w:rsid w:val="00102A52"/>
    <w:rsid w:val="00105E1F"/>
    <w:rsid w:val="00106282"/>
    <w:rsid w:val="00106F89"/>
    <w:rsid w:val="00113D42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6560D"/>
    <w:rsid w:val="00172873"/>
    <w:rsid w:val="00175869"/>
    <w:rsid w:val="0018238F"/>
    <w:rsid w:val="00182727"/>
    <w:rsid w:val="001829AC"/>
    <w:rsid w:val="0018486B"/>
    <w:rsid w:val="00185185"/>
    <w:rsid w:val="00190508"/>
    <w:rsid w:val="001910B7"/>
    <w:rsid w:val="00195181"/>
    <w:rsid w:val="00195AB0"/>
    <w:rsid w:val="001A26F0"/>
    <w:rsid w:val="001A5F07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25262"/>
    <w:rsid w:val="002316CD"/>
    <w:rsid w:val="00232A62"/>
    <w:rsid w:val="00235B23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1B8E"/>
    <w:rsid w:val="002C35D2"/>
    <w:rsid w:val="002C5635"/>
    <w:rsid w:val="002D5755"/>
    <w:rsid w:val="002D5AC0"/>
    <w:rsid w:val="002E0D86"/>
    <w:rsid w:val="002E180B"/>
    <w:rsid w:val="002E4A50"/>
    <w:rsid w:val="002E53B9"/>
    <w:rsid w:val="002E5709"/>
    <w:rsid w:val="002E7F6B"/>
    <w:rsid w:val="002F285F"/>
    <w:rsid w:val="002F2E7B"/>
    <w:rsid w:val="002F3128"/>
    <w:rsid w:val="002F7D11"/>
    <w:rsid w:val="00301664"/>
    <w:rsid w:val="00303FBE"/>
    <w:rsid w:val="003046A1"/>
    <w:rsid w:val="0031029A"/>
    <w:rsid w:val="00312271"/>
    <w:rsid w:val="0031543C"/>
    <w:rsid w:val="00315651"/>
    <w:rsid w:val="00316C24"/>
    <w:rsid w:val="0031708A"/>
    <w:rsid w:val="00317D5E"/>
    <w:rsid w:val="00321922"/>
    <w:rsid w:val="00331CBE"/>
    <w:rsid w:val="00335020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95C96"/>
    <w:rsid w:val="003A1D45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56B5"/>
    <w:rsid w:val="00426345"/>
    <w:rsid w:val="00427450"/>
    <w:rsid w:val="00430797"/>
    <w:rsid w:val="0044128F"/>
    <w:rsid w:val="00441851"/>
    <w:rsid w:val="00441E4E"/>
    <w:rsid w:val="00442697"/>
    <w:rsid w:val="00443F6B"/>
    <w:rsid w:val="00444DD7"/>
    <w:rsid w:val="00450C11"/>
    <w:rsid w:val="004512BA"/>
    <w:rsid w:val="00453149"/>
    <w:rsid w:val="00453B39"/>
    <w:rsid w:val="00454E19"/>
    <w:rsid w:val="00455BD1"/>
    <w:rsid w:val="00457E58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6D13"/>
    <w:rsid w:val="004E3D3D"/>
    <w:rsid w:val="004E44C5"/>
    <w:rsid w:val="004F03A0"/>
    <w:rsid w:val="004F1E7D"/>
    <w:rsid w:val="004F26B8"/>
    <w:rsid w:val="004F5889"/>
    <w:rsid w:val="004F6760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A77CC"/>
    <w:rsid w:val="005B273E"/>
    <w:rsid w:val="005B5BBB"/>
    <w:rsid w:val="005B609E"/>
    <w:rsid w:val="005B6732"/>
    <w:rsid w:val="005C6001"/>
    <w:rsid w:val="005D0C0D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42B60"/>
    <w:rsid w:val="00646AA7"/>
    <w:rsid w:val="00654ED8"/>
    <w:rsid w:val="0065767A"/>
    <w:rsid w:val="00663A9A"/>
    <w:rsid w:val="00665EED"/>
    <w:rsid w:val="006710E6"/>
    <w:rsid w:val="00674268"/>
    <w:rsid w:val="00675BC6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2240"/>
    <w:rsid w:val="006C36CB"/>
    <w:rsid w:val="006C6F41"/>
    <w:rsid w:val="006D0492"/>
    <w:rsid w:val="006E27C9"/>
    <w:rsid w:val="006E77F2"/>
    <w:rsid w:val="006F6530"/>
    <w:rsid w:val="006F718D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8C1"/>
    <w:rsid w:val="00755A1C"/>
    <w:rsid w:val="00755F4D"/>
    <w:rsid w:val="007579C9"/>
    <w:rsid w:val="00760868"/>
    <w:rsid w:val="00761645"/>
    <w:rsid w:val="007637C7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463"/>
    <w:rsid w:val="00797DCE"/>
    <w:rsid w:val="007A39C9"/>
    <w:rsid w:val="007A4F15"/>
    <w:rsid w:val="007A74E3"/>
    <w:rsid w:val="007A7C6C"/>
    <w:rsid w:val="007B1C20"/>
    <w:rsid w:val="007B76C8"/>
    <w:rsid w:val="007C0A80"/>
    <w:rsid w:val="007C232A"/>
    <w:rsid w:val="007C5C55"/>
    <w:rsid w:val="007C6370"/>
    <w:rsid w:val="007D0C6D"/>
    <w:rsid w:val="007D3575"/>
    <w:rsid w:val="007D3D7B"/>
    <w:rsid w:val="007D58C7"/>
    <w:rsid w:val="007D5EFA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5D92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87ADC"/>
    <w:rsid w:val="0099201E"/>
    <w:rsid w:val="0099235A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1708D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BBB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BAF"/>
    <w:rsid w:val="00AB37C7"/>
    <w:rsid w:val="00AB41C5"/>
    <w:rsid w:val="00AB58FC"/>
    <w:rsid w:val="00AB667A"/>
    <w:rsid w:val="00AB733A"/>
    <w:rsid w:val="00AB79FF"/>
    <w:rsid w:val="00AC0327"/>
    <w:rsid w:val="00AC3CED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0090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2C1A"/>
    <w:rsid w:val="00BF5965"/>
    <w:rsid w:val="00C04013"/>
    <w:rsid w:val="00C10ED3"/>
    <w:rsid w:val="00C11DD0"/>
    <w:rsid w:val="00C122E0"/>
    <w:rsid w:val="00C1549C"/>
    <w:rsid w:val="00C15C54"/>
    <w:rsid w:val="00C15E03"/>
    <w:rsid w:val="00C1705A"/>
    <w:rsid w:val="00C20E29"/>
    <w:rsid w:val="00C215CD"/>
    <w:rsid w:val="00C22944"/>
    <w:rsid w:val="00C26503"/>
    <w:rsid w:val="00C3055C"/>
    <w:rsid w:val="00C365E7"/>
    <w:rsid w:val="00C3691B"/>
    <w:rsid w:val="00C36DB8"/>
    <w:rsid w:val="00C401CC"/>
    <w:rsid w:val="00C41BEA"/>
    <w:rsid w:val="00C41DD6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B3AE4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0F1C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4E57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47A54"/>
    <w:rsid w:val="00F50947"/>
    <w:rsid w:val="00F52DA1"/>
    <w:rsid w:val="00F54F9E"/>
    <w:rsid w:val="00F61148"/>
    <w:rsid w:val="00F6236A"/>
    <w:rsid w:val="00F724A9"/>
    <w:rsid w:val="00F7335B"/>
    <w:rsid w:val="00F73A3F"/>
    <w:rsid w:val="00F74854"/>
    <w:rsid w:val="00F76453"/>
    <w:rsid w:val="00F84460"/>
    <w:rsid w:val="00F87FEA"/>
    <w:rsid w:val="00F9190C"/>
    <w:rsid w:val="00F95665"/>
    <w:rsid w:val="00F956F7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0414"/>
    <w:rsid w:val="00FC3264"/>
    <w:rsid w:val="00FC405E"/>
    <w:rsid w:val="00FC566B"/>
    <w:rsid w:val="00FC5B07"/>
    <w:rsid w:val="00FC7449"/>
    <w:rsid w:val="00FD08E1"/>
    <w:rsid w:val="00FD3ACF"/>
    <w:rsid w:val="00FD4145"/>
    <w:rsid w:val="00FD4807"/>
    <w:rsid w:val="00FE0C43"/>
    <w:rsid w:val="00FE29F0"/>
    <w:rsid w:val="00FE5345"/>
    <w:rsid w:val="00FE6BD9"/>
    <w:rsid w:val="00FF1F44"/>
    <w:rsid w:val="00FF37ED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EE3AE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C9ED4-1AA4-4DDF-91B5-5D8DEE6C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1218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Karolina Ciechanowska</cp:lastModifiedBy>
  <cp:revision>2</cp:revision>
  <cp:lastPrinted>2026-03-10T07:51:00Z</cp:lastPrinted>
  <dcterms:created xsi:type="dcterms:W3CDTF">2026-03-23T08:38:00Z</dcterms:created>
  <dcterms:modified xsi:type="dcterms:W3CDTF">2026-03-23T08:38:00Z</dcterms:modified>
</cp:coreProperties>
</file>