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BBC29" w14:textId="2E9623FD" w:rsidR="00081D13" w:rsidRPr="000A74B1" w:rsidRDefault="009B0805" w:rsidP="00B14F54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0A74B1">
        <w:rPr>
          <w:rFonts w:ascii="Arial Narrow" w:hAnsi="Arial Narrow" w:cs="Arial"/>
          <w:sz w:val="22"/>
          <w:szCs w:val="22"/>
        </w:rPr>
        <w:t>Bydgoszcz</w:t>
      </w:r>
      <w:r w:rsidR="00081D13" w:rsidRPr="000A74B1">
        <w:rPr>
          <w:rFonts w:ascii="Arial Narrow" w:hAnsi="Arial Narrow" w:cs="Arial"/>
          <w:sz w:val="22"/>
          <w:szCs w:val="22"/>
        </w:rPr>
        <w:t xml:space="preserve"> dnia: </w:t>
      </w:r>
      <w:r w:rsidRPr="000A74B1">
        <w:rPr>
          <w:rFonts w:ascii="Arial Narrow" w:hAnsi="Arial Narrow" w:cs="Arial"/>
          <w:sz w:val="22"/>
          <w:szCs w:val="22"/>
        </w:rPr>
        <w:t>2026-03-</w:t>
      </w:r>
      <w:r w:rsidR="00595C4F">
        <w:rPr>
          <w:rFonts w:ascii="Arial Narrow" w:hAnsi="Arial Narrow" w:cs="Arial"/>
          <w:sz w:val="22"/>
          <w:szCs w:val="22"/>
        </w:rPr>
        <w:t>27</w:t>
      </w:r>
    </w:p>
    <w:p w14:paraId="370E1AC8" w14:textId="77777777" w:rsidR="00081D13" w:rsidRPr="000A74B1" w:rsidRDefault="009B0805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0A74B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32632BD" w14:textId="77777777" w:rsidR="00081D13" w:rsidRPr="000A74B1" w:rsidRDefault="009B0805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0A74B1">
        <w:rPr>
          <w:rFonts w:ascii="Arial Narrow" w:hAnsi="Arial Narrow" w:cs="Arial"/>
          <w:sz w:val="22"/>
          <w:szCs w:val="22"/>
        </w:rPr>
        <w:t>Powstańców Warszawy</w:t>
      </w:r>
      <w:r w:rsidR="00081D13" w:rsidRPr="000A74B1">
        <w:rPr>
          <w:rFonts w:ascii="Arial Narrow" w:hAnsi="Arial Narrow" w:cs="Arial"/>
          <w:sz w:val="22"/>
          <w:szCs w:val="22"/>
        </w:rPr>
        <w:t xml:space="preserve"> </w:t>
      </w:r>
      <w:r w:rsidRPr="000A74B1">
        <w:rPr>
          <w:rFonts w:ascii="Arial Narrow" w:hAnsi="Arial Narrow" w:cs="Arial"/>
          <w:sz w:val="22"/>
          <w:szCs w:val="22"/>
        </w:rPr>
        <w:t>5</w:t>
      </w:r>
    </w:p>
    <w:p w14:paraId="5B754C75" w14:textId="77777777" w:rsidR="00081D13" w:rsidRPr="000A74B1" w:rsidRDefault="009B0805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0A74B1">
        <w:rPr>
          <w:rFonts w:ascii="Arial Narrow" w:hAnsi="Arial Narrow" w:cs="Arial"/>
          <w:sz w:val="22"/>
          <w:szCs w:val="22"/>
        </w:rPr>
        <w:t>85-681</w:t>
      </w:r>
      <w:r w:rsidR="00081D13" w:rsidRPr="000A74B1">
        <w:rPr>
          <w:rFonts w:ascii="Arial Narrow" w:hAnsi="Arial Narrow" w:cs="Arial"/>
          <w:sz w:val="22"/>
          <w:szCs w:val="22"/>
        </w:rPr>
        <w:t xml:space="preserve"> </w:t>
      </w:r>
      <w:r w:rsidRPr="000A74B1">
        <w:rPr>
          <w:rFonts w:ascii="Arial Narrow" w:hAnsi="Arial Narrow" w:cs="Arial"/>
          <w:sz w:val="22"/>
          <w:szCs w:val="22"/>
        </w:rPr>
        <w:t>Bydgoszcz</w:t>
      </w:r>
    </w:p>
    <w:p w14:paraId="5C99F0EE" w14:textId="77777777" w:rsidR="00081D13" w:rsidRPr="000A74B1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0A74B1" w14:paraId="7433E60C" w14:textId="77777777" w:rsidTr="00C13EA9">
        <w:tc>
          <w:tcPr>
            <w:tcW w:w="10065" w:type="dxa"/>
            <w:shd w:val="clear" w:color="auto" w:fill="F2F2F2"/>
            <w:hideMark/>
          </w:tcPr>
          <w:p w14:paraId="18BCB1C1" w14:textId="77777777" w:rsidR="00081D13" w:rsidRPr="000A74B1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0A74B1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19FC040B" w14:textId="77777777" w:rsidR="00081D13" w:rsidRPr="000A74B1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0A74B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60D4237" w14:textId="77777777" w:rsidR="00081D13" w:rsidRPr="000A74B1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45B1E22A" w14:textId="77777777" w:rsidR="00081D13" w:rsidRPr="000A74B1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A74B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A74B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A74B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0A74B1" w14:paraId="271263BE" w14:textId="77777777" w:rsidTr="00081D13">
        <w:tc>
          <w:tcPr>
            <w:tcW w:w="2269" w:type="dxa"/>
          </w:tcPr>
          <w:p w14:paraId="543E4936" w14:textId="77777777" w:rsidR="00081D13" w:rsidRPr="000A74B1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748B824B" w14:textId="77777777" w:rsidR="00081D13" w:rsidRPr="000A74B1" w:rsidRDefault="009B0805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bCs/>
                <w:sz w:val="22"/>
                <w:szCs w:val="22"/>
              </w:rPr>
              <w:t>Dostawy wyrobów dla Zakładu Analityki Lekarskiej na okres 36 miesięcy</w:t>
            </w:r>
          </w:p>
        </w:tc>
      </w:tr>
      <w:tr w:rsidR="009B0805" w:rsidRPr="000A74B1" w14:paraId="7B3E0384" w14:textId="77777777" w:rsidTr="00C86A27">
        <w:tc>
          <w:tcPr>
            <w:tcW w:w="2269" w:type="dxa"/>
          </w:tcPr>
          <w:p w14:paraId="07894A77" w14:textId="77777777" w:rsidR="009B0805" w:rsidRPr="000A74B1" w:rsidRDefault="009B0805" w:rsidP="00C86A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38FA73EC" w14:textId="77777777" w:rsidR="009B0805" w:rsidRPr="000A74B1" w:rsidRDefault="009B0805" w:rsidP="00C86A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bCs/>
                <w:sz w:val="22"/>
                <w:szCs w:val="22"/>
              </w:rPr>
              <w:t>18/2026</w:t>
            </w:r>
          </w:p>
        </w:tc>
      </w:tr>
    </w:tbl>
    <w:p w14:paraId="1519D68B" w14:textId="77777777" w:rsidR="00081D13" w:rsidRPr="000A74B1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1B484214" w14:textId="04C67E37" w:rsidR="00081D13" w:rsidRPr="000A74B1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0A74B1">
        <w:rPr>
          <w:rFonts w:ascii="Arial Narrow" w:hAnsi="Arial Narrow" w:cs="Arial"/>
          <w:sz w:val="22"/>
          <w:szCs w:val="22"/>
        </w:rPr>
        <w:t xml:space="preserve">Zamawiający, </w:t>
      </w:r>
      <w:r w:rsidR="009B0805" w:rsidRPr="000A74B1">
        <w:rPr>
          <w:rFonts w:ascii="Arial Narrow" w:hAnsi="Arial Narrow" w:cs="Arial"/>
          <w:b/>
          <w:sz w:val="22"/>
          <w:szCs w:val="22"/>
        </w:rPr>
        <w:t>10WSzKzP SPZOZ</w:t>
      </w:r>
      <w:r w:rsidRPr="000A74B1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0A74B1">
        <w:rPr>
          <w:rFonts w:ascii="Arial Narrow" w:hAnsi="Arial Narrow" w:cs="Arial"/>
          <w:sz w:val="22"/>
          <w:szCs w:val="22"/>
        </w:rPr>
        <w:t xml:space="preserve">ust. 1 pkt. 1 i </w:t>
      </w:r>
      <w:r w:rsidRPr="000A74B1">
        <w:rPr>
          <w:rFonts w:ascii="Arial Narrow" w:hAnsi="Arial Narrow" w:cs="Arial"/>
          <w:sz w:val="22"/>
          <w:szCs w:val="22"/>
        </w:rPr>
        <w:t xml:space="preserve">ust. </w:t>
      </w:r>
      <w:r w:rsidR="00A17CDB" w:rsidRPr="000A74B1">
        <w:rPr>
          <w:rFonts w:ascii="Arial Narrow" w:hAnsi="Arial Narrow" w:cs="Arial"/>
          <w:sz w:val="22"/>
          <w:szCs w:val="22"/>
        </w:rPr>
        <w:t>2</w:t>
      </w:r>
      <w:r w:rsidRPr="000A74B1">
        <w:rPr>
          <w:rFonts w:ascii="Arial Narrow" w:hAnsi="Arial Narrow" w:cs="Arial"/>
          <w:sz w:val="22"/>
          <w:szCs w:val="22"/>
        </w:rPr>
        <w:t xml:space="preserve"> </w:t>
      </w:r>
      <w:r w:rsidR="00081D13" w:rsidRPr="000A74B1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9B0805" w:rsidRPr="000A74B1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6B478F">
        <w:rPr>
          <w:rFonts w:ascii="Arial Narrow" w:hAnsi="Arial Narrow" w:cs="Arial"/>
          <w:sz w:val="22"/>
          <w:szCs w:val="22"/>
        </w:rPr>
        <w:t>późn</w:t>
      </w:r>
      <w:proofErr w:type="spellEnd"/>
      <w:r w:rsidR="009B0805" w:rsidRPr="000A74B1">
        <w:rPr>
          <w:rFonts w:ascii="Arial Narrow" w:hAnsi="Arial Narrow" w:cs="Arial"/>
          <w:sz w:val="22"/>
          <w:szCs w:val="22"/>
        </w:rPr>
        <w:t>. zm.)</w:t>
      </w:r>
      <w:r w:rsidR="00081D13" w:rsidRPr="000A74B1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B0805" w:rsidRPr="000A74B1" w14:paraId="06391A22" w14:textId="77777777" w:rsidTr="00C86A27">
        <w:trPr>
          <w:cantSplit/>
        </w:trPr>
        <w:tc>
          <w:tcPr>
            <w:tcW w:w="10080" w:type="dxa"/>
          </w:tcPr>
          <w:p w14:paraId="3E1BB9DB" w14:textId="52ED47A4" w:rsidR="009B0805" w:rsidRPr="000A74B1" w:rsidRDefault="00595C4F" w:rsidP="00C86A27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 Narrow" w:hAnsi="Arial Narrow" w:cs="Arial"/>
                <w:b/>
                <w:sz w:val="22"/>
                <w:szCs w:val="22"/>
              </w:rPr>
              <w:t>Equimed</w:t>
            </w:r>
            <w:proofErr w:type="spellEnd"/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Prosta Spółka Akcyjna</w:t>
            </w:r>
          </w:p>
          <w:p w14:paraId="48B5D010" w14:textId="6EA272A6" w:rsidR="009B0805" w:rsidRPr="000A74B1" w:rsidRDefault="00595C4F" w:rsidP="00C86A27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Prądnicka 46</w:t>
            </w:r>
          </w:p>
          <w:p w14:paraId="01FBD6EC" w14:textId="4554B9B7" w:rsidR="009B0805" w:rsidRPr="000A74B1" w:rsidRDefault="00595C4F" w:rsidP="00C86A27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31-202 Kraków</w:t>
            </w:r>
          </w:p>
          <w:p w14:paraId="3570DECC" w14:textId="3B11F2BA" w:rsidR="009B0805" w:rsidRPr="000A74B1" w:rsidRDefault="009B0805" w:rsidP="00C86A27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0A74B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="00595C4F">
              <w:rPr>
                <w:rFonts w:ascii="Arial Narrow" w:hAnsi="Arial Narrow" w:cs="Arial"/>
                <w:b/>
                <w:sz w:val="22"/>
                <w:szCs w:val="22"/>
              </w:rPr>
              <w:t>85 085,67</w:t>
            </w:r>
            <w:r w:rsidRPr="000A74B1">
              <w:rPr>
                <w:rFonts w:ascii="Arial Narrow" w:hAnsi="Arial Narrow" w:cs="Arial"/>
                <w:b/>
                <w:sz w:val="22"/>
                <w:szCs w:val="22"/>
              </w:rPr>
              <w:t xml:space="preserve"> zł brutto</w:t>
            </w:r>
            <w:r w:rsidRPr="000A74B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4E23C88" w14:textId="53D0C6C2" w:rsidR="009B0805" w:rsidRPr="000A74B1" w:rsidRDefault="009B0805" w:rsidP="006B478F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  <w:r w:rsidR="006B478F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0A74B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57AC2CF8" w14:textId="77777777" w:rsidR="00081D13" w:rsidRPr="000A74B1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0A74B1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0A74B1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1559"/>
        <w:gridCol w:w="1985"/>
        <w:gridCol w:w="2126"/>
      </w:tblGrid>
      <w:tr w:rsidR="000A74B1" w:rsidRPr="000A74B1" w14:paraId="4B7DEA80" w14:textId="77777777" w:rsidTr="000A74B1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345FCCA" w14:textId="77777777" w:rsidR="000A74B1" w:rsidRPr="000A74B1" w:rsidRDefault="000A74B1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0A74B1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2EFF8AEE" w14:textId="77777777" w:rsidR="000A74B1" w:rsidRPr="000A74B1" w:rsidRDefault="000A74B1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1C819320" w14:textId="77777777" w:rsidR="000A74B1" w:rsidRPr="000A74B1" w:rsidRDefault="000A74B1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31F5E1C2" w14:textId="77777777" w:rsidR="000A74B1" w:rsidRPr="000A74B1" w:rsidRDefault="000A74B1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bCs/>
                <w:sz w:val="22"/>
                <w:szCs w:val="22"/>
              </w:rPr>
              <w:t>Termin dostawy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1978D486" w14:textId="77777777" w:rsidR="000A74B1" w:rsidRPr="000A74B1" w:rsidRDefault="000A74B1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0A74B1" w:rsidRPr="000A74B1" w14:paraId="377C93B8" w14:textId="77777777" w:rsidTr="000A74B1">
        <w:tc>
          <w:tcPr>
            <w:tcW w:w="851" w:type="dxa"/>
            <w:vAlign w:val="center"/>
          </w:tcPr>
          <w:p w14:paraId="22258409" w14:textId="77777777" w:rsidR="000A74B1" w:rsidRPr="000A74B1" w:rsidRDefault="000A74B1" w:rsidP="00C86A2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260" w:type="dxa"/>
            <w:vAlign w:val="center"/>
          </w:tcPr>
          <w:p w14:paraId="144713EE" w14:textId="77777777" w:rsidR="000A74B1" w:rsidRPr="000A74B1" w:rsidRDefault="000A74B1" w:rsidP="00C86A27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A74B1">
              <w:rPr>
                <w:rFonts w:ascii="Arial Narrow" w:hAnsi="Arial Narrow" w:cs="Arial"/>
                <w:b/>
                <w:sz w:val="22"/>
                <w:szCs w:val="22"/>
              </w:rPr>
              <w:t>Equimed</w:t>
            </w:r>
            <w:proofErr w:type="spellEnd"/>
            <w:r w:rsidRPr="000A74B1">
              <w:rPr>
                <w:rFonts w:ascii="Arial Narrow" w:hAnsi="Arial Narrow" w:cs="Arial"/>
                <w:b/>
                <w:sz w:val="22"/>
                <w:szCs w:val="22"/>
              </w:rPr>
              <w:t xml:space="preserve"> Prosta Spółka Akcyjna</w:t>
            </w:r>
          </w:p>
          <w:p w14:paraId="05D44FF4" w14:textId="77777777" w:rsidR="000A74B1" w:rsidRPr="000A74B1" w:rsidRDefault="000A74B1" w:rsidP="00C86A27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bCs/>
                <w:sz w:val="22"/>
                <w:szCs w:val="22"/>
              </w:rPr>
              <w:t xml:space="preserve">Prądnicka 46 </w:t>
            </w:r>
          </w:p>
          <w:p w14:paraId="3D0C09D9" w14:textId="77777777" w:rsidR="000A74B1" w:rsidRPr="000A74B1" w:rsidRDefault="000A74B1" w:rsidP="00C86A27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bCs/>
                <w:sz w:val="22"/>
                <w:szCs w:val="22"/>
              </w:rPr>
              <w:t>31-202 Kraków</w:t>
            </w:r>
          </w:p>
        </w:tc>
        <w:tc>
          <w:tcPr>
            <w:tcW w:w="1559" w:type="dxa"/>
            <w:vAlign w:val="center"/>
          </w:tcPr>
          <w:p w14:paraId="11E2AB3E" w14:textId="24ABA9A3" w:rsidR="000A74B1" w:rsidRPr="000A74B1" w:rsidRDefault="000A74B1" w:rsidP="00C86A2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sz w:val="22"/>
                <w:szCs w:val="22"/>
              </w:rPr>
              <w:t xml:space="preserve">  </w:t>
            </w:r>
            <w:r w:rsidR="00595C4F">
              <w:rPr>
                <w:rFonts w:ascii="Arial Narrow" w:hAnsi="Arial Narrow" w:cs="Arial"/>
                <w:sz w:val="22"/>
                <w:szCs w:val="22"/>
              </w:rPr>
              <w:t>60,00</w:t>
            </w:r>
          </w:p>
        </w:tc>
        <w:tc>
          <w:tcPr>
            <w:tcW w:w="1985" w:type="dxa"/>
            <w:vAlign w:val="center"/>
          </w:tcPr>
          <w:p w14:paraId="3FD02218" w14:textId="77777777" w:rsidR="000A74B1" w:rsidRPr="000A74B1" w:rsidRDefault="000A74B1" w:rsidP="00C86A2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sz w:val="22"/>
                <w:szCs w:val="22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14:paraId="57A030CA" w14:textId="1A846604" w:rsidR="000A74B1" w:rsidRPr="000A74B1" w:rsidRDefault="00595C4F" w:rsidP="00C86A2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100,00</w:t>
            </w:r>
          </w:p>
        </w:tc>
      </w:tr>
      <w:tr w:rsidR="00595C4F" w:rsidRPr="000A74B1" w14:paraId="00274CC0" w14:textId="77777777" w:rsidTr="000A74B1">
        <w:tc>
          <w:tcPr>
            <w:tcW w:w="851" w:type="dxa"/>
            <w:vAlign w:val="center"/>
          </w:tcPr>
          <w:p w14:paraId="4888971F" w14:textId="644A6352" w:rsidR="00595C4F" w:rsidRPr="000A74B1" w:rsidRDefault="00595C4F" w:rsidP="00595C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260" w:type="dxa"/>
            <w:vAlign w:val="center"/>
          </w:tcPr>
          <w:p w14:paraId="4C226C72" w14:textId="77777777" w:rsidR="00595C4F" w:rsidRPr="000A74B1" w:rsidRDefault="00595C4F" w:rsidP="00595C4F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MEDAN </w:t>
            </w:r>
            <w:r w:rsidRPr="000A74B1">
              <w:rPr>
                <w:rFonts w:ascii="Arial Narrow" w:hAnsi="Arial Narrow" w:cs="Arial"/>
                <w:b/>
                <w:sz w:val="22"/>
                <w:szCs w:val="22"/>
              </w:rPr>
              <w:t>Andrzej Hędrzak</w:t>
            </w:r>
          </w:p>
          <w:p w14:paraId="5FA72C00" w14:textId="77777777" w:rsidR="00595C4F" w:rsidRPr="000A74B1" w:rsidRDefault="00595C4F" w:rsidP="00595C4F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bCs/>
                <w:sz w:val="22"/>
                <w:szCs w:val="22"/>
              </w:rPr>
              <w:t xml:space="preserve">A. </w:t>
            </w:r>
            <w:proofErr w:type="spellStart"/>
            <w:r w:rsidRPr="000A74B1">
              <w:rPr>
                <w:rFonts w:ascii="Arial Narrow" w:hAnsi="Arial Narrow" w:cs="Arial"/>
                <w:bCs/>
                <w:sz w:val="22"/>
                <w:szCs w:val="22"/>
              </w:rPr>
              <w:t>Korczoka</w:t>
            </w:r>
            <w:proofErr w:type="spellEnd"/>
            <w:r w:rsidRPr="000A74B1">
              <w:rPr>
                <w:rFonts w:ascii="Arial Narrow" w:hAnsi="Arial Narrow" w:cs="Arial"/>
                <w:bCs/>
                <w:sz w:val="22"/>
                <w:szCs w:val="22"/>
              </w:rPr>
              <w:t xml:space="preserve"> 32 </w:t>
            </w:r>
          </w:p>
          <w:p w14:paraId="3B1A5DC6" w14:textId="2B4FECFE" w:rsidR="00595C4F" w:rsidRPr="000A74B1" w:rsidRDefault="00595C4F" w:rsidP="00595C4F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A74B1">
              <w:rPr>
                <w:rFonts w:ascii="Arial Narrow" w:hAnsi="Arial Narrow" w:cs="Arial"/>
                <w:bCs/>
                <w:sz w:val="22"/>
                <w:szCs w:val="22"/>
              </w:rPr>
              <w:t>44-103 Gliwice</w:t>
            </w:r>
          </w:p>
        </w:tc>
        <w:tc>
          <w:tcPr>
            <w:tcW w:w="1559" w:type="dxa"/>
            <w:vAlign w:val="center"/>
          </w:tcPr>
          <w:p w14:paraId="7D8C42C7" w14:textId="6B40B494" w:rsidR="00595C4F" w:rsidRPr="000A74B1" w:rsidRDefault="00595C4F" w:rsidP="00595C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0,00</w:t>
            </w:r>
          </w:p>
        </w:tc>
        <w:tc>
          <w:tcPr>
            <w:tcW w:w="1985" w:type="dxa"/>
            <w:vAlign w:val="center"/>
          </w:tcPr>
          <w:p w14:paraId="08EAC1EF" w14:textId="46FC16BE" w:rsidR="00595C4F" w:rsidRPr="000A74B1" w:rsidRDefault="00595C4F" w:rsidP="00595C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0,00</w:t>
            </w:r>
          </w:p>
        </w:tc>
        <w:tc>
          <w:tcPr>
            <w:tcW w:w="2126" w:type="dxa"/>
            <w:vAlign w:val="center"/>
          </w:tcPr>
          <w:p w14:paraId="311EA832" w14:textId="45BC9C6F" w:rsidR="00595C4F" w:rsidRPr="000A74B1" w:rsidRDefault="00595C4F" w:rsidP="00595C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0,00</w:t>
            </w:r>
          </w:p>
        </w:tc>
      </w:tr>
    </w:tbl>
    <w:p w14:paraId="2D65E712" w14:textId="77777777" w:rsidR="00F960D7" w:rsidRPr="000A74B1" w:rsidRDefault="00F960D7" w:rsidP="00F33C66">
      <w:pPr>
        <w:spacing w:line="276" w:lineRule="auto"/>
        <w:jc w:val="both"/>
        <w:rPr>
          <w:rFonts w:ascii="Arial Narrow" w:hAnsi="Arial Narrow" w:cs="Arial"/>
        </w:rPr>
      </w:pPr>
    </w:p>
    <w:p w14:paraId="395E5BE1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B71AB">
        <w:rPr>
          <w:rFonts w:ascii="Arial Narrow" w:hAnsi="Arial Narrow" w:cs="Arial"/>
          <w:i/>
          <w:sz w:val="22"/>
          <w:szCs w:val="22"/>
        </w:rPr>
        <w:t>Zamawiający</w:t>
      </w:r>
      <w:bookmarkEnd w:id="0"/>
    </w:p>
    <w:p w14:paraId="01C44EBD" w14:textId="77777777" w:rsidR="00B14F54" w:rsidRDefault="00B14F54" w:rsidP="00B14F54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630D5504" w14:textId="77777777" w:rsidR="00B14F54" w:rsidRDefault="00B14F54" w:rsidP="00B14F54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Egz. 1 – biuro przepustek, platforma e-propublico.pl </w:t>
      </w:r>
    </w:p>
    <w:p w14:paraId="118368AE" w14:textId="77777777" w:rsidR="00B14F54" w:rsidRDefault="00B14F54" w:rsidP="00B14F54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0C34E0">
          <w:rPr>
            <w:rStyle w:val="Hipercze"/>
            <w:rFonts w:ascii="Arial Narrow" w:hAnsi="Arial Narrow" w:cs="Arial"/>
            <w:sz w:val="20"/>
            <w:szCs w:val="20"/>
          </w:rPr>
          <w:t>baranowska1486@10wsk.mil.pl</w:t>
        </w:r>
      </w:hyperlink>
    </w:p>
    <w:p w14:paraId="160CBD3B" w14:textId="165ED57E" w:rsidR="00B14F54" w:rsidRPr="000B71AB" w:rsidRDefault="00B14F54" w:rsidP="006B478F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0"/>
          <w:szCs w:val="20"/>
        </w:rPr>
        <w:t>Data: 2026-03-</w:t>
      </w:r>
      <w:r w:rsidR="00595C4F">
        <w:rPr>
          <w:rFonts w:ascii="Arial Narrow" w:hAnsi="Arial Narrow" w:cs="Arial"/>
          <w:sz w:val="20"/>
          <w:szCs w:val="20"/>
        </w:rPr>
        <w:t>27</w:t>
      </w:r>
    </w:p>
    <w:sectPr w:rsidR="00B14F54" w:rsidRPr="000B71AB" w:rsidSect="006B47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77" w:right="924" w:bottom="964" w:left="902" w:header="624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FF7F0" w14:textId="77777777" w:rsidR="00B6077C" w:rsidRDefault="00B6077C">
      <w:r>
        <w:separator/>
      </w:r>
    </w:p>
  </w:endnote>
  <w:endnote w:type="continuationSeparator" w:id="0">
    <w:p w14:paraId="24EE0948" w14:textId="77777777" w:rsidR="00B6077C" w:rsidRDefault="00B60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EE562" w14:textId="77777777" w:rsidR="009B0805" w:rsidRDefault="009B08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24106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1B547BE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635DB" w14:textId="77777777" w:rsidR="009B0805" w:rsidRDefault="009B08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9F471" w14:textId="77777777" w:rsidR="00B6077C" w:rsidRDefault="00B6077C">
      <w:r>
        <w:separator/>
      </w:r>
    </w:p>
  </w:footnote>
  <w:footnote w:type="continuationSeparator" w:id="0">
    <w:p w14:paraId="49B279BD" w14:textId="77777777" w:rsidR="00B6077C" w:rsidRDefault="00B60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9790" w14:textId="77777777" w:rsidR="009B0805" w:rsidRDefault="009B08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E80B0" w14:textId="77777777" w:rsidR="009B0805" w:rsidRDefault="009B08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4CDDA" w14:textId="77777777" w:rsidR="009B0805" w:rsidRDefault="009B08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862"/>
    <w:rsid w:val="00005838"/>
    <w:rsid w:val="00022322"/>
    <w:rsid w:val="00042497"/>
    <w:rsid w:val="00081D13"/>
    <w:rsid w:val="000A74B1"/>
    <w:rsid w:val="000B71AB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6A3B"/>
    <w:rsid w:val="0054734E"/>
    <w:rsid w:val="00595C4F"/>
    <w:rsid w:val="00596FD7"/>
    <w:rsid w:val="005E5BFF"/>
    <w:rsid w:val="00607F9B"/>
    <w:rsid w:val="00644DCB"/>
    <w:rsid w:val="00657C1E"/>
    <w:rsid w:val="00685CC3"/>
    <w:rsid w:val="006B478F"/>
    <w:rsid w:val="006C76DD"/>
    <w:rsid w:val="006E1CF4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0805"/>
    <w:rsid w:val="009F0E5C"/>
    <w:rsid w:val="00A029B8"/>
    <w:rsid w:val="00A17CDB"/>
    <w:rsid w:val="00A30B99"/>
    <w:rsid w:val="00AA02AC"/>
    <w:rsid w:val="00B14F54"/>
    <w:rsid w:val="00B32D12"/>
    <w:rsid w:val="00B464D3"/>
    <w:rsid w:val="00B6077C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31CEF"/>
    <w:rsid w:val="00E62859"/>
    <w:rsid w:val="00E85D70"/>
    <w:rsid w:val="00EE0E30"/>
    <w:rsid w:val="00F33C66"/>
    <w:rsid w:val="00F960D7"/>
    <w:rsid w:val="00FB7F50"/>
    <w:rsid w:val="00FE7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632010"/>
  <w15:chartTrackingRefBased/>
  <w15:docId w15:val="{D6BBBA7F-D02A-4F10-B7C2-591B82363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rsid w:val="00B14F5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2026-03-27T11:40:00Z</cp:lastPrinted>
  <dcterms:created xsi:type="dcterms:W3CDTF">2026-03-27T11:37:00Z</dcterms:created>
  <dcterms:modified xsi:type="dcterms:W3CDTF">2026-03-27T11:40:00Z</dcterms:modified>
</cp:coreProperties>
</file>