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B7F8F" w14:textId="77777777" w:rsidR="00D665F5" w:rsidRPr="002F1B68" w:rsidRDefault="003520C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F1B68">
        <w:rPr>
          <w:sz w:val="24"/>
          <w:szCs w:val="24"/>
        </w:rPr>
        <w:t>Kraków</w:t>
      </w:r>
      <w:r w:rsidR="00D665F5" w:rsidRPr="002F1B68">
        <w:rPr>
          <w:sz w:val="24"/>
          <w:szCs w:val="24"/>
        </w:rPr>
        <w:t xml:space="preserve"> dnia: </w:t>
      </w:r>
      <w:r w:rsidRPr="002F1B68">
        <w:rPr>
          <w:sz w:val="24"/>
          <w:szCs w:val="24"/>
        </w:rPr>
        <w:t>2026-03-27</w:t>
      </w:r>
    </w:p>
    <w:p w14:paraId="15B957C2" w14:textId="77777777" w:rsidR="00D665F5" w:rsidRPr="002F1B68" w:rsidRDefault="00D665F5" w:rsidP="00D665F5">
      <w:pPr>
        <w:spacing w:after="240"/>
        <w:jc w:val="right"/>
        <w:rPr>
          <w:sz w:val="24"/>
          <w:szCs w:val="24"/>
        </w:rPr>
      </w:pPr>
    </w:p>
    <w:p w14:paraId="026879E8" w14:textId="77777777" w:rsidR="003520C7" w:rsidRPr="002F1B68" w:rsidRDefault="003520C7" w:rsidP="00577BC6">
      <w:pPr>
        <w:spacing w:after="40"/>
        <w:rPr>
          <w:b/>
          <w:bCs/>
          <w:sz w:val="24"/>
          <w:szCs w:val="24"/>
        </w:rPr>
      </w:pPr>
      <w:r w:rsidRPr="002F1B68">
        <w:rPr>
          <w:b/>
          <w:bCs/>
          <w:sz w:val="24"/>
          <w:szCs w:val="24"/>
        </w:rPr>
        <w:t>Szpital Miejski Specjalistyczny</w:t>
      </w:r>
    </w:p>
    <w:p w14:paraId="7D19773E" w14:textId="77777777" w:rsidR="003520C7" w:rsidRPr="002F1B68" w:rsidRDefault="003520C7" w:rsidP="00577BC6">
      <w:pPr>
        <w:spacing w:after="40"/>
        <w:rPr>
          <w:b/>
          <w:bCs/>
          <w:sz w:val="24"/>
          <w:szCs w:val="24"/>
        </w:rPr>
      </w:pPr>
      <w:r w:rsidRPr="002F1B68">
        <w:rPr>
          <w:b/>
          <w:bCs/>
          <w:sz w:val="24"/>
          <w:szCs w:val="24"/>
        </w:rPr>
        <w:t>im. Gabriela Narutowicza w Krakowie</w:t>
      </w:r>
    </w:p>
    <w:p w14:paraId="11562AF8" w14:textId="77777777" w:rsidR="00D665F5" w:rsidRPr="002F1B68" w:rsidRDefault="003520C7" w:rsidP="00D665F5">
      <w:pPr>
        <w:rPr>
          <w:sz w:val="24"/>
          <w:szCs w:val="24"/>
        </w:rPr>
      </w:pPr>
      <w:r w:rsidRPr="002F1B68">
        <w:rPr>
          <w:sz w:val="24"/>
          <w:szCs w:val="24"/>
        </w:rPr>
        <w:t>ul. Prądnicka</w:t>
      </w:r>
      <w:r w:rsidR="00D665F5" w:rsidRPr="002F1B68">
        <w:rPr>
          <w:sz w:val="24"/>
          <w:szCs w:val="24"/>
        </w:rPr>
        <w:t xml:space="preserve"> </w:t>
      </w:r>
      <w:r w:rsidRPr="002F1B68">
        <w:rPr>
          <w:sz w:val="24"/>
          <w:szCs w:val="24"/>
        </w:rPr>
        <w:t>35-37</w:t>
      </w:r>
    </w:p>
    <w:p w14:paraId="31BB1FF2" w14:textId="77777777" w:rsidR="00D665F5" w:rsidRPr="002F1B68" w:rsidRDefault="003520C7" w:rsidP="00D665F5">
      <w:pPr>
        <w:rPr>
          <w:sz w:val="24"/>
          <w:szCs w:val="24"/>
        </w:rPr>
      </w:pPr>
      <w:r w:rsidRPr="002F1B68">
        <w:rPr>
          <w:sz w:val="24"/>
          <w:szCs w:val="24"/>
        </w:rPr>
        <w:t>31-202</w:t>
      </w:r>
      <w:r w:rsidR="00D665F5" w:rsidRPr="002F1B68">
        <w:rPr>
          <w:sz w:val="24"/>
          <w:szCs w:val="24"/>
        </w:rPr>
        <w:t xml:space="preserve"> </w:t>
      </w:r>
      <w:r w:rsidRPr="002F1B68">
        <w:rPr>
          <w:sz w:val="24"/>
          <w:szCs w:val="24"/>
        </w:rPr>
        <w:t>Kraków</w:t>
      </w:r>
    </w:p>
    <w:p w14:paraId="1036C77C" w14:textId="77777777" w:rsidR="00D665F5" w:rsidRPr="002F1B6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8F89A2" w14:textId="77777777" w:rsidR="00A80738" w:rsidRPr="002F1B6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F1B68">
        <w:rPr>
          <w:sz w:val="24"/>
          <w:szCs w:val="24"/>
        </w:rPr>
        <w:t>Znak sprawy:</w:t>
      </w:r>
      <w:r w:rsidRPr="002F1B68">
        <w:rPr>
          <w:b/>
          <w:sz w:val="24"/>
          <w:szCs w:val="24"/>
        </w:rPr>
        <w:t xml:space="preserve"> </w:t>
      </w:r>
      <w:r w:rsidR="003520C7" w:rsidRPr="002F1B68">
        <w:rPr>
          <w:b/>
          <w:sz w:val="24"/>
          <w:szCs w:val="24"/>
        </w:rPr>
        <w:t>ZP/7/2026</w:t>
      </w:r>
      <w:r w:rsidR="00A80738" w:rsidRPr="002F1B68">
        <w:rPr>
          <w:sz w:val="24"/>
          <w:szCs w:val="24"/>
        </w:rPr>
        <w:tab/>
        <w:t xml:space="preserve"> </w:t>
      </w:r>
    </w:p>
    <w:p w14:paraId="3924B585" w14:textId="77777777" w:rsidR="00A80738" w:rsidRPr="002F1B6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547274" w14:textId="77777777" w:rsidR="00A80738" w:rsidRPr="002F1B6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79C63" w14:textId="77777777" w:rsidR="00A80738" w:rsidRPr="002F1B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F1B68">
        <w:rPr>
          <w:b/>
          <w:spacing w:val="20"/>
          <w:sz w:val="28"/>
        </w:rPr>
        <w:t>INFORMACJA Z OTWARCIA OFERT</w:t>
      </w:r>
    </w:p>
    <w:p w14:paraId="68F77068" w14:textId="77777777" w:rsidR="00A80738" w:rsidRPr="002F1B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A03BF1" w14:textId="1C1A9D09" w:rsidR="00C659E2" w:rsidRPr="002F1B6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F1B68">
        <w:rPr>
          <w:bCs/>
          <w:sz w:val="24"/>
          <w:szCs w:val="24"/>
        </w:rPr>
        <w:t xml:space="preserve">Dotyczy </w:t>
      </w:r>
      <w:r w:rsidRPr="002F1B68">
        <w:rPr>
          <w:sz w:val="24"/>
          <w:szCs w:val="24"/>
        </w:rPr>
        <w:t xml:space="preserve">postępowania o udzielenie zamówienia publicznego prowadzonego w trybie </w:t>
      </w:r>
      <w:r w:rsidR="003520C7" w:rsidRPr="002F1B68">
        <w:rPr>
          <w:sz w:val="24"/>
          <w:szCs w:val="24"/>
        </w:rPr>
        <w:t>podstawowy</w:t>
      </w:r>
      <w:r w:rsidR="002F1B68">
        <w:rPr>
          <w:sz w:val="24"/>
          <w:szCs w:val="24"/>
        </w:rPr>
        <w:t>m</w:t>
      </w:r>
      <w:r w:rsidR="003520C7" w:rsidRPr="002F1B68">
        <w:rPr>
          <w:sz w:val="24"/>
          <w:szCs w:val="24"/>
        </w:rPr>
        <w:t xml:space="preserve"> bez negocjacji - art. 275 pkt. 1 ustawy </w:t>
      </w:r>
      <w:proofErr w:type="spellStart"/>
      <w:r w:rsidR="003520C7" w:rsidRPr="002F1B68">
        <w:rPr>
          <w:sz w:val="24"/>
          <w:szCs w:val="24"/>
        </w:rPr>
        <w:t>Pzp</w:t>
      </w:r>
      <w:proofErr w:type="spellEnd"/>
      <w:r w:rsidRPr="002F1B68">
        <w:rPr>
          <w:sz w:val="24"/>
          <w:szCs w:val="24"/>
        </w:rPr>
        <w:t xml:space="preserve"> na:</w:t>
      </w:r>
    </w:p>
    <w:p w14:paraId="5928778C" w14:textId="7C29D4B4" w:rsidR="00A80738" w:rsidRPr="002F1B68" w:rsidRDefault="002F1B6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>
        <w:rPr>
          <w:b/>
          <w:szCs w:val="24"/>
        </w:rPr>
        <w:br/>
      </w:r>
      <w:r w:rsidR="003520C7" w:rsidRPr="002F1B68">
        <w:rPr>
          <w:b/>
          <w:szCs w:val="24"/>
        </w:rPr>
        <w:t>Zakup i dostawa środków dezynfekcyjnych I</w:t>
      </w:r>
    </w:p>
    <w:p w14:paraId="007F1E63" w14:textId="4FF386B6" w:rsidR="00D665F5" w:rsidRPr="002F1B6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F1B68">
        <w:rPr>
          <w:sz w:val="22"/>
          <w:szCs w:val="22"/>
        </w:rPr>
        <w:t>Zamawiający, działając na podstawie art. 22</w:t>
      </w:r>
      <w:r w:rsidR="00FC7F5E" w:rsidRPr="002F1B68">
        <w:rPr>
          <w:sz w:val="22"/>
          <w:szCs w:val="22"/>
        </w:rPr>
        <w:t>2</w:t>
      </w:r>
      <w:r w:rsidRPr="002F1B68">
        <w:rPr>
          <w:sz w:val="22"/>
          <w:szCs w:val="22"/>
        </w:rPr>
        <w:t xml:space="preserve"> ust. 5 </w:t>
      </w:r>
      <w:r w:rsidRPr="002F1B68">
        <w:rPr>
          <w:bCs/>
          <w:sz w:val="22"/>
          <w:szCs w:val="22"/>
        </w:rPr>
        <w:t>ustawy z dnia 11 września 2019 r. Prawo zamówień publicznych</w:t>
      </w:r>
      <w:r w:rsidRPr="002F1B68">
        <w:rPr>
          <w:sz w:val="22"/>
          <w:szCs w:val="22"/>
        </w:rPr>
        <w:t xml:space="preserve"> udostępnia</w:t>
      </w:r>
      <w:r w:rsidR="00F95C33" w:rsidRPr="002F1B68">
        <w:rPr>
          <w:sz w:val="22"/>
          <w:szCs w:val="22"/>
        </w:rPr>
        <w:t xml:space="preserve"> </w:t>
      </w:r>
      <w:r w:rsidR="004C7E9B" w:rsidRPr="002F1B68">
        <w:rPr>
          <w:sz w:val="22"/>
          <w:szCs w:val="22"/>
        </w:rPr>
        <w:t>informacj</w:t>
      </w:r>
      <w:r w:rsidR="00577BC6" w:rsidRPr="002F1B68">
        <w:rPr>
          <w:sz w:val="22"/>
          <w:szCs w:val="22"/>
        </w:rPr>
        <w:t>ę</w:t>
      </w:r>
      <w:r w:rsidR="00035488" w:rsidRPr="002F1B68">
        <w:rPr>
          <w:sz w:val="22"/>
          <w:szCs w:val="22"/>
        </w:rPr>
        <w:t xml:space="preserve"> z otwarcia ofert</w:t>
      </w:r>
      <w:r w:rsidR="00577BC6" w:rsidRPr="002F1B68">
        <w:rPr>
          <w:sz w:val="22"/>
          <w:szCs w:val="22"/>
        </w:rPr>
        <w:t>.</w:t>
      </w:r>
    </w:p>
    <w:p w14:paraId="27BD7E5A" w14:textId="77777777" w:rsidR="00A80738" w:rsidRPr="002F1B6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F1B68">
        <w:rPr>
          <w:sz w:val="22"/>
          <w:szCs w:val="22"/>
        </w:rPr>
        <w:t>Podczas otwarcia ofert, mającego miejsce</w:t>
      </w:r>
      <w:r w:rsidR="00FF4AB1" w:rsidRPr="002F1B68">
        <w:rPr>
          <w:sz w:val="22"/>
          <w:szCs w:val="22"/>
        </w:rPr>
        <w:t xml:space="preserve"> w dniu </w:t>
      </w:r>
      <w:r w:rsidR="003520C7" w:rsidRPr="002F1B68">
        <w:rPr>
          <w:sz w:val="22"/>
          <w:szCs w:val="22"/>
        </w:rPr>
        <w:t>27/03/2026</w:t>
      </w:r>
      <w:r w:rsidR="00FF4AB1" w:rsidRPr="002F1B68">
        <w:rPr>
          <w:sz w:val="22"/>
          <w:szCs w:val="22"/>
        </w:rPr>
        <w:t xml:space="preserve"> o godz. </w:t>
      </w:r>
      <w:r w:rsidR="003520C7" w:rsidRPr="002F1B68">
        <w:rPr>
          <w:sz w:val="22"/>
          <w:szCs w:val="22"/>
        </w:rPr>
        <w:t>12:00</w:t>
      </w:r>
      <w:r w:rsidRPr="002F1B6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F1B68" w14:paraId="372585EE" w14:textId="77777777" w:rsidTr="00C82837">
        <w:tc>
          <w:tcPr>
            <w:tcW w:w="993" w:type="dxa"/>
            <w:vAlign w:val="center"/>
          </w:tcPr>
          <w:p w14:paraId="2BA519FD" w14:textId="77777777" w:rsidR="006B27ED" w:rsidRPr="002F1B68" w:rsidRDefault="006B27ED" w:rsidP="00C82837">
            <w:pPr>
              <w:spacing w:before="120" w:after="120"/>
              <w:jc w:val="center"/>
            </w:pPr>
            <w:r w:rsidRPr="002F1B68">
              <w:t>Nr oferty</w:t>
            </w:r>
          </w:p>
        </w:tc>
        <w:tc>
          <w:tcPr>
            <w:tcW w:w="1134" w:type="dxa"/>
            <w:vAlign w:val="center"/>
          </w:tcPr>
          <w:p w14:paraId="77E2D556" w14:textId="77777777" w:rsidR="006B27ED" w:rsidRPr="002F1B68" w:rsidRDefault="006B27ED" w:rsidP="00C82837">
            <w:pPr>
              <w:spacing w:before="120" w:after="120"/>
              <w:jc w:val="center"/>
            </w:pPr>
            <w:r w:rsidRPr="002F1B68">
              <w:t>Nr</w:t>
            </w:r>
            <w:r w:rsidR="00C82837" w:rsidRPr="002F1B68">
              <w:t xml:space="preserve"> </w:t>
            </w:r>
            <w:r w:rsidRPr="002F1B68">
              <w:t>zadania</w:t>
            </w:r>
          </w:p>
        </w:tc>
        <w:tc>
          <w:tcPr>
            <w:tcW w:w="4110" w:type="dxa"/>
            <w:vAlign w:val="center"/>
          </w:tcPr>
          <w:p w14:paraId="541F454E" w14:textId="77777777" w:rsidR="006B27ED" w:rsidRPr="002F1B68" w:rsidRDefault="006B27ED" w:rsidP="00BB547B">
            <w:pPr>
              <w:spacing w:before="120" w:after="120"/>
              <w:jc w:val="center"/>
            </w:pPr>
            <w:r w:rsidRPr="002F1B68">
              <w:t>Nazwa i adres wykonawcy</w:t>
            </w:r>
          </w:p>
        </w:tc>
        <w:tc>
          <w:tcPr>
            <w:tcW w:w="2835" w:type="dxa"/>
            <w:vAlign w:val="center"/>
          </w:tcPr>
          <w:p w14:paraId="4EB2A9B6" w14:textId="6165800F" w:rsidR="006B27ED" w:rsidRPr="002F1B68" w:rsidRDefault="002F1B68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3520C7" w:rsidRPr="002F1B68" w14:paraId="6CEA3298" w14:textId="77777777" w:rsidTr="00E12212">
        <w:tc>
          <w:tcPr>
            <w:tcW w:w="993" w:type="dxa"/>
            <w:vAlign w:val="center"/>
          </w:tcPr>
          <w:p w14:paraId="358FDAFF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</w:t>
            </w:r>
          </w:p>
        </w:tc>
        <w:tc>
          <w:tcPr>
            <w:tcW w:w="1134" w:type="dxa"/>
            <w:vAlign w:val="center"/>
          </w:tcPr>
          <w:p w14:paraId="6AD132D0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4110" w:type="dxa"/>
          </w:tcPr>
          <w:p w14:paraId="76974F05" w14:textId="77777777" w:rsidR="003520C7" w:rsidRPr="002F1B68" w:rsidRDefault="003520C7" w:rsidP="00E12212">
            <w:pPr>
              <w:spacing w:before="80"/>
            </w:pPr>
            <w:r w:rsidRPr="002F1B68">
              <w:t>Medi-Pro Sp. z o.o.</w:t>
            </w:r>
          </w:p>
          <w:p w14:paraId="25BF5D97" w14:textId="77777777" w:rsidR="003520C7" w:rsidRPr="002F1B68" w:rsidRDefault="003520C7" w:rsidP="00E12212">
            <w:r w:rsidRPr="002F1B68">
              <w:t>ul. Wysockiego</w:t>
            </w:r>
            <w:r w:rsidRPr="002F1B68">
              <w:t xml:space="preserve"> </w:t>
            </w:r>
            <w:r w:rsidRPr="002F1B68">
              <w:t>6b</w:t>
            </w:r>
            <w:r w:rsidRPr="002F1B68">
              <w:t xml:space="preserve"> </w:t>
            </w:r>
          </w:p>
          <w:p w14:paraId="39763D8D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03-371</w:t>
            </w:r>
            <w:r w:rsidRPr="002F1B68">
              <w:t xml:space="preserve"> </w:t>
            </w:r>
            <w:r w:rsidRPr="002F1B68">
              <w:t>Warszawa</w:t>
            </w:r>
          </w:p>
        </w:tc>
        <w:tc>
          <w:tcPr>
            <w:tcW w:w="2835" w:type="dxa"/>
            <w:vAlign w:val="center"/>
          </w:tcPr>
          <w:p w14:paraId="08241FF2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11 664.00 zł</w:t>
            </w:r>
          </w:p>
        </w:tc>
      </w:tr>
      <w:tr w:rsidR="003520C7" w:rsidRPr="002F1B68" w14:paraId="51CDAAE1" w14:textId="77777777" w:rsidTr="00E12212">
        <w:tc>
          <w:tcPr>
            <w:tcW w:w="993" w:type="dxa"/>
            <w:vAlign w:val="center"/>
          </w:tcPr>
          <w:p w14:paraId="6FA3ED73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</w:t>
            </w:r>
          </w:p>
        </w:tc>
        <w:tc>
          <w:tcPr>
            <w:tcW w:w="1134" w:type="dxa"/>
            <w:vAlign w:val="center"/>
          </w:tcPr>
          <w:p w14:paraId="7ED934E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3</w:t>
            </w:r>
          </w:p>
        </w:tc>
        <w:tc>
          <w:tcPr>
            <w:tcW w:w="4110" w:type="dxa"/>
          </w:tcPr>
          <w:p w14:paraId="6DCFAA48" w14:textId="77777777" w:rsidR="003520C7" w:rsidRPr="002F1B68" w:rsidRDefault="003520C7" w:rsidP="00E12212">
            <w:pPr>
              <w:spacing w:before="80"/>
            </w:pPr>
            <w:r w:rsidRPr="002F1B68">
              <w:t>Medi-Pro Sp. z o.o.</w:t>
            </w:r>
          </w:p>
          <w:p w14:paraId="52C46BB0" w14:textId="77777777" w:rsidR="003520C7" w:rsidRPr="002F1B68" w:rsidRDefault="003520C7" w:rsidP="00E12212">
            <w:r w:rsidRPr="002F1B68">
              <w:t>ul. Wysockiego</w:t>
            </w:r>
            <w:r w:rsidRPr="002F1B68">
              <w:t xml:space="preserve"> </w:t>
            </w:r>
            <w:r w:rsidRPr="002F1B68">
              <w:t>6b</w:t>
            </w:r>
            <w:r w:rsidRPr="002F1B68">
              <w:t xml:space="preserve"> </w:t>
            </w:r>
          </w:p>
          <w:p w14:paraId="54642F8E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03-371</w:t>
            </w:r>
            <w:r w:rsidRPr="002F1B68">
              <w:t xml:space="preserve"> </w:t>
            </w:r>
            <w:r w:rsidRPr="002F1B68">
              <w:t>Warszawa</w:t>
            </w:r>
          </w:p>
        </w:tc>
        <w:tc>
          <w:tcPr>
            <w:tcW w:w="2835" w:type="dxa"/>
            <w:vAlign w:val="center"/>
          </w:tcPr>
          <w:p w14:paraId="228134A7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10 538.10 zł</w:t>
            </w:r>
          </w:p>
        </w:tc>
      </w:tr>
      <w:tr w:rsidR="003520C7" w:rsidRPr="002F1B68" w14:paraId="5B84665E" w14:textId="77777777" w:rsidTr="00E12212">
        <w:tc>
          <w:tcPr>
            <w:tcW w:w="993" w:type="dxa"/>
            <w:vAlign w:val="center"/>
          </w:tcPr>
          <w:p w14:paraId="5A216D20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1134" w:type="dxa"/>
            <w:vAlign w:val="center"/>
          </w:tcPr>
          <w:p w14:paraId="4F645A56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</w:t>
            </w:r>
          </w:p>
        </w:tc>
        <w:tc>
          <w:tcPr>
            <w:tcW w:w="4110" w:type="dxa"/>
          </w:tcPr>
          <w:p w14:paraId="57EA7CCB" w14:textId="77777777" w:rsidR="003520C7" w:rsidRPr="002F1B68" w:rsidRDefault="003520C7" w:rsidP="00E12212">
            <w:pPr>
              <w:spacing w:before="80"/>
            </w:pPr>
            <w:r w:rsidRPr="002F1B68">
              <w:t>Media-MED Sp. z o.o.</w:t>
            </w:r>
          </w:p>
          <w:p w14:paraId="59C252A2" w14:textId="77777777" w:rsidR="003520C7" w:rsidRPr="002F1B68" w:rsidRDefault="003520C7" w:rsidP="00E12212">
            <w:r w:rsidRPr="002F1B68">
              <w:t>ul. Promienistych</w:t>
            </w:r>
            <w:r w:rsidRPr="002F1B68">
              <w:t xml:space="preserve"> </w:t>
            </w:r>
            <w:r w:rsidRPr="002F1B68">
              <w:t>7</w:t>
            </w:r>
            <w:r w:rsidRPr="002F1B68">
              <w:t xml:space="preserve"> </w:t>
            </w:r>
          </w:p>
          <w:p w14:paraId="0EE8F75B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31-481</w:t>
            </w:r>
            <w:r w:rsidRPr="002F1B68">
              <w:t xml:space="preserve"> </w:t>
            </w:r>
            <w:r w:rsidRPr="002F1B68">
              <w:t>Kraków</w:t>
            </w:r>
          </w:p>
        </w:tc>
        <w:tc>
          <w:tcPr>
            <w:tcW w:w="2835" w:type="dxa"/>
            <w:vAlign w:val="center"/>
          </w:tcPr>
          <w:p w14:paraId="1A66241F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131 582.88 zł</w:t>
            </w:r>
          </w:p>
        </w:tc>
      </w:tr>
      <w:tr w:rsidR="003520C7" w:rsidRPr="002F1B68" w14:paraId="620C4D84" w14:textId="77777777" w:rsidTr="00E12212">
        <w:tc>
          <w:tcPr>
            <w:tcW w:w="993" w:type="dxa"/>
            <w:vAlign w:val="center"/>
          </w:tcPr>
          <w:p w14:paraId="01580B54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1134" w:type="dxa"/>
            <w:vAlign w:val="center"/>
          </w:tcPr>
          <w:p w14:paraId="29B74D90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4</w:t>
            </w:r>
          </w:p>
        </w:tc>
        <w:tc>
          <w:tcPr>
            <w:tcW w:w="4110" w:type="dxa"/>
          </w:tcPr>
          <w:p w14:paraId="7827620E" w14:textId="77777777" w:rsidR="003520C7" w:rsidRPr="002F1B68" w:rsidRDefault="003520C7" w:rsidP="00E12212">
            <w:pPr>
              <w:spacing w:before="80"/>
            </w:pPr>
            <w:r w:rsidRPr="002F1B68">
              <w:t>Media-MED Sp. z o.o.</w:t>
            </w:r>
          </w:p>
          <w:p w14:paraId="19E9A923" w14:textId="77777777" w:rsidR="003520C7" w:rsidRPr="002F1B68" w:rsidRDefault="003520C7" w:rsidP="00E12212">
            <w:r w:rsidRPr="002F1B68">
              <w:t>ul. Promienistych</w:t>
            </w:r>
            <w:r w:rsidRPr="002F1B68">
              <w:t xml:space="preserve"> </w:t>
            </w:r>
            <w:r w:rsidRPr="002F1B68">
              <w:t>7</w:t>
            </w:r>
            <w:r w:rsidRPr="002F1B68">
              <w:t xml:space="preserve"> </w:t>
            </w:r>
          </w:p>
          <w:p w14:paraId="340A711E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31-481</w:t>
            </w:r>
            <w:r w:rsidRPr="002F1B68">
              <w:t xml:space="preserve"> </w:t>
            </w:r>
            <w:r w:rsidRPr="002F1B68">
              <w:t>Kraków</w:t>
            </w:r>
          </w:p>
        </w:tc>
        <w:tc>
          <w:tcPr>
            <w:tcW w:w="2835" w:type="dxa"/>
            <w:vAlign w:val="center"/>
          </w:tcPr>
          <w:p w14:paraId="0FA257BB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24 796.80 zł</w:t>
            </w:r>
          </w:p>
        </w:tc>
      </w:tr>
      <w:tr w:rsidR="003520C7" w:rsidRPr="002F1B68" w14:paraId="3EDD5C18" w14:textId="77777777" w:rsidTr="00E12212">
        <w:tc>
          <w:tcPr>
            <w:tcW w:w="993" w:type="dxa"/>
            <w:vAlign w:val="center"/>
          </w:tcPr>
          <w:p w14:paraId="0D069DB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1134" w:type="dxa"/>
            <w:vAlign w:val="center"/>
          </w:tcPr>
          <w:p w14:paraId="51DD4A60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5</w:t>
            </w:r>
          </w:p>
        </w:tc>
        <w:tc>
          <w:tcPr>
            <w:tcW w:w="4110" w:type="dxa"/>
          </w:tcPr>
          <w:p w14:paraId="317B16FF" w14:textId="77777777" w:rsidR="003520C7" w:rsidRPr="002F1B68" w:rsidRDefault="003520C7" w:rsidP="00E12212">
            <w:pPr>
              <w:spacing w:before="80"/>
            </w:pPr>
            <w:r w:rsidRPr="002F1B68">
              <w:t>Media-MED Sp. z o.o.</w:t>
            </w:r>
          </w:p>
          <w:p w14:paraId="5A2E1179" w14:textId="77777777" w:rsidR="003520C7" w:rsidRPr="002F1B68" w:rsidRDefault="003520C7" w:rsidP="00E12212">
            <w:r w:rsidRPr="002F1B68">
              <w:t>ul. Promienistych</w:t>
            </w:r>
            <w:r w:rsidRPr="002F1B68">
              <w:t xml:space="preserve"> </w:t>
            </w:r>
            <w:r w:rsidRPr="002F1B68">
              <w:t>7</w:t>
            </w:r>
            <w:r w:rsidRPr="002F1B68">
              <w:t xml:space="preserve"> </w:t>
            </w:r>
          </w:p>
          <w:p w14:paraId="34612AD2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31-481</w:t>
            </w:r>
            <w:r w:rsidRPr="002F1B68">
              <w:t xml:space="preserve"> </w:t>
            </w:r>
            <w:r w:rsidRPr="002F1B68">
              <w:t>Kraków</w:t>
            </w:r>
          </w:p>
        </w:tc>
        <w:tc>
          <w:tcPr>
            <w:tcW w:w="2835" w:type="dxa"/>
            <w:vAlign w:val="center"/>
          </w:tcPr>
          <w:p w14:paraId="0EB4884B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12 293.10 zł</w:t>
            </w:r>
          </w:p>
        </w:tc>
      </w:tr>
      <w:tr w:rsidR="003520C7" w:rsidRPr="002F1B68" w14:paraId="7FBDD0FD" w14:textId="77777777" w:rsidTr="00E12212">
        <w:tc>
          <w:tcPr>
            <w:tcW w:w="993" w:type="dxa"/>
            <w:vAlign w:val="center"/>
          </w:tcPr>
          <w:p w14:paraId="4D22DD0F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3</w:t>
            </w:r>
          </w:p>
        </w:tc>
        <w:tc>
          <w:tcPr>
            <w:tcW w:w="1134" w:type="dxa"/>
            <w:vAlign w:val="center"/>
          </w:tcPr>
          <w:p w14:paraId="4D876835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3</w:t>
            </w:r>
          </w:p>
        </w:tc>
        <w:tc>
          <w:tcPr>
            <w:tcW w:w="4110" w:type="dxa"/>
          </w:tcPr>
          <w:p w14:paraId="5EB59856" w14:textId="77777777" w:rsidR="003520C7" w:rsidRPr="002F1B68" w:rsidRDefault="003520C7" w:rsidP="00E12212">
            <w:pPr>
              <w:spacing w:before="80"/>
            </w:pPr>
            <w:proofErr w:type="spellStart"/>
            <w:r w:rsidRPr="002F1B68">
              <w:t>Medilab</w:t>
            </w:r>
            <w:proofErr w:type="spellEnd"/>
            <w:r w:rsidRPr="002F1B68">
              <w:t xml:space="preserve"> Sp. z o.o.</w:t>
            </w:r>
          </w:p>
          <w:p w14:paraId="77A20856" w14:textId="77777777" w:rsidR="003520C7" w:rsidRPr="002F1B68" w:rsidRDefault="003520C7" w:rsidP="00E12212">
            <w:r w:rsidRPr="002F1B68">
              <w:t>ul. Niedźwiedzia</w:t>
            </w:r>
            <w:r w:rsidRPr="002F1B68">
              <w:t xml:space="preserve"> </w:t>
            </w:r>
            <w:r w:rsidRPr="002F1B68">
              <w:t>60</w:t>
            </w:r>
            <w:r w:rsidRPr="002F1B68">
              <w:t xml:space="preserve"> </w:t>
            </w:r>
          </w:p>
          <w:p w14:paraId="1E26B711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15-531</w:t>
            </w:r>
            <w:r w:rsidRPr="002F1B68">
              <w:t xml:space="preserve"> </w:t>
            </w:r>
            <w:r w:rsidRPr="002F1B68">
              <w:t>Białystok</w:t>
            </w:r>
          </w:p>
        </w:tc>
        <w:tc>
          <w:tcPr>
            <w:tcW w:w="2835" w:type="dxa"/>
            <w:vAlign w:val="center"/>
          </w:tcPr>
          <w:p w14:paraId="4E49C956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8 243.55 zł</w:t>
            </w:r>
          </w:p>
        </w:tc>
      </w:tr>
      <w:tr w:rsidR="003520C7" w:rsidRPr="002F1B68" w14:paraId="6C7B42BB" w14:textId="77777777" w:rsidTr="00E12212">
        <w:tc>
          <w:tcPr>
            <w:tcW w:w="993" w:type="dxa"/>
            <w:vAlign w:val="center"/>
          </w:tcPr>
          <w:p w14:paraId="30077791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4</w:t>
            </w:r>
          </w:p>
        </w:tc>
        <w:tc>
          <w:tcPr>
            <w:tcW w:w="1134" w:type="dxa"/>
            <w:vAlign w:val="center"/>
          </w:tcPr>
          <w:p w14:paraId="2982C0AE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4</w:t>
            </w:r>
          </w:p>
        </w:tc>
        <w:tc>
          <w:tcPr>
            <w:tcW w:w="4110" w:type="dxa"/>
          </w:tcPr>
          <w:p w14:paraId="1826A63C" w14:textId="15420025" w:rsidR="003520C7" w:rsidRPr="002F1B68" w:rsidRDefault="003520C7" w:rsidP="00E12212">
            <w:pPr>
              <w:spacing w:before="80"/>
            </w:pPr>
            <w:proofErr w:type="spellStart"/>
            <w:r w:rsidRPr="002F1B68">
              <w:t>Informer</w:t>
            </w:r>
            <w:proofErr w:type="spellEnd"/>
            <w:r w:rsidRPr="002F1B68">
              <w:t xml:space="preserve"> </w:t>
            </w:r>
            <w:proofErr w:type="spellStart"/>
            <w:r w:rsidRPr="002F1B68">
              <w:t>Med</w:t>
            </w:r>
            <w:proofErr w:type="spellEnd"/>
            <w:r w:rsidRPr="002F1B68">
              <w:t xml:space="preserve"> </w:t>
            </w:r>
            <w:r w:rsidR="002F1B68">
              <w:t>S</w:t>
            </w:r>
            <w:r w:rsidRPr="002F1B68">
              <w:t>p. z o.o.</w:t>
            </w:r>
          </w:p>
          <w:p w14:paraId="1DC4092A" w14:textId="77777777" w:rsidR="003520C7" w:rsidRPr="002F1B68" w:rsidRDefault="003520C7" w:rsidP="00E12212">
            <w:r w:rsidRPr="002F1B68">
              <w:t>ul. Winogrady</w:t>
            </w:r>
            <w:r w:rsidRPr="002F1B68">
              <w:t xml:space="preserve"> </w:t>
            </w:r>
            <w:r w:rsidRPr="002F1B68">
              <w:t>118</w:t>
            </w:r>
            <w:r w:rsidRPr="002F1B68">
              <w:t xml:space="preserve"> </w:t>
            </w:r>
          </w:p>
          <w:p w14:paraId="04A06109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61-626</w:t>
            </w:r>
            <w:r w:rsidRPr="002F1B68">
              <w:t xml:space="preserve"> </w:t>
            </w:r>
            <w:r w:rsidRPr="002F1B68">
              <w:t>Poznań</w:t>
            </w:r>
          </w:p>
        </w:tc>
        <w:tc>
          <w:tcPr>
            <w:tcW w:w="2835" w:type="dxa"/>
            <w:vAlign w:val="center"/>
          </w:tcPr>
          <w:p w14:paraId="17B7426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14 675.04 zł</w:t>
            </w:r>
          </w:p>
        </w:tc>
      </w:tr>
      <w:tr w:rsidR="003520C7" w:rsidRPr="002F1B68" w14:paraId="3E5F38AC" w14:textId="77777777" w:rsidTr="00E12212">
        <w:tc>
          <w:tcPr>
            <w:tcW w:w="993" w:type="dxa"/>
            <w:vAlign w:val="center"/>
          </w:tcPr>
          <w:p w14:paraId="4FBBED8E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7795308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4110" w:type="dxa"/>
          </w:tcPr>
          <w:p w14:paraId="3173CA57" w14:textId="31F480A8" w:rsidR="003520C7" w:rsidRPr="002F1B68" w:rsidRDefault="003520C7" w:rsidP="00E12212">
            <w:pPr>
              <w:spacing w:before="80"/>
            </w:pPr>
            <w:r w:rsidRPr="002F1B68">
              <w:t xml:space="preserve">SUTURA MED </w:t>
            </w:r>
            <w:r w:rsidR="002F1B68">
              <w:t>Sp. z o.o.</w:t>
            </w:r>
            <w:r w:rsidRPr="002F1B68">
              <w:t>.</w:t>
            </w:r>
          </w:p>
          <w:p w14:paraId="42264C0A" w14:textId="77777777" w:rsidR="003520C7" w:rsidRPr="002F1B68" w:rsidRDefault="003520C7" w:rsidP="00E12212">
            <w:r w:rsidRPr="002F1B68">
              <w:t>ul. Mała Odrzańska</w:t>
            </w:r>
            <w:r w:rsidRPr="002F1B68">
              <w:t xml:space="preserve"> </w:t>
            </w:r>
            <w:r w:rsidRPr="002F1B68">
              <w:t>21/2</w:t>
            </w:r>
            <w:r w:rsidRPr="002F1B68">
              <w:t xml:space="preserve"> </w:t>
            </w:r>
          </w:p>
          <w:p w14:paraId="523FECB4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70-535</w:t>
            </w:r>
            <w:r w:rsidRPr="002F1B68">
              <w:t xml:space="preserve"> </w:t>
            </w:r>
            <w:r w:rsidRPr="002F1B68">
              <w:t>Szczecin</w:t>
            </w:r>
          </w:p>
        </w:tc>
        <w:tc>
          <w:tcPr>
            <w:tcW w:w="2835" w:type="dxa"/>
            <w:vAlign w:val="center"/>
          </w:tcPr>
          <w:p w14:paraId="7968A3C2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8 812.80 zł</w:t>
            </w:r>
          </w:p>
        </w:tc>
      </w:tr>
      <w:tr w:rsidR="003520C7" w:rsidRPr="002F1B68" w14:paraId="05979524" w14:textId="77777777" w:rsidTr="00E12212">
        <w:tc>
          <w:tcPr>
            <w:tcW w:w="993" w:type="dxa"/>
            <w:vAlign w:val="center"/>
          </w:tcPr>
          <w:p w14:paraId="660DE73D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6</w:t>
            </w:r>
          </w:p>
        </w:tc>
        <w:tc>
          <w:tcPr>
            <w:tcW w:w="1134" w:type="dxa"/>
            <w:vAlign w:val="center"/>
          </w:tcPr>
          <w:p w14:paraId="3E6CF750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4110" w:type="dxa"/>
          </w:tcPr>
          <w:p w14:paraId="75587DF8" w14:textId="77777777" w:rsidR="003520C7" w:rsidRPr="002F1B68" w:rsidRDefault="003520C7" w:rsidP="00E12212">
            <w:pPr>
              <w:spacing w:before="80"/>
            </w:pPr>
            <w:proofErr w:type="spellStart"/>
            <w:r w:rsidRPr="002F1B68">
              <w:t>Bialmed</w:t>
            </w:r>
            <w:proofErr w:type="spellEnd"/>
            <w:r w:rsidRPr="002F1B68">
              <w:t xml:space="preserve"> Sp. z o.o.</w:t>
            </w:r>
          </w:p>
          <w:p w14:paraId="5EE57EFD" w14:textId="77777777" w:rsidR="003520C7" w:rsidRPr="002F1B68" w:rsidRDefault="003520C7" w:rsidP="00E12212">
            <w:r w:rsidRPr="002F1B68">
              <w:t>ul. Kazimierzowska</w:t>
            </w:r>
            <w:r w:rsidRPr="002F1B68">
              <w:t xml:space="preserve"> </w:t>
            </w:r>
            <w:r w:rsidRPr="002F1B68">
              <w:t>46/48/35</w:t>
            </w:r>
            <w:r w:rsidRPr="002F1B68">
              <w:t xml:space="preserve"> </w:t>
            </w:r>
          </w:p>
          <w:p w14:paraId="25459F55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02-546</w:t>
            </w:r>
            <w:r w:rsidRPr="002F1B68">
              <w:t xml:space="preserve"> </w:t>
            </w:r>
            <w:r w:rsidRPr="002F1B68">
              <w:t>Warszawa</w:t>
            </w:r>
          </w:p>
        </w:tc>
        <w:tc>
          <w:tcPr>
            <w:tcW w:w="2835" w:type="dxa"/>
            <w:vAlign w:val="center"/>
          </w:tcPr>
          <w:p w14:paraId="7AFE372C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6 415.20 zł</w:t>
            </w:r>
          </w:p>
        </w:tc>
      </w:tr>
      <w:tr w:rsidR="003520C7" w:rsidRPr="002F1B68" w14:paraId="7877607F" w14:textId="77777777" w:rsidTr="00E12212">
        <w:tc>
          <w:tcPr>
            <w:tcW w:w="993" w:type="dxa"/>
            <w:vAlign w:val="center"/>
          </w:tcPr>
          <w:p w14:paraId="234126D3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6</w:t>
            </w:r>
          </w:p>
        </w:tc>
        <w:tc>
          <w:tcPr>
            <w:tcW w:w="1134" w:type="dxa"/>
            <w:vAlign w:val="center"/>
          </w:tcPr>
          <w:p w14:paraId="157B2E9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3</w:t>
            </w:r>
          </w:p>
        </w:tc>
        <w:tc>
          <w:tcPr>
            <w:tcW w:w="4110" w:type="dxa"/>
          </w:tcPr>
          <w:p w14:paraId="31B72AB4" w14:textId="77777777" w:rsidR="003520C7" w:rsidRPr="002F1B68" w:rsidRDefault="003520C7" w:rsidP="00E12212">
            <w:pPr>
              <w:spacing w:before="80"/>
            </w:pPr>
            <w:proofErr w:type="spellStart"/>
            <w:r w:rsidRPr="002F1B68">
              <w:t>Bialmed</w:t>
            </w:r>
            <w:proofErr w:type="spellEnd"/>
            <w:r w:rsidRPr="002F1B68">
              <w:t xml:space="preserve"> Sp. z o.o.</w:t>
            </w:r>
          </w:p>
          <w:p w14:paraId="5AEDF8AE" w14:textId="77777777" w:rsidR="003520C7" w:rsidRPr="002F1B68" w:rsidRDefault="003520C7" w:rsidP="00E12212">
            <w:r w:rsidRPr="002F1B68">
              <w:t>ul. Kazimierzowska</w:t>
            </w:r>
            <w:r w:rsidRPr="002F1B68">
              <w:t xml:space="preserve"> </w:t>
            </w:r>
            <w:r w:rsidRPr="002F1B68">
              <w:t>46/48/35</w:t>
            </w:r>
            <w:r w:rsidRPr="002F1B68">
              <w:t xml:space="preserve"> </w:t>
            </w:r>
          </w:p>
          <w:p w14:paraId="766A1B60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02-546</w:t>
            </w:r>
            <w:r w:rsidRPr="002F1B68">
              <w:t xml:space="preserve"> </w:t>
            </w:r>
            <w:r w:rsidRPr="002F1B68">
              <w:t>Warszawa</w:t>
            </w:r>
          </w:p>
        </w:tc>
        <w:tc>
          <w:tcPr>
            <w:tcW w:w="2835" w:type="dxa"/>
            <w:vAlign w:val="center"/>
          </w:tcPr>
          <w:p w14:paraId="5FA92EDB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11 170.49 zł</w:t>
            </w:r>
          </w:p>
        </w:tc>
      </w:tr>
      <w:tr w:rsidR="003520C7" w:rsidRPr="002F1B68" w14:paraId="27DA0F83" w14:textId="77777777" w:rsidTr="00E12212">
        <w:tc>
          <w:tcPr>
            <w:tcW w:w="993" w:type="dxa"/>
            <w:vAlign w:val="center"/>
          </w:tcPr>
          <w:p w14:paraId="16BDD94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7</w:t>
            </w:r>
          </w:p>
        </w:tc>
        <w:tc>
          <w:tcPr>
            <w:tcW w:w="1134" w:type="dxa"/>
            <w:vAlign w:val="center"/>
          </w:tcPr>
          <w:p w14:paraId="0C455D6D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4110" w:type="dxa"/>
          </w:tcPr>
          <w:p w14:paraId="5C1DCFE6" w14:textId="77777777" w:rsidR="003520C7" w:rsidRPr="002F1B68" w:rsidRDefault="003520C7" w:rsidP="00E12212">
            <w:pPr>
              <w:spacing w:before="80"/>
            </w:pPr>
            <w:r w:rsidRPr="002F1B68">
              <w:t>Centrum Zaopatrzenia Medycznego "</w:t>
            </w:r>
            <w:proofErr w:type="spellStart"/>
            <w:r w:rsidRPr="002F1B68">
              <w:t>Cezal</w:t>
            </w:r>
            <w:proofErr w:type="spellEnd"/>
            <w:r w:rsidRPr="002F1B68">
              <w:t>" SA Wrocław</w:t>
            </w:r>
          </w:p>
          <w:p w14:paraId="7EBD9852" w14:textId="77777777" w:rsidR="003520C7" w:rsidRPr="002F1B68" w:rsidRDefault="003520C7" w:rsidP="00E12212">
            <w:r w:rsidRPr="002F1B68">
              <w:t>ul. Balicka</w:t>
            </w:r>
            <w:r w:rsidRPr="002F1B68">
              <w:t xml:space="preserve"> </w:t>
            </w:r>
            <w:r w:rsidRPr="002F1B68">
              <w:t>117</w:t>
            </w:r>
            <w:r w:rsidRPr="002F1B68">
              <w:t xml:space="preserve"> </w:t>
            </w:r>
          </w:p>
          <w:p w14:paraId="4A8985F6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30-149</w:t>
            </w:r>
            <w:r w:rsidRPr="002F1B68">
              <w:t xml:space="preserve"> </w:t>
            </w:r>
            <w:r w:rsidRPr="002F1B68">
              <w:t>Kraków</w:t>
            </w:r>
          </w:p>
        </w:tc>
        <w:tc>
          <w:tcPr>
            <w:tcW w:w="2835" w:type="dxa"/>
            <w:vAlign w:val="center"/>
          </w:tcPr>
          <w:p w14:paraId="18E51818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8 748.00 zł</w:t>
            </w:r>
          </w:p>
        </w:tc>
      </w:tr>
      <w:tr w:rsidR="003520C7" w:rsidRPr="002F1B68" w14:paraId="475CF2E5" w14:textId="77777777" w:rsidTr="00E12212">
        <w:tc>
          <w:tcPr>
            <w:tcW w:w="993" w:type="dxa"/>
            <w:vAlign w:val="center"/>
          </w:tcPr>
          <w:p w14:paraId="7391D04E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7</w:t>
            </w:r>
          </w:p>
        </w:tc>
        <w:tc>
          <w:tcPr>
            <w:tcW w:w="1134" w:type="dxa"/>
            <w:vAlign w:val="center"/>
          </w:tcPr>
          <w:p w14:paraId="3BF1379F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3</w:t>
            </w:r>
          </w:p>
        </w:tc>
        <w:tc>
          <w:tcPr>
            <w:tcW w:w="4110" w:type="dxa"/>
          </w:tcPr>
          <w:p w14:paraId="2FEFAF32" w14:textId="77777777" w:rsidR="003520C7" w:rsidRPr="002F1B68" w:rsidRDefault="003520C7" w:rsidP="00E12212">
            <w:pPr>
              <w:spacing w:before="80"/>
            </w:pPr>
            <w:r w:rsidRPr="002F1B68">
              <w:t>Centrum Zaopatrzenia Medycznego "</w:t>
            </w:r>
            <w:proofErr w:type="spellStart"/>
            <w:r w:rsidRPr="002F1B68">
              <w:t>Cezal</w:t>
            </w:r>
            <w:proofErr w:type="spellEnd"/>
            <w:r w:rsidRPr="002F1B68">
              <w:t>" SA Wrocław</w:t>
            </w:r>
          </w:p>
          <w:p w14:paraId="1920E23D" w14:textId="77777777" w:rsidR="003520C7" w:rsidRPr="002F1B68" w:rsidRDefault="003520C7" w:rsidP="00E12212">
            <w:r w:rsidRPr="002F1B68">
              <w:t>ul. Balicka</w:t>
            </w:r>
            <w:r w:rsidRPr="002F1B68">
              <w:t xml:space="preserve"> </w:t>
            </w:r>
            <w:r w:rsidRPr="002F1B68">
              <w:t>117</w:t>
            </w:r>
            <w:r w:rsidRPr="002F1B68">
              <w:t xml:space="preserve"> </w:t>
            </w:r>
          </w:p>
          <w:p w14:paraId="1D94062B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30-149</w:t>
            </w:r>
            <w:r w:rsidRPr="002F1B68">
              <w:t xml:space="preserve"> </w:t>
            </w:r>
            <w:r w:rsidRPr="002F1B68">
              <w:t>Kraków</w:t>
            </w:r>
          </w:p>
        </w:tc>
        <w:tc>
          <w:tcPr>
            <w:tcW w:w="2835" w:type="dxa"/>
            <w:vAlign w:val="center"/>
          </w:tcPr>
          <w:p w14:paraId="52BD6873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10 618.56 zł</w:t>
            </w:r>
          </w:p>
        </w:tc>
      </w:tr>
      <w:tr w:rsidR="003520C7" w:rsidRPr="002F1B68" w14:paraId="42CB4BB2" w14:textId="77777777" w:rsidTr="00E12212">
        <w:tc>
          <w:tcPr>
            <w:tcW w:w="993" w:type="dxa"/>
            <w:vAlign w:val="center"/>
          </w:tcPr>
          <w:p w14:paraId="53DF2357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8</w:t>
            </w:r>
          </w:p>
        </w:tc>
        <w:tc>
          <w:tcPr>
            <w:tcW w:w="1134" w:type="dxa"/>
            <w:vAlign w:val="center"/>
          </w:tcPr>
          <w:p w14:paraId="325BACE1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2</w:t>
            </w:r>
          </w:p>
        </w:tc>
        <w:tc>
          <w:tcPr>
            <w:tcW w:w="4110" w:type="dxa"/>
          </w:tcPr>
          <w:p w14:paraId="0203F947" w14:textId="77777777" w:rsidR="003520C7" w:rsidRPr="002F1B68" w:rsidRDefault="003520C7" w:rsidP="00E12212">
            <w:pPr>
              <w:spacing w:before="80"/>
            </w:pPr>
            <w:proofErr w:type="spellStart"/>
            <w:r w:rsidRPr="002F1B68">
              <w:t>Biachem</w:t>
            </w:r>
            <w:proofErr w:type="spellEnd"/>
            <w:r w:rsidRPr="002F1B68">
              <w:t xml:space="preserve"> Sp. z o.o.</w:t>
            </w:r>
          </w:p>
          <w:p w14:paraId="6D7EBB7B" w14:textId="77777777" w:rsidR="003520C7" w:rsidRPr="002F1B68" w:rsidRDefault="003520C7" w:rsidP="00E12212">
            <w:r w:rsidRPr="002F1B68">
              <w:t>ul. Nowodworska</w:t>
            </w:r>
            <w:r w:rsidRPr="002F1B68">
              <w:t xml:space="preserve"> </w:t>
            </w:r>
            <w:r w:rsidRPr="002F1B68">
              <w:t>3</w:t>
            </w:r>
            <w:r w:rsidRPr="002F1B68">
              <w:t xml:space="preserve"> </w:t>
            </w:r>
          </w:p>
          <w:p w14:paraId="31EB61B6" w14:textId="77777777" w:rsidR="003520C7" w:rsidRPr="002F1B68" w:rsidRDefault="003520C7" w:rsidP="00E12212">
            <w:pPr>
              <w:spacing w:after="80"/>
              <w:jc w:val="both"/>
            </w:pPr>
            <w:r w:rsidRPr="002F1B68">
              <w:t>16-030</w:t>
            </w:r>
            <w:r w:rsidRPr="002F1B68">
              <w:t xml:space="preserve"> </w:t>
            </w:r>
            <w:r w:rsidRPr="002F1B68">
              <w:t>Ogrodniczki</w:t>
            </w:r>
          </w:p>
        </w:tc>
        <w:tc>
          <w:tcPr>
            <w:tcW w:w="2835" w:type="dxa"/>
            <w:vAlign w:val="center"/>
          </w:tcPr>
          <w:p w14:paraId="2E104F9F" w14:textId="77777777" w:rsidR="003520C7" w:rsidRPr="002F1B68" w:rsidRDefault="003520C7" w:rsidP="00E12212">
            <w:pPr>
              <w:spacing w:before="80" w:after="80"/>
              <w:jc w:val="center"/>
            </w:pPr>
            <w:r w:rsidRPr="002F1B68">
              <w:t>6 156.00 zł</w:t>
            </w:r>
          </w:p>
        </w:tc>
      </w:tr>
      <w:bookmarkEnd w:id="0"/>
    </w:tbl>
    <w:p w14:paraId="53FDB04B" w14:textId="3646BC59" w:rsidR="00C236D3" w:rsidRPr="002F1B68" w:rsidRDefault="00C236D3" w:rsidP="00173B20">
      <w:pPr>
        <w:jc w:val="right"/>
        <w:rPr>
          <w:sz w:val="22"/>
          <w:szCs w:val="22"/>
        </w:rPr>
      </w:pPr>
    </w:p>
    <w:sectPr w:rsidR="00C236D3" w:rsidRPr="002F1B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4371D" w14:textId="77777777" w:rsidR="00442B67" w:rsidRDefault="00442B67">
      <w:r>
        <w:separator/>
      </w:r>
    </w:p>
  </w:endnote>
  <w:endnote w:type="continuationSeparator" w:id="0">
    <w:p w14:paraId="6598F118" w14:textId="77777777" w:rsidR="00442B67" w:rsidRDefault="0044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E1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59D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5334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8292B1">
        <v:line id="_x0000_s1025" style="position:absolute;left:0;text-align:left;z-index:251657728" from="-3.85pt,8.7pt" to="455.15pt,8.7pt"/>
      </w:pict>
    </w:r>
  </w:p>
  <w:p w14:paraId="571DE9E9" w14:textId="1858D76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9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13F4B2" w14:textId="77777777" w:rsidR="009F189D" w:rsidRDefault="009F189D">
    <w:pPr>
      <w:pStyle w:val="Stopka"/>
      <w:tabs>
        <w:tab w:val="clear" w:pos="4536"/>
      </w:tabs>
      <w:jc w:val="center"/>
    </w:pPr>
  </w:p>
  <w:p w14:paraId="759EF4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02603" w14:textId="77777777" w:rsidR="00442B67" w:rsidRDefault="00442B67">
      <w:r>
        <w:separator/>
      </w:r>
    </w:p>
  </w:footnote>
  <w:footnote w:type="continuationSeparator" w:id="0">
    <w:p w14:paraId="51EDEB07" w14:textId="77777777" w:rsidR="00442B67" w:rsidRDefault="00442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0B15" w14:textId="77777777" w:rsidR="003520C7" w:rsidRDefault="00352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0F64C" w14:textId="77777777" w:rsidR="003520C7" w:rsidRDefault="003520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0837F" w14:textId="77777777" w:rsidR="003520C7" w:rsidRDefault="00352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B67"/>
    <w:rsid w:val="00007727"/>
    <w:rsid w:val="00017720"/>
    <w:rsid w:val="00035488"/>
    <w:rsid w:val="000D7F25"/>
    <w:rsid w:val="000E00E5"/>
    <w:rsid w:val="00173B20"/>
    <w:rsid w:val="001C69FF"/>
    <w:rsid w:val="0023318D"/>
    <w:rsid w:val="002F1B68"/>
    <w:rsid w:val="003520C7"/>
    <w:rsid w:val="003D72FD"/>
    <w:rsid w:val="00423179"/>
    <w:rsid w:val="00442B67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A912A"/>
  <w15:chartTrackingRefBased/>
  <w15:docId w15:val="{5A09FE28-5047-4783-8483-951AD5AD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2026-03-27T11:53:00Z</cp:lastPrinted>
  <dcterms:created xsi:type="dcterms:W3CDTF">2026-03-27T11:51:00Z</dcterms:created>
  <dcterms:modified xsi:type="dcterms:W3CDTF">2026-03-27T11:53:00Z</dcterms:modified>
</cp:coreProperties>
</file>