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9BFC4" w14:textId="19133FEC" w:rsidR="00B36EDA" w:rsidRPr="00E30C2D" w:rsidRDefault="00E2089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E30C2D">
        <w:rPr>
          <w:rFonts w:ascii="Arial Narrow" w:hAnsi="Arial Narrow" w:cs="Arial"/>
          <w:sz w:val="22"/>
          <w:szCs w:val="22"/>
        </w:rPr>
        <w:t>Bydgoszcz</w:t>
      </w:r>
      <w:r w:rsidR="00B36EDA" w:rsidRPr="00E30C2D">
        <w:rPr>
          <w:rFonts w:ascii="Arial Narrow" w:hAnsi="Arial Narrow" w:cs="Arial"/>
          <w:sz w:val="22"/>
          <w:szCs w:val="22"/>
        </w:rPr>
        <w:t xml:space="preserve"> dnia: </w:t>
      </w:r>
      <w:r w:rsidRPr="00E30C2D">
        <w:rPr>
          <w:rFonts w:ascii="Arial Narrow" w:hAnsi="Arial Narrow" w:cs="Arial"/>
          <w:sz w:val="22"/>
          <w:szCs w:val="22"/>
        </w:rPr>
        <w:t>2026-03-30</w:t>
      </w:r>
    </w:p>
    <w:p w14:paraId="488E7F92" w14:textId="662B9A3B" w:rsidR="00B36EDA" w:rsidRPr="00E30C2D" w:rsidRDefault="00E2089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E30C2D">
        <w:rPr>
          <w:rFonts w:ascii="Arial Narrow" w:hAnsi="Arial Narrow" w:cs="Arial"/>
          <w:b/>
          <w:bCs/>
          <w:sz w:val="22"/>
          <w:szCs w:val="22"/>
        </w:rPr>
        <w:t>10</w:t>
      </w:r>
      <w:r w:rsidR="00E30C2D">
        <w:rPr>
          <w:rFonts w:ascii="Arial Narrow" w:hAnsi="Arial Narrow" w:cs="Arial"/>
          <w:b/>
          <w:bCs/>
          <w:sz w:val="22"/>
          <w:szCs w:val="22"/>
        </w:rPr>
        <w:t>.</w:t>
      </w:r>
      <w:r w:rsidRPr="00E30C2D">
        <w:rPr>
          <w:rFonts w:ascii="Arial Narrow" w:hAnsi="Arial Narrow" w:cs="Arial"/>
          <w:b/>
          <w:bCs/>
          <w:sz w:val="22"/>
          <w:szCs w:val="22"/>
        </w:rPr>
        <w:t>WSzKzP SPZOZ</w:t>
      </w:r>
    </w:p>
    <w:p w14:paraId="1DC0D4D0" w14:textId="1E8CC386" w:rsidR="00B36EDA" w:rsidRPr="00E30C2D" w:rsidRDefault="00E2089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E30C2D">
        <w:rPr>
          <w:rFonts w:ascii="Arial Narrow" w:hAnsi="Arial Narrow" w:cs="Arial"/>
          <w:sz w:val="22"/>
          <w:szCs w:val="22"/>
        </w:rPr>
        <w:t>Powstańców Warszawy</w:t>
      </w:r>
      <w:r w:rsidR="00B36EDA" w:rsidRPr="00E30C2D">
        <w:rPr>
          <w:rFonts w:ascii="Arial Narrow" w:hAnsi="Arial Narrow" w:cs="Arial"/>
          <w:sz w:val="22"/>
          <w:szCs w:val="22"/>
        </w:rPr>
        <w:t xml:space="preserve"> </w:t>
      </w:r>
      <w:r w:rsidRPr="00E30C2D">
        <w:rPr>
          <w:rFonts w:ascii="Arial Narrow" w:hAnsi="Arial Narrow" w:cs="Arial"/>
          <w:sz w:val="22"/>
          <w:szCs w:val="22"/>
        </w:rPr>
        <w:t>5</w:t>
      </w:r>
    </w:p>
    <w:p w14:paraId="09B10210" w14:textId="043BE201" w:rsidR="00B36EDA" w:rsidRPr="00E30C2D" w:rsidRDefault="00E2089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E30C2D">
        <w:rPr>
          <w:rFonts w:ascii="Arial Narrow" w:hAnsi="Arial Narrow" w:cs="Arial"/>
          <w:sz w:val="22"/>
          <w:szCs w:val="22"/>
        </w:rPr>
        <w:t>85-681</w:t>
      </w:r>
      <w:r w:rsidR="00B36EDA" w:rsidRPr="00E30C2D">
        <w:rPr>
          <w:rFonts w:ascii="Arial Narrow" w:hAnsi="Arial Narrow" w:cs="Arial"/>
          <w:sz w:val="22"/>
          <w:szCs w:val="22"/>
        </w:rPr>
        <w:t xml:space="preserve"> </w:t>
      </w:r>
      <w:r w:rsidRPr="00E30C2D">
        <w:rPr>
          <w:rFonts w:ascii="Arial Narrow" w:hAnsi="Arial Narrow" w:cs="Arial"/>
          <w:sz w:val="22"/>
          <w:szCs w:val="22"/>
        </w:rPr>
        <w:t>Bydgoszcz</w:t>
      </w:r>
    </w:p>
    <w:p w14:paraId="66A8D2C3" w14:textId="77777777" w:rsidR="00B36EDA" w:rsidRPr="00E30C2D" w:rsidRDefault="00B36EDA" w:rsidP="00B36EDA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30C2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5AA7075" w14:textId="77777777" w:rsidR="00B36EDA" w:rsidRPr="00E30C2D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E30C2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6A92EBE" w14:textId="77777777" w:rsidR="00B36EDA" w:rsidRPr="00E30C2D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E30C2D" w14:paraId="2ADEE7F3" w14:textId="77777777" w:rsidTr="00B36EDA">
        <w:tc>
          <w:tcPr>
            <w:tcW w:w="9923" w:type="dxa"/>
            <w:shd w:val="clear" w:color="auto" w:fill="F2F2F2"/>
            <w:hideMark/>
          </w:tcPr>
          <w:p w14:paraId="4372FAC7" w14:textId="661EB9AA" w:rsidR="00B36EDA" w:rsidRPr="00E30C2D" w:rsidRDefault="00E30C2D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30C2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D0B7046" w14:textId="77777777" w:rsidR="00B36EDA" w:rsidRPr="00E30C2D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30C2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47529CC" w14:textId="77777777" w:rsidR="00B36EDA" w:rsidRPr="00E30C2D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5DD14CC0" w14:textId="77777777" w:rsidR="00B36EDA" w:rsidRPr="00E30C2D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0C2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0C2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0C2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E30C2D" w14:paraId="16191CFF" w14:textId="77777777" w:rsidTr="00B36EDA">
        <w:tc>
          <w:tcPr>
            <w:tcW w:w="2269" w:type="dxa"/>
          </w:tcPr>
          <w:p w14:paraId="417A5331" w14:textId="77777777" w:rsidR="00B36EDA" w:rsidRPr="00E30C2D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</w:tcPr>
          <w:p w14:paraId="0CD658CB" w14:textId="7D11DA9A" w:rsidR="00B36EDA" w:rsidRPr="00E30C2D" w:rsidRDefault="00E2089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i dla </w:t>
            </w:r>
            <w:proofErr w:type="spellStart"/>
            <w:proofErr w:type="gram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kolonoskopii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 i</w:t>
            </w:r>
            <w:proofErr w:type="gram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urostomii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 miesięcy</w:t>
            </w:r>
          </w:p>
        </w:tc>
      </w:tr>
      <w:tr w:rsidR="00E20894" w:rsidRPr="00E30C2D" w14:paraId="61B825C8" w14:textId="77777777" w:rsidTr="002B5BDD">
        <w:tc>
          <w:tcPr>
            <w:tcW w:w="2269" w:type="dxa"/>
          </w:tcPr>
          <w:p w14:paraId="7FD1055E" w14:textId="77777777" w:rsidR="00E20894" w:rsidRPr="00E30C2D" w:rsidRDefault="00E20894" w:rsidP="002B5BD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</w:tcPr>
          <w:p w14:paraId="10C7F2BE" w14:textId="116AAA76" w:rsidR="00E20894" w:rsidRPr="00E30C2D" w:rsidRDefault="00E20894" w:rsidP="002B5BD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7/2026</w:t>
            </w:r>
          </w:p>
        </w:tc>
      </w:tr>
    </w:tbl>
    <w:p w14:paraId="1D28FAA6" w14:textId="77777777" w:rsidR="00B36EDA" w:rsidRPr="00E30C2D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48247092" w14:textId="78DE069E" w:rsidR="00B36EDA" w:rsidRPr="00E30C2D" w:rsidRDefault="00B36EDA" w:rsidP="00E30C2D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E30C2D">
        <w:rPr>
          <w:rFonts w:ascii="Arial Narrow" w:hAnsi="Arial Narrow" w:cs="Arial"/>
          <w:sz w:val="22"/>
          <w:szCs w:val="22"/>
        </w:rPr>
        <w:t xml:space="preserve">Zamawiający, </w:t>
      </w:r>
      <w:r w:rsidR="00E20894" w:rsidRPr="00E30C2D">
        <w:rPr>
          <w:rFonts w:ascii="Arial Narrow" w:hAnsi="Arial Narrow" w:cs="Arial"/>
          <w:b/>
          <w:sz w:val="22"/>
          <w:szCs w:val="22"/>
        </w:rPr>
        <w:t>10</w:t>
      </w:r>
      <w:r w:rsidR="00E30C2D">
        <w:rPr>
          <w:rFonts w:ascii="Arial Narrow" w:hAnsi="Arial Narrow" w:cs="Arial"/>
          <w:b/>
          <w:sz w:val="22"/>
          <w:szCs w:val="22"/>
        </w:rPr>
        <w:t>.</w:t>
      </w:r>
      <w:r w:rsidR="00E20894" w:rsidRPr="00E30C2D">
        <w:rPr>
          <w:rFonts w:ascii="Arial Narrow" w:hAnsi="Arial Narrow" w:cs="Arial"/>
          <w:b/>
          <w:sz w:val="22"/>
          <w:szCs w:val="22"/>
        </w:rPr>
        <w:t>WSzKzP SPZOZ</w:t>
      </w:r>
      <w:r w:rsidRPr="00E30C2D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E20894" w:rsidRPr="00E30C2D">
        <w:rPr>
          <w:rFonts w:ascii="Arial Narrow" w:hAnsi="Arial Narrow" w:cs="Arial"/>
          <w:sz w:val="22"/>
          <w:szCs w:val="22"/>
        </w:rPr>
        <w:t>(</w:t>
      </w:r>
      <w:proofErr w:type="spellStart"/>
      <w:r w:rsidR="00E20894" w:rsidRPr="00E30C2D">
        <w:rPr>
          <w:rFonts w:ascii="Arial Narrow" w:hAnsi="Arial Narrow" w:cs="Arial"/>
          <w:sz w:val="22"/>
          <w:szCs w:val="22"/>
        </w:rPr>
        <w:t>t.j</w:t>
      </w:r>
      <w:proofErr w:type="spellEnd"/>
      <w:r w:rsidR="00E20894" w:rsidRPr="00E30C2D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E20894" w:rsidRPr="00E30C2D">
        <w:rPr>
          <w:rFonts w:ascii="Arial Narrow" w:hAnsi="Arial Narrow" w:cs="Arial"/>
          <w:sz w:val="22"/>
          <w:szCs w:val="22"/>
        </w:rPr>
        <w:t>p</w:t>
      </w:r>
      <w:r w:rsidR="00E30C2D">
        <w:rPr>
          <w:rFonts w:ascii="Arial Narrow" w:hAnsi="Arial Narrow" w:cs="Arial"/>
          <w:sz w:val="22"/>
          <w:szCs w:val="22"/>
        </w:rPr>
        <w:t>óź</w:t>
      </w:r>
      <w:r w:rsidR="00E20894" w:rsidRPr="00E30C2D">
        <w:rPr>
          <w:rFonts w:ascii="Arial Narrow" w:hAnsi="Arial Narrow" w:cs="Arial"/>
          <w:sz w:val="22"/>
          <w:szCs w:val="22"/>
        </w:rPr>
        <w:t>n</w:t>
      </w:r>
      <w:proofErr w:type="spellEnd"/>
      <w:r w:rsidR="00E20894" w:rsidRPr="00E30C2D">
        <w:rPr>
          <w:rFonts w:ascii="Arial Narrow" w:hAnsi="Arial Narrow" w:cs="Arial"/>
          <w:sz w:val="22"/>
          <w:szCs w:val="22"/>
        </w:rPr>
        <w:t>. zm.)</w:t>
      </w:r>
      <w:r w:rsidRPr="00E30C2D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20894" w:rsidRPr="00E30C2D" w14:paraId="0A8595DE" w14:textId="77777777" w:rsidTr="00E208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8FEFC" w14:textId="320CF433" w:rsidR="00E20894" w:rsidRPr="00E30C2D" w:rsidRDefault="00E20894" w:rsidP="00E30C2D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Aparat </w:t>
            </w:r>
            <w:proofErr w:type="spellStart"/>
            <w:r w:rsidRPr="00E30C2D">
              <w:rPr>
                <w:rFonts w:ascii="Arial Narrow" w:hAnsi="Arial Narrow" w:cs="Arial"/>
                <w:sz w:val="22"/>
                <w:szCs w:val="22"/>
              </w:rPr>
              <w:t>Lundia</w:t>
            </w:r>
            <w:proofErr w:type="spellEnd"/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sz w:val="22"/>
                <w:szCs w:val="22"/>
              </w:rPr>
              <w:t>Primsaflex</w:t>
            </w:r>
            <w:proofErr w:type="spellEnd"/>
          </w:p>
          <w:p w14:paraId="644AF465" w14:textId="60998F78" w:rsidR="00E20894" w:rsidRPr="00E30C2D" w:rsidRDefault="00E20894" w:rsidP="00E30C2D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2A8EA16E" w14:textId="6F60C86A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Kruczkowskiego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CD3D187" w14:textId="09E74119" w:rsidR="00E20894" w:rsidRPr="00E30C2D" w:rsidRDefault="00E20894" w:rsidP="00E30C2D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00-380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2519F658" w14:textId="488E5500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83 268.00 zł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00C60B0" w14:textId="77777777" w:rsidR="00E20894" w:rsidRPr="00E30C2D" w:rsidRDefault="00E20894" w:rsidP="00E30C2D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0C2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25E62E29" w14:textId="4CC97036" w:rsidR="00E20894" w:rsidRPr="00E30C2D" w:rsidRDefault="00E20894" w:rsidP="00E30C2D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20894" w:rsidRPr="00E30C2D" w14:paraId="54A1048A" w14:textId="77777777" w:rsidTr="00E208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9FF5" w14:textId="11A5BC27" w:rsidR="00E20894" w:rsidRPr="00E30C2D" w:rsidRDefault="00E20894" w:rsidP="00E30C2D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proofErr w:type="gramStart"/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Aparat</w:t>
            </w:r>
            <w:proofErr w:type="gramEnd"/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sz w:val="22"/>
                <w:szCs w:val="22"/>
              </w:rPr>
              <w:t>Omni</w:t>
            </w:r>
            <w:proofErr w:type="spellEnd"/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typ 7107505</w:t>
            </w:r>
          </w:p>
          <w:p w14:paraId="1F1F59C4" w14:textId="2AF537B0" w:rsidR="00E20894" w:rsidRPr="00E30C2D" w:rsidRDefault="00E20894" w:rsidP="00E30C2D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Aesculap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10C36CED" w14:textId="0BBB12F9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Tysiąclecia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14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343686D5" w14:textId="6E7277B3" w:rsidR="00E20894" w:rsidRPr="00E30C2D" w:rsidRDefault="00E20894" w:rsidP="00E30C2D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64-300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Nowy Tomyśl</w:t>
            </w:r>
          </w:p>
          <w:p w14:paraId="2ADF5ED7" w14:textId="625DB8D7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76 680.00 zł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6462031" w14:textId="77777777" w:rsidR="00E20894" w:rsidRPr="00E30C2D" w:rsidRDefault="00E20894" w:rsidP="00E30C2D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0C2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5B4DD995" w14:textId="619D4266" w:rsidR="00E20894" w:rsidRPr="00E30C2D" w:rsidRDefault="00E20894" w:rsidP="00E30C2D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20894" w:rsidRPr="00E30C2D" w14:paraId="1254B3D3" w14:textId="77777777" w:rsidTr="00E2089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3F6F" w14:textId="7311665C" w:rsidR="00E20894" w:rsidRPr="00E30C2D" w:rsidRDefault="00E20894" w:rsidP="00E30C2D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4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E30C2D">
              <w:rPr>
                <w:rFonts w:ascii="Arial Narrow" w:hAnsi="Arial Narrow" w:cs="Arial"/>
                <w:sz w:val="22"/>
                <w:szCs w:val="22"/>
              </w:rPr>
              <w:t>Stomia</w:t>
            </w:r>
            <w:proofErr w:type="spellEnd"/>
          </w:p>
          <w:p w14:paraId="22D3733F" w14:textId="36907F30" w:rsidR="00E20894" w:rsidRPr="00E30C2D" w:rsidRDefault="00E20894" w:rsidP="00E30C2D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Coloplast</w:t>
            </w:r>
            <w:proofErr w:type="spellEnd"/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4F8FD46" w14:textId="1014141C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Inflancka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4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7F19218B" w14:textId="333ED074" w:rsidR="00E20894" w:rsidRPr="00E30C2D" w:rsidRDefault="00E20894" w:rsidP="00E30C2D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00-189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14:paraId="0228DDC4" w14:textId="3A67552C" w:rsidR="00E20894" w:rsidRPr="00E30C2D" w:rsidRDefault="00E20894" w:rsidP="00E30C2D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E30C2D">
              <w:rPr>
                <w:rFonts w:ascii="Arial Narrow" w:hAnsi="Arial Narrow" w:cs="Arial"/>
                <w:b/>
                <w:sz w:val="22"/>
                <w:szCs w:val="22"/>
              </w:rPr>
              <w:t>42 265.58 zł</w:t>
            </w:r>
            <w:r w:rsidRPr="00E30C2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30C2D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4D05CE0" w14:textId="77777777" w:rsidR="00E20894" w:rsidRPr="00E30C2D" w:rsidRDefault="00E20894" w:rsidP="00E30C2D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E30C2D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14:paraId="7887F1D0" w14:textId="61DA11DC" w:rsidR="00E20894" w:rsidRPr="00E30C2D" w:rsidRDefault="00E20894" w:rsidP="00E30C2D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sz w:val="22"/>
                <w:szCs w:val="22"/>
              </w:rPr>
              <w:t>Wybrana oferta nie podlega wykluczeniu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6D8DCBCA" w14:textId="77777777" w:rsidR="00B36EDA" w:rsidRPr="00E30C2D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E30C2D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E30C2D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E30C2D" w14:paraId="14CAE76F" w14:textId="77777777" w:rsidTr="00E208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CFF2C0" w14:textId="77777777" w:rsidR="00B36EDA" w:rsidRPr="00E30C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A09F06" w14:textId="77777777" w:rsidR="00B36EDA" w:rsidRPr="00E30C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01529E" w14:textId="77777777" w:rsidR="00B36EDA" w:rsidRPr="00E30C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9CB3C08" w14:textId="77777777" w:rsidR="00B36EDA" w:rsidRPr="00E30C2D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E30C2D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E20894" w:rsidRPr="00E30C2D" w14:paraId="20991F1F" w14:textId="77777777" w:rsidTr="00E208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D4FB6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Aparat </w:t>
            </w:r>
            <w:proofErr w:type="spellStart"/>
            <w:r w:rsidRPr="00E30C2D">
              <w:rPr>
                <w:rFonts w:ascii="Arial Narrow" w:hAnsi="Arial Narrow" w:cs="Arial"/>
                <w:sz w:val="20"/>
                <w:szCs w:val="20"/>
              </w:rPr>
              <w:t>Lundia</w:t>
            </w:r>
            <w:proofErr w:type="spellEnd"/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sz w:val="20"/>
                <w:szCs w:val="20"/>
              </w:rPr>
              <w:t>Primsaflex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7D069" w14:textId="77777777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57531712" w14:textId="77777777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Kruczkowskiego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8</w:t>
            </w:r>
          </w:p>
          <w:p w14:paraId="29A8FFF5" w14:textId="77777777" w:rsidR="00E20894" w:rsidRPr="00E30C2D" w:rsidRDefault="00E20894" w:rsidP="002B5BD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00-380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01B7E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EDB812D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15F74B01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52CEB" w14:textId="77777777" w:rsidR="00E20894" w:rsidRPr="00E30C2D" w:rsidRDefault="00E20894" w:rsidP="002B5BD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20894" w:rsidRPr="00E30C2D" w14:paraId="16345D76" w14:textId="77777777" w:rsidTr="00E208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BA362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3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-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Aparat</w:t>
            </w:r>
            <w:proofErr w:type="gramEnd"/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sz w:val="20"/>
                <w:szCs w:val="20"/>
              </w:rPr>
              <w:t>Omni</w:t>
            </w:r>
            <w:proofErr w:type="spellEnd"/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typ 7107505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7A624" w14:textId="77777777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Aesculap</w:t>
            </w:r>
            <w:proofErr w:type="spellEnd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0B3D8E1F" w14:textId="6282266D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Tysiąclecia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14</w:t>
            </w:r>
          </w:p>
          <w:p w14:paraId="5381E2F9" w14:textId="533609A0" w:rsidR="00E20894" w:rsidRPr="00E30C2D" w:rsidRDefault="00E20894" w:rsidP="002B5BD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64-300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F0D62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4E0ACD4A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38ED4EA3" w14:textId="0F72695A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9770" w14:textId="455E12AD" w:rsidR="00E20894" w:rsidRPr="00E30C2D" w:rsidRDefault="00E20894" w:rsidP="002B5BD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20894" w:rsidRPr="00E30C2D" w14:paraId="7B29CDC7" w14:textId="77777777" w:rsidTr="00E208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F4333" w14:textId="1AAAA9A4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E30C2D">
              <w:rPr>
                <w:rFonts w:ascii="Arial Narrow" w:hAnsi="Arial Narrow" w:cs="Arial"/>
                <w:sz w:val="20"/>
                <w:szCs w:val="20"/>
              </w:rPr>
              <w:t>Stomia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D8E4" w14:textId="094E5F93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Coloplast</w:t>
            </w:r>
            <w:proofErr w:type="spellEnd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1AAA62BF" w14:textId="362EA46A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Inflancka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4</w:t>
            </w:r>
          </w:p>
          <w:p w14:paraId="159AEA8B" w14:textId="561B7F70" w:rsidR="00E20894" w:rsidRPr="00E30C2D" w:rsidRDefault="00E20894" w:rsidP="002B5BD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00-189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DC6B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14:paraId="065B9DE7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2 - Termin dostawy - 25.00</w:t>
            </w:r>
          </w:p>
          <w:p w14:paraId="73248FF7" w14:textId="03C55873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3DCC8" w14:textId="36B95605" w:rsidR="00E20894" w:rsidRPr="00E30C2D" w:rsidRDefault="00E20894" w:rsidP="002B5BD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E20894" w:rsidRPr="00E30C2D" w14:paraId="408C8300" w14:textId="77777777" w:rsidTr="00E2089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5C24C" w14:textId="5E1BF258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4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proofErr w:type="spellStart"/>
            <w:r w:rsidRPr="00E30C2D">
              <w:rPr>
                <w:rFonts w:ascii="Arial Narrow" w:hAnsi="Arial Narrow" w:cs="Arial"/>
                <w:sz w:val="20"/>
                <w:szCs w:val="20"/>
              </w:rPr>
              <w:t>Stomia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BDE8F" w14:textId="66E802F8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Pofam</w:t>
            </w:r>
            <w:proofErr w:type="spellEnd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Poznań Oddział w Bydgoszczy "</w:t>
            </w:r>
            <w:proofErr w:type="spellStart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Cezal</w:t>
            </w:r>
            <w:proofErr w:type="spellEnd"/>
            <w:r w:rsidRPr="00E30C2D">
              <w:rPr>
                <w:rFonts w:ascii="Arial Narrow" w:hAnsi="Arial Narrow" w:cs="Arial"/>
                <w:b/>
                <w:bCs/>
                <w:sz w:val="20"/>
                <w:szCs w:val="20"/>
              </w:rPr>
              <w:t>-Bydgoszcz"</w:t>
            </w:r>
          </w:p>
          <w:p w14:paraId="04B60505" w14:textId="4884B87E" w:rsidR="00E20894" w:rsidRPr="00E30C2D" w:rsidRDefault="00E20894" w:rsidP="002B5BDD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Kwiatowa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11-13</w:t>
            </w:r>
          </w:p>
          <w:p w14:paraId="55EB47F6" w14:textId="28A5EBC5" w:rsidR="00E20894" w:rsidRPr="00E30C2D" w:rsidRDefault="00E20894" w:rsidP="002B5BD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85-047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30C2D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DD369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14:paraId="7FA4D15E" w14:textId="77777777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2 - Termin dostawy - 0.00</w:t>
            </w:r>
          </w:p>
          <w:p w14:paraId="3E349C95" w14:textId="7100FB08" w:rsidR="00E20894" w:rsidRPr="00E30C2D" w:rsidRDefault="00E20894" w:rsidP="002B5BD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7CF68" w14:textId="40B7B6C0" w:rsidR="00E20894" w:rsidRPr="00E30C2D" w:rsidRDefault="00E20894" w:rsidP="002B5BDD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30C2D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14:paraId="71F22D11" w14:textId="47773324" w:rsidR="00B464D3" w:rsidRPr="00E30C2D" w:rsidRDefault="00E30C2D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30C2D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531CB931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1EE44B1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AB925DF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42CEB0A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BE38B2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C9ED1B5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14793C0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D19DA94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F6ABDE0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C86F892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F3CCD25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AF3C9A5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6DE68EC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E77D2B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5BF1EF" w14:textId="77777777" w:rsid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0DAFB3D" w14:textId="6CB99A28" w:rsidR="00E30C2D" w:rsidRP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E30C2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1 </w:t>
      </w:r>
      <w:r w:rsidRPr="00E30C2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6BE50031" w14:textId="77777777" w:rsidR="00E30C2D" w:rsidRPr="00E30C2D" w:rsidRDefault="00E30C2D" w:rsidP="00E30C2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E30C2D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E30C2D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E30C2D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E30C2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E30C2D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4B453802" w14:textId="77777777" w:rsidR="00E30C2D" w:rsidRPr="00E30C2D" w:rsidRDefault="00E30C2D" w:rsidP="00E30C2D">
      <w:pPr>
        <w:rPr>
          <w:rFonts w:ascii="Arial Narrow" w:hAnsi="Arial Narrow"/>
          <w:i/>
          <w:iCs/>
          <w:sz w:val="16"/>
          <w:szCs w:val="16"/>
        </w:rPr>
      </w:pPr>
      <w:r w:rsidRPr="00E30C2D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E30C2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E30C2D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E30C2D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E30C2D">
        <w:rPr>
          <w:rFonts w:ascii="Arial Narrow" w:hAnsi="Arial Narrow"/>
          <w:i/>
          <w:sz w:val="16"/>
          <w:szCs w:val="16"/>
        </w:rPr>
        <w:t xml:space="preserve"> </w:t>
      </w:r>
    </w:p>
    <w:p w14:paraId="72B7D4AB" w14:textId="5D1C480A" w:rsidR="008642B3" w:rsidRPr="00E30C2D" w:rsidRDefault="00E30C2D" w:rsidP="00E30C2D">
      <w:pPr>
        <w:ind w:right="-425"/>
        <w:rPr>
          <w:rFonts w:ascii="Arial Narrow" w:hAnsi="Arial Narrow" w:cs="Arial"/>
          <w:sz w:val="22"/>
          <w:szCs w:val="22"/>
          <w:vertAlign w:val="superscript"/>
        </w:rPr>
      </w:pPr>
      <w:r w:rsidRPr="00E30C2D">
        <w:rPr>
          <w:rFonts w:ascii="Arial Narrow" w:hAnsi="Arial Narrow"/>
          <w:i/>
          <w:iCs/>
          <w:sz w:val="16"/>
          <w:szCs w:val="16"/>
        </w:rPr>
        <w:t>Data</w:t>
      </w:r>
      <w:r>
        <w:rPr>
          <w:rFonts w:ascii="Arial Narrow" w:hAnsi="Arial Narrow"/>
          <w:i/>
          <w:iCs/>
          <w:sz w:val="16"/>
          <w:szCs w:val="16"/>
        </w:rPr>
        <w:t>: 30.03.</w:t>
      </w:r>
      <w:r w:rsidRPr="00E30C2D">
        <w:rPr>
          <w:rFonts w:ascii="Arial Narrow" w:hAnsi="Arial Narrow"/>
          <w:i/>
          <w:sz w:val="16"/>
          <w:szCs w:val="16"/>
        </w:rPr>
        <w:t>2026 r</w:t>
      </w:r>
    </w:p>
    <w:sectPr w:rsidR="008642B3" w:rsidRPr="00E30C2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8203D" w14:textId="77777777" w:rsidR="005505D6" w:rsidRDefault="005505D6">
      <w:r>
        <w:separator/>
      </w:r>
    </w:p>
  </w:endnote>
  <w:endnote w:type="continuationSeparator" w:id="0">
    <w:p w14:paraId="7936F97B" w14:textId="77777777" w:rsidR="005505D6" w:rsidRDefault="00550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35CA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F764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25A3E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B28B66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774B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68D392" w14:textId="77777777" w:rsidR="005505D6" w:rsidRDefault="005505D6">
      <w:r>
        <w:separator/>
      </w:r>
    </w:p>
  </w:footnote>
  <w:footnote w:type="continuationSeparator" w:id="0">
    <w:p w14:paraId="3B214D14" w14:textId="77777777" w:rsidR="005505D6" w:rsidRDefault="005505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BDEB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1BEF8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F78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14B"/>
    <w:rsid w:val="00022322"/>
    <w:rsid w:val="00042497"/>
    <w:rsid w:val="000C1E6F"/>
    <w:rsid w:val="000E4E56"/>
    <w:rsid w:val="0018114B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05D6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0894"/>
    <w:rsid w:val="00E30B2D"/>
    <w:rsid w:val="00E30C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A4F11"/>
  <w15:chartTrackingRefBased/>
  <w15:docId w15:val="{1516986F-D5DE-40A6-80BA-C5120665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30C2D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E30C2D"/>
    <w:rPr>
      <w:b/>
      <w:bCs/>
    </w:rPr>
  </w:style>
  <w:style w:type="character" w:styleId="Hipercze">
    <w:name w:val="Hyperlink"/>
    <w:uiPriority w:val="99"/>
    <w:unhideWhenUsed/>
    <w:rsid w:val="00E30C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2026-03-30T08:17:00Z</cp:lastPrinted>
  <dcterms:created xsi:type="dcterms:W3CDTF">2026-03-30T08:17:00Z</dcterms:created>
  <dcterms:modified xsi:type="dcterms:W3CDTF">2026-03-30T08:17:00Z</dcterms:modified>
</cp:coreProperties>
</file>