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978A9" w:rsidRDefault="00917598" w:rsidP="00930A96">
      <w:pPr>
        <w:spacing w:after="480"/>
        <w:jc w:val="right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Bydgoszcz</w:t>
      </w:r>
      <w:r w:rsidR="00930A96" w:rsidRPr="00D978A9">
        <w:rPr>
          <w:rFonts w:ascii="Arial Narrow" w:hAnsi="Arial Narrow" w:cs="Arial"/>
        </w:rPr>
        <w:t xml:space="preserve"> dnia: </w:t>
      </w:r>
      <w:r w:rsidRPr="00D978A9">
        <w:rPr>
          <w:rFonts w:ascii="Arial Narrow" w:hAnsi="Arial Narrow" w:cs="Arial"/>
        </w:rPr>
        <w:t>2026-03-3</w:t>
      </w:r>
      <w:r w:rsidR="006478A2">
        <w:rPr>
          <w:rFonts w:ascii="Arial Narrow" w:hAnsi="Arial Narrow" w:cs="Arial"/>
        </w:rPr>
        <w:t>1</w:t>
      </w:r>
    </w:p>
    <w:p w:rsidR="00930A96" w:rsidRPr="00D978A9" w:rsidRDefault="00917598" w:rsidP="00930A96">
      <w:pPr>
        <w:spacing w:line="360" w:lineRule="auto"/>
        <w:rPr>
          <w:rFonts w:ascii="Arial Narrow" w:hAnsi="Arial Narrow" w:cs="Arial"/>
          <w:b/>
          <w:bCs/>
        </w:rPr>
      </w:pPr>
      <w:r w:rsidRPr="00D978A9">
        <w:rPr>
          <w:rFonts w:ascii="Arial Narrow" w:hAnsi="Arial Narrow" w:cs="Arial"/>
          <w:b/>
          <w:bCs/>
        </w:rPr>
        <w:t>10</w:t>
      </w:r>
      <w:r w:rsidR="00D978A9" w:rsidRPr="00D978A9">
        <w:rPr>
          <w:rFonts w:ascii="Arial Narrow" w:hAnsi="Arial Narrow" w:cs="Arial"/>
          <w:b/>
          <w:bCs/>
        </w:rPr>
        <w:t>.</w:t>
      </w:r>
      <w:r w:rsidRPr="00D978A9">
        <w:rPr>
          <w:rFonts w:ascii="Arial Narrow" w:hAnsi="Arial Narrow" w:cs="Arial"/>
          <w:b/>
          <w:bCs/>
        </w:rPr>
        <w:t>WSzKzP SPZOZ</w:t>
      </w:r>
    </w:p>
    <w:p w:rsidR="00930A96" w:rsidRPr="00D978A9" w:rsidRDefault="00917598" w:rsidP="00930A96">
      <w:pPr>
        <w:spacing w:line="360" w:lineRule="auto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Powstańców Warszawy</w:t>
      </w:r>
      <w:r w:rsidR="00930A96" w:rsidRPr="00D978A9">
        <w:rPr>
          <w:rFonts w:ascii="Arial Narrow" w:hAnsi="Arial Narrow" w:cs="Arial"/>
        </w:rPr>
        <w:t xml:space="preserve"> </w:t>
      </w:r>
      <w:r w:rsidRPr="00D978A9">
        <w:rPr>
          <w:rFonts w:ascii="Arial Narrow" w:hAnsi="Arial Narrow" w:cs="Arial"/>
        </w:rPr>
        <w:t>5</w:t>
      </w:r>
    </w:p>
    <w:p w:rsidR="00930A96" w:rsidRPr="00D978A9" w:rsidRDefault="00917598" w:rsidP="00930A96">
      <w:pPr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85-681</w:t>
      </w:r>
      <w:r w:rsidR="00930A96" w:rsidRPr="00D978A9">
        <w:rPr>
          <w:rFonts w:ascii="Arial Narrow" w:hAnsi="Arial Narrow" w:cs="Arial"/>
        </w:rPr>
        <w:t xml:space="preserve"> </w:t>
      </w:r>
      <w:r w:rsidRPr="00D978A9">
        <w:rPr>
          <w:rFonts w:ascii="Arial Narrow" w:hAnsi="Arial Narrow" w:cs="Arial"/>
        </w:rPr>
        <w:t>Bydgoszcz</w:t>
      </w:r>
    </w:p>
    <w:p w:rsidR="00930A96" w:rsidRPr="00D978A9" w:rsidRDefault="00930A96" w:rsidP="00930A96">
      <w:pPr>
        <w:jc w:val="both"/>
        <w:rPr>
          <w:rFonts w:ascii="Arial Narrow" w:hAnsi="Arial Narrow" w:cs="Arial"/>
          <w:bCs/>
        </w:rPr>
      </w:pPr>
      <w:r w:rsidRPr="00D978A9">
        <w:rPr>
          <w:rFonts w:ascii="Arial Narrow" w:hAnsi="Arial Narrow" w:cs="Arial"/>
          <w:bCs/>
        </w:rPr>
        <w:t>……………………………………</w:t>
      </w:r>
    </w:p>
    <w:p w:rsidR="00930A96" w:rsidRPr="00D978A9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D978A9">
        <w:rPr>
          <w:rFonts w:ascii="Arial Narrow" w:hAnsi="Arial Narrow" w:cs="Arial"/>
          <w:bCs/>
        </w:rPr>
        <w:t>[nazwa zamawiającego, adres]</w:t>
      </w:r>
    </w:p>
    <w:p w:rsidR="00D978A9" w:rsidRPr="00A86784" w:rsidRDefault="00D978A9" w:rsidP="00930A96">
      <w:pPr>
        <w:spacing w:after="480"/>
        <w:jc w:val="both"/>
        <w:rPr>
          <w:rFonts w:ascii="Arial Narrow" w:hAnsi="Arial Narrow"/>
          <w:b/>
          <w:bCs/>
        </w:rPr>
      </w:pPr>
      <w:r w:rsidRPr="00A86784">
        <w:rPr>
          <w:rFonts w:ascii="Arial Narrow" w:hAnsi="Arial Narrow" w:cs="Arial"/>
          <w:b/>
          <w:bCs/>
        </w:rPr>
        <w:t xml:space="preserve">Pismo nr </w:t>
      </w:r>
      <w:r w:rsidR="00A86784" w:rsidRPr="00A86784">
        <w:rPr>
          <w:rFonts w:ascii="Arial Narrow" w:hAnsi="Arial Narrow" w:cs="Arial"/>
          <w:b/>
          <w:bCs/>
        </w:rPr>
        <w:t>2775</w:t>
      </w:r>
      <w:r w:rsidRPr="00A86784">
        <w:rPr>
          <w:rFonts w:ascii="Arial Narrow" w:hAnsi="Arial Narrow" w:cs="Arial"/>
          <w:b/>
          <w:bCs/>
        </w:rPr>
        <w:t>/26</w:t>
      </w:r>
    </w:p>
    <w:p w:rsidR="00930A96" w:rsidRPr="00D978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D978A9">
        <w:rPr>
          <w:rFonts w:ascii="Arial Narrow" w:hAnsi="Arial Narrow" w:cs="Arial"/>
          <w:b/>
        </w:rPr>
        <w:t>WYKONAWCY</w:t>
      </w:r>
    </w:p>
    <w:p w:rsidR="00930A96" w:rsidRPr="00D978A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978A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978A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978A9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E36A11" w:rsidRDefault="00930A96" w:rsidP="00E36A11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978A9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D978A9">
              <w:rPr>
                <w:rFonts w:ascii="Arial Narrow" w:hAnsi="Arial Narrow" w:cs="Arial"/>
                <w:b/>
                <w:bCs/>
              </w:rPr>
              <w:t>SWZ</w:t>
            </w:r>
            <w:r w:rsidRPr="00D978A9">
              <w:rPr>
                <w:rFonts w:ascii="Arial Narrow" w:hAnsi="Arial Narrow" w:cs="Arial"/>
              </w:rPr>
              <w:t>)</w:t>
            </w:r>
            <w:r w:rsidR="00D978A9" w:rsidRPr="00D978A9">
              <w:rPr>
                <w:rFonts w:ascii="Arial Narrow" w:hAnsi="Arial Narrow" w:cs="Arial"/>
              </w:rPr>
              <w:t xml:space="preserve"> </w:t>
            </w:r>
          </w:p>
          <w:p w:rsidR="00E36A11" w:rsidRPr="00D978A9" w:rsidRDefault="00E36A11" w:rsidP="00E36A11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Sprostowanie</w:t>
            </w:r>
          </w:p>
        </w:tc>
      </w:tr>
    </w:tbl>
    <w:p w:rsidR="00930A96" w:rsidRPr="00D978A9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D978A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978A9">
        <w:rPr>
          <w:rFonts w:ascii="Arial Narrow" w:eastAsia="Calibri" w:hAnsi="Arial Narrow" w:cs="Arial"/>
          <w:lang w:eastAsia="en-US"/>
        </w:rPr>
        <w:t xml:space="preserve">Dotyczy </w:t>
      </w:r>
      <w:r w:rsidRPr="00D978A9">
        <w:rPr>
          <w:rFonts w:ascii="Arial Narrow" w:hAnsi="Arial Narrow" w:cs="Arial"/>
        </w:rPr>
        <w:t>postępowania o udzielenie zamówienia publicznego</w:t>
      </w:r>
      <w:r w:rsidRPr="00D978A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978A9" w:rsidTr="00E03B3C">
        <w:tc>
          <w:tcPr>
            <w:tcW w:w="2269" w:type="dxa"/>
            <w:shd w:val="clear" w:color="auto" w:fill="auto"/>
          </w:tcPr>
          <w:p w:rsidR="00930A96" w:rsidRPr="00D978A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978A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978A9" w:rsidRDefault="0091759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978A9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D978A9">
              <w:rPr>
                <w:rFonts w:ascii="Arial Narrow" w:hAnsi="Arial Narrow" w:cs="Arial"/>
                <w:bCs/>
              </w:rPr>
              <w:t>.</w:t>
            </w:r>
          </w:p>
        </w:tc>
      </w:tr>
      <w:tr w:rsidR="00917598" w:rsidRPr="00D978A9" w:rsidTr="0067705D">
        <w:tc>
          <w:tcPr>
            <w:tcW w:w="2269" w:type="dxa"/>
            <w:shd w:val="clear" w:color="auto" w:fill="auto"/>
          </w:tcPr>
          <w:p w:rsidR="00917598" w:rsidRPr="00D978A9" w:rsidRDefault="00917598" w:rsidP="006770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978A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7598" w:rsidRPr="00D978A9" w:rsidRDefault="00917598" w:rsidP="006770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978A9">
              <w:rPr>
                <w:rFonts w:ascii="Arial Narrow" w:hAnsi="Arial Narrow" w:cs="Arial"/>
                <w:bCs/>
              </w:rPr>
              <w:t>17/2026</w:t>
            </w:r>
          </w:p>
        </w:tc>
      </w:tr>
    </w:tbl>
    <w:p w:rsidR="00D978A9" w:rsidRPr="00D978A9" w:rsidRDefault="00D978A9" w:rsidP="00D978A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w następującym zakresie:</w:t>
      </w:r>
    </w:p>
    <w:p w:rsidR="00D978A9" w:rsidRPr="00D978A9" w:rsidRDefault="00D978A9" w:rsidP="00D978A9">
      <w:pPr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Pkt. 16.1. otrzymuje brzmienie: Wykonawca pozostaje związany ofertą do dnia 2026-07-08</w:t>
      </w:r>
    </w:p>
    <w:p w:rsidR="00D978A9" w:rsidRPr="00D978A9" w:rsidRDefault="00D978A9" w:rsidP="00D978A9">
      <w:pPr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Pkt. 18.1. otrzymuje brzmienie: Ofertę, wraz z załącznikami, należy złożyć za pośrednictwem Platformy w terminie do dnia  2026-04-10.  Godzina składania ofert pozostaje bez zmian.</w:t>
      </w:r>
    </w:p>
    <w:p w:rsidR="00D978A9" w:rsidRPr="00D978A9" w:rsidRDefault="00D978A9" w:rsidP="00D978A9">
      <w:pPr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Pkt. 19.1. otrzymuje brzmienie: Otwarcie ofert nastąpi w dniu  2026-04-10 za pośrednictwem Platformy, na karcie "Oferta/Załączniki", poprzez ich odszyfrowanie, które jest jednoznaczne z ich upublicznieniem. Godzina otwarcia ofert pozostaje bez zmian.</w:t>
      </w:r>
    </w:p>
    <w:p w:rsidR="00D978A9" w:rsidRPr="00D978A9" w:rsidRDefault="00D978A9" w:rsidP="00D978A9">
      <w:pPr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 xml:space="preserve">Pkt. 21.2 otrzymuje brzmienie: </w:t>
      </w:r>
    </w:p>
    <w:tbl>
      <w:tblPr>
        <w:tblW w:w="8647" w:type="dxa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111"/>
        <w:gridCol w:w="4536"/>
      </w:tblGrid>
      <w:tr w:rsidR="00D978A9" w:rsidRPr="00D978A9" w:rsidTr="0067705D">
        <w:trPr>
          <w:trHeight w:val="473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bCs/>
                <w:iCs/>
                <w:color w:val="000000"/>
              </w:rPr>
              <w:t>Wzór</w:t>
            </w:r>
          </w:p>
        </w:tc>
      </w:tr>
      <w:tr w:rsidR="00D978A9" w:rsidRPr="00D978A9" w:rsidTr="0067705D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Cs/>
                <w:iCs/>
              </w:rPr>
              <w:t>Zadania – 1, 12, 28, 42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1 - Cena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/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najniższa cena spośród wszystkich ofert</w:t>
            </w:r>
          </w:p>
          <w:p w:rsidR="00D978A9" w:rsidRPr="00D978A9" w:rsidRDefault="00D978A9" w:rsidP="0067705D">
            <w:pPr>
              <w:spacing w:after="12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-  cena podana w ofercie</w:t>
            </w:r>
          </w:p>
          <w:p w:rsidR="00D978A9" w:rsidRPr="00D978A9" w:rsidRDefault="00D978A9" w:rsidP="0067705D">
            <w:pPr>
              <w:spacing w:before="24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lastRenderedPageBreak/>
              <w:t>2 - Autoryzacja producenta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war2/20 )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wg indywidualnej oceny każdego członka Komisji 0 lub 20.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war2 - 20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TAK - 20 punktów</w:t>
            </w:r>
          </w:p>
          <w:p w:rsidR="00D978A9" w:rsidRPr="00D978A9" w:rsidRDefault="00D978A9" w:rsidP="0067705D">
            <w:pPr>
              <w:spacing w:after="12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NIE - 0 punktów</w:t>
            </w:r>
          </w:p>
          <w:p w:rsidR="00D978A9" w:rsidRPr="00D978A9" w:rsidRDefault="00D978A9" w:rsidP="0067705D">
            <w:pPr>
              <w:spacing w:before="24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3 - Termin wykonania przeglądu i przekazania raportu serwisowego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war3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war3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wg indywidualnej oceny każdego członka Komisji w skali od 0 do 20.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war3 - 0 - 20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1-3 dni - 20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4-6 dni - 10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7-10 dni - 0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(dni robocze)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</w:p>
        </w:tc>
      </w:tr>
      <w:tr w:rsidR="00D978A9" w:rsidRPr="00D978A9" w:rsidTr="0067705D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Cs/>
                <w:iCs/>
              </w:rPr>
              <w:lastRenderedPageBreak/>
              <w:t>Zadanie – 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1 - Cena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/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najniższa cena spośród wszystkich ofert</w:t>
            </w:r>
          </w:p>
          <w:p w:rsidR="00D978A9" w:rsidRPr="00D978A9" w:rsidRDefault="00D978A9" w:rsidP="0067705D">
            <w:pPr>
              <w:spacing w:after="12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-  cena podana w ofercie</w:t>
            </w:r>
          </w:p>
          <w:p w:rsidR="00D978A9" w:rsidRPr="00D978A9" w:rsidRDefault="00D978A9" w:rsidP="0067705D">
            <w:pPr>
              <w:spacing w:before="24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2 - Termin wykonania badania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wg indywidualnej oceny każdego członka Komisji w skali od 0 do 40.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war3 - 0 - 40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1-3 dni - 40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4-6 dni - 20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7-10 dni - 0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pkt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</w:t>
            </w:r>
          </w:p>
          <w:p w:rsidR="00D978A9" w:rsidRPr="00D978A9" w:rsidRDefault="00D978A9" w:rsidP="0067705D">
            <w:pPr>
              <w:spacing w:before="120" w:after="120" w:line="276" w:lineRule="auto"/>
              <w:jc w:val="center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(dni robocze)</w:t>
            </w:r>
          </w:p>
        </w:tc>
      </w:tr>
      <w:tr w:rsidR="00D978A9" w:rsidRPr="00D978A9" w:rsidTr="0067705D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Cs/>
                <w:iCs/>
              </w:rPr>
              <w:t>Zadanie – 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1 - Cena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/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najniższa cena spośród wszystkich ofert</w:t>
            </w:r>
          </w:p>
          <w:p w:rsidR="00D978A9" w:rsidRPr="00D978A9" w:rsidRDefault="00D978A9" w:rsidP="0067705D">
            <w:pPr>
              <w:spacing w:after="12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-  cena podana w ofercie</w:t>
            </w:r>
          </w:p>
          <w:p w:rsidR="00D978A9" w:rsidRPr="00D978A9" w:rsidRDefault="00D978A9" w:rsidP="0067705D">
            <w:pPr>
              <w:spacing w:before="24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2 - Autoryzacja producenta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war2/20 )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wg indywidualnej oceny każdego członka Komisji 0 lub 40.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war2 - 40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TAK - 40 punktów</w:t>
            </w:r>
          </w:p>
          <w:p w:rsidR="00D978A9" w:rsidRPr="00D978A9" w:rsidRDefault="00D978A9" w:rsidP="0067705D">
            <w:pPr>
              <w:spacing w:after="120"/>
              <w:jc w:val="center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NIE - 0 punktów</w:t>
            </w:r>
          </w:p>
        </w:tc>
      </w:tr>
      <w:tr w:rsidR="00D978A9" w:rsidRPr="00D978A9" w:rsidTr="0067705D">
        <w:trPr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D978A9">
              <w:rPr>
                <w:rFonts w:ascii="Arial Narrow" w:hAnsi="Arial Narrow" w:cs="Arial"/>
                <w:bCs/>
                <w:iCs/>
              </w:rPr>
              <w:t>Zadanie – 61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78A9" w:rsidRPr="00D978A9" w:rsidRDefault="00D978A9" w:rsidP="0067705D">
            <w:pPr>
              <w:spacing w:before="240" w:line="276" w:lineRule="auto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1 - Cena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/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) * 100 * waga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najniższa cena spośród wszystkich ofert</w:t>
            </w:r>
          </w:p>
          <w:p w:rsidR="00D978A9" w:rsidRPr="00D978A9" w:rsidRDefault="00D978A9" w:rsidP="0067705D">
            <w:pPr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lastRenderedPageBreak/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-  cena podana w ofercie</w:t>
            </w:r>
          </w:p>
          <w:p w:rsidR="00D978A9" w:rsidRPr="00D978A9" w:rsidRDefault="00D978A9" w:rsidP="0067705D">
            <w:pPr>
              <w:spacing w:before="120" w:after="12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2 - Termin wykonania testów</w:t>
            </w:r>
          </w:p>
          <w:p w:rsidR="00D978A9" w:rsidRPr="00D978A9" w:rsidRDefault="00D978A9" w:rsidP="0067705D">
            <w:pPr>
              <w:spacing w:before="120" w:after="12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 xml:space="preserve">wg indywidualnej oceny każdego </w:t>
            </w:r>
            <w:proofErr w:type="spellStart"/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członkaKomisji</w:t>
            </w:r>
            <w:proofErr w:type="spellEnd"/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 xml:space="preserve"> w skali od 0 do 40.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- </w:t>
            </w:r>
            <w:proofErr w:type="spellStart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 xml:space="preserve"> war2 </w:t>
            </w:r>
            <w:r w:rsidRPr="00D978A9">
              <w:rPr>
                <w:rFonts w:ascii="Arial Narrow" w:hAnsi="Arial Narrow" w:cs="Arial"/>
                <w:b/>
                <w:iCs/>
                <w:color w:val="000000"/>
              </w:rPr>
              <w:t>- 0 - 40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1-3 dni- 40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4-6 dni - 20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7-10 dni – 0 punktów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D978A9">
              <w:rPr>
                <w:rFonts w:ascii="Arial Narrow" w:hAnsi="Arial Narrow" w:cs="Arial"/>
                <w:bCs/>
                <w:iCs/>
                <w:color w:val="000000"/>
              </w:rPr>
              <w:t>(dni robocze)</w:t>
            </w:r>
          </w:p>
          <w:p w:rsidR="00D978A9" w:rsidRPr="00D978A9" w:rsidRDefault="00D978A9" w:rsidP="0067705D">
            <w:pPr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</w:p>
        </w:tc>
      </w:tr>
    </w:tbl>
    <w:p w:rsidR="00D978A9" w:rsidRPr="00A86784" w:rsidRDefault="00D978A9" w:rsidP="00D978A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lastRenderedPageBreak/>
        <w:t xml:space="preserve">W dniu dzisiejszym zostało opublikowane ogłoszenie ww. </w:t>
      </w:r>
      <w:r w:rsidR="00A86784">
        <w:rPr>
          <w:rFonts w:ascii="Arial Narrow" w:hAnsi="Arial Narrow" w:cs="Arial"/>
        </w:rPr>
        <w:t xml:space="preserve">sprostowania zawiadomienia o zmianie treści SWZ </w:t>
      </w:r>
      <w:r w:rsidR="00A86784">
        <w:rPr>
          <w:rFonts w:ascii="Arial Narrow" w:hAnsi="Arial Narrow" w:cs="Arial"/>
        </w:rPr>
        <w:br/>
        <w:t xml:space="preserve">z dnia 27.03.2026r. </w:t>
      </w:r>
      <w:r w:rsidRPr="00D978A9">
        <w:rPr>
          <w:rFonts w:ascii="Arial Narrow" w:hAnsi="Arial Narrow" w:cs="Arial"/>
        </w:rPr>
        <w:t xml:space="preserve"> w Dzienniku Urzędowym Unii Europejskiej, numer </w:t>
      </w:r>
      <w:r w:rsidRPr="00A86784">
        <w:rPr>
          <w:rFonts w:ascii="Arial Narrow" w:hAnsi="Arial Narrow" w:cs="Arial"/>
        </w:rPr>
        <w:t xml:space="preserve">ogłoszenia: S:  </w:t>
      </w:r>
      <w:r w:rsidR="00A86784" w:rsidRPr="00A86784">
        <w:rPr>
          <w:rFonts w:ascii="Arial Narrow" w:hAnsi="Arial Narrow" w:cs="Arial"/>
        </w:rPr>
        <w:t>63</w:t>
      </w:r>
      <w:r w:rsidRPr="00A86784">
        <w:rPr>
          <w:rFonts w:ascii="Arial Narrow" w:hAnsi="Arial Narrow" w:cs="Arial"/>
        </w:rPr>
        <w:t>/2026  21</w:t>
      </w:r>
      <w:r w:rsidR="00A86784" w:rsidRPr="00A86784">
        <w:rPr>
          <w:rFonts w:ascii="Arial Narrow" w:hAnsi="Arial Narrow" w:cs="Arial"/>
        </w:rPr>
        <w:t>9355</w:t>
      </w:r>
      <w:r w:rsidRPr="00A86784">
        <w:rPr>
          <w:rFonts w:ascii="Arial Narrow" w:hAnsi="Arial Narrow" w:cs="Arial"/>
        </w:rPr>
        <w:t>-2026</w:t>
      </w:r>
      <w:r w:rsidR="00E36A11">
        <w:rPr>
          <w:rFonts w:ascii="Arial Narrow" w:hAnsi="Arial Narrow" w:cs="Arial"/>
        </w:rPr>
        <w:t>.</w:t>
      </w:r>
      <w:r w:rsidR="00A86784">
        <w:rPr>
          <w:rFonts w:ascii="Arial Narrow" w:hAnsi="Arial Narrow" w:cs="Arial"/>
        </w:rPr>
        <w:t xml:space="preserve"> </w:t>
      </w:r>
    </w:p>
    <w:p w:rsidR="00D978A9" w:rsidRPr="00D978A9" w:rsidRDefault="00D978A9" w:rsidP="007A50BC">
      <w:pPr>
        <w:spacing w:before="480" w:after="120" w:line="360" w:lineRule="auto"/>
        <w:jc w:val="right"/>
        <w:rPr>
          <w:rFonts w:ascii="Arial Narrow" w:hAnsi="Arial Narrow" w:cs="Arial"/>
        </w:rPr>
      </w:pPr>
      <w:r w:rsidRPr="00D978A9">
        <w:rPr>
          <w:rFonts w:ascii="Arial Narrow" w:hAnsi="Arial Narrow" w:cs="Arial"/>
        </w:rPr>
        <w:t>Zamawiający</w:t>
      </w:r>
    </w:p>
    <w:p w:rsidR="00D978A9" w:rsidRPr="00D978A9" w:rsidRDefault="00D978A9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D978A9" w:rsidRPr="00D978A9" w:rsidRDefault="00D978A9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D978A9" w:rsidRDefault="00D978A9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7A50BC" w:rsidRDefault="007A50BC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7A50BC" w:rsidRDefault="007A50BC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7A50BC" w:rsidRDefault="007A50BC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7A50BC" w:rsidRPr="00D978A9" w:rsidRDefault="007A50BC" w:rsidP="00D978A9">
      <w:pPr>
        <w:spacing w:before="480" w:after="120" w:line="360" w:lineRule="auto"/>
        <w:jc w:val="both"/>
        <w:rPr>
          <w:rFonts w:ascii="Arial Narrow" w:hAnsi="Arial Narrow" w:cs="Arial"/>
        </w:rPr>
      </w:pPr>
    </w:p>
    <w:p w:rsidR="00D978A9" w:rsidRPr="007A50BC" w:rsidRDefault="00D978A9" w:rsidP="00D978A9">
      <w:pPr>
        <w:jc w:val="both"/>
        <w:rPr>
          <w:rFonts w:ascii="Arial Narrow" w:hAnsi="Arial Narrow" w:cs="Arial"/>
          <w:sz w:val="18"/>
          <w:szCs w:val="18"/>
        </w:rPr>
      </w:pPr>
      <w:r w:rsidRPr="007A50BC">
        <w:rPr>
          <w:rFonts w:ascii="Arial Narrow" w:hAnsi="Arial Narrow" w:cs="Arial"/>
          <w:sz w:val="18"/>
          <w:szCs w:val="18"/>
        </w:rPr>
        <w:t xml:space="preserve">Wykonano w 2 egz. na </w:t>
      </w:r>
      <w:r w:rsidR="007A50BC">
        <w:rPr>
          <w:rFonts w:ascii="Arial Narrow" w:hAnsi="Arial Narrow" w:cs="Arial"/>
          <w:sz w:val="18"/>
          <w:szCs w:val="18"/>
        </w:rPr>
        <w:t xml:space="preserve">2 </w:t>
      </w:r>
      <w:r w:rsidRPr="007A50BC">
        <w:rPr>
          <w:rFonts w:ascii="Arial Narrow" w:hAnsi="Arial Narrow" w:cs="Arial"/>
          <w:sz w:val="18"/>
          <w:szCs w:val="18"/>
        </w:rPr>
        <w:t>ark.</w:t>
      </w:r>
    </w:p>
    <w:p w:rsidR="00D978A9" w:rsidRPr="007A50BC" w:rsidRDefault="00D978A9" w:rsidP="00D978A9">
      <w:pPr>
        <w:jc w:val="both"/>
        <w:rPr>
          <w:rFonts w:ascii="Arial Narrow" w:hAnsi="Arial Narrow" w:cs="Arial"/>
          <w:sz w:val="18"/>
          <w:szCs w:val="18"/>
        </w:rPr>
      </w:pPr>
      <w:r w:rsidRPr="007A50BC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D978A9" w:rsidRPr="007A50BC" w:rsidRDefault="00D978A9" w:rsidP="00D978A9">
      <w:pPr>
        <w:jc w:val="both"/>
        <w:rPr>
          <w:rFonts w:ascii="Arial Narrow" w:hAnsi="Arial Narrow" w:cs="Arial"/>
          <w:sz w:val="18"/>
          <w:szCs w:val="18"/>
        </w:rPr>
      </w:pPr>
      <w:r w:rsidRPr="007A50BC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7A50BC">
        <w:rPr>
          <w:rFonts w:ascii="Arial Narrow" w:hAnsi="Arial Narrow" w:cs="Arial"/>
          <w:sz w:val="18"/>
          <w:szCs w:val="18"/>
        </w:rPr>
        <w:t>int</w:t>
      </w:r>
      <w:proofErr w:type="spellEnd"/>
      <w:r w:rsidRPr="007A50BC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7A50BC">
        <w:rPr>
          <w:rFonts w:ascii="Arial Narrow" w:hAnsi="Arial Narrow" w:cs="Arial"/>
          <w:sz w:val="18"/>
          <w:szCs w:val="18"/>
        </w:rPr>
        <w:t>SZPubl</w:t>
      </w:r>
      <w:proofErr w:type="spellEnd"/>
      <w:r w:rsidRPr="007A50BC">
        <w:rPr>
          <w:rFonts w:ascii="Arial Narrow" w:hAnsi="Arial Narrow" w:cs="Arial"/>
          <w:sz w:val="18"/>
          <w:szCs w:val="18"/>
        </w:rPr>
        <w:t>. T2612 B5</w:t>
      </w:r>
    </w:p>
    <w:p w:rsidR="00D978A9" w:rsidRPr="007A50BC" w:rsidRDefault="00D978A9" w:rsidP="00D978A9">
      <w:pPr>
        <w:jc w:val="both"/>
        <w:rPr>
          <w:rFonts w:ascii="Arial Narrow" w:hAnsi="Arial Narrow" w:cs="Arial"/>
          <w:sz w:val="18"/>
          <w:szCs w:val="18"/>
        </w:rPr>
      </w:pPr>
      <w:r w:rsidRPr="007A50BC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5C0930" w:rsidRPr="007A50BC" w:rsidRDefault="00D978A9" w:rsidP="00D978A9">
      <w:pPr>
        <w:jc w:val="both"/>
        <w:rPr>
          <w:rFonts w:ascii="Arial Narrow" w:hAnsi="Arial Narrow" w:cs="Arial"/>
          <w:sz w:val="18"/>
          <w:szCs w:val="18"/>
        </w:rPr>
      </w:pPr>
      <w:r w:rsidRPr="007A50BC">
        <w:rPr>
          <w:rFonts w:ascii="Arial Narrow" w:hAnsi="Arial Narrow" w:cs="Arial"/>
          <w:sz w:val="18"/>
          <w:szCs w:val="18"/>
        </w:rPr>
        <w:t>Data: 31.03.2026 r.</w:t>
      </w:r>
    </w:p>
    <w:sectPr w:rsidR="005C0930" w:rsidRPr="007A50BC" w:rsidSect="00D978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6A4" w:rsidRDefault="00B576A4">
      <w:r>
        <w:separator/>
      </w:r>
    </w:p>
  </w:endnote>
  <w:endnote w:type="continuationSeparator" w:id="1">
    <w:p w:rsidR="00B576A4" w:rsidRDefault="00B57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165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1659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16598" w:rsidRPr="00B862CC">
      <w:rPr>
        <w:rFonts w:ascii="Arial" w:hAnsi="Arial"/>
        <w:sz w:val="18"/>
        <w:szCs w:val="24"/>
      </w:rPr>
      <w:fldChar w:fldCharType="separate"/>
    </w:r>
    <w:r w:rsidR="00E36A11">
      <w:rPr>
        <w:rFonts w:ascii="Arial" w:hAnsi="Arial"/>
        <w:noProof/>
        <w:sz w:val="18"/>
        <w:szCs w:val="24"/>
      </w:rPr>
      <w:t>1</w:t>
    </w:r>
    <w:r w:rsidR="00E1659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1659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16598" w:rsidRPr="00B862CC">
      <w:rPr>
        <w:rFonts w:ascii="Arial" w:hAnsi="Arial"/>
        <w:sz w:val="18"/>
        <w:szCs w:val="24"/>
      </w:rPr>
      <w:fldChar w:fldCharType="separate"/>
    </w:r>
    <w:r w:rsidR="00E36A11">
      <w:rPr>
        <w:rFonts w:ascii="Arial" w:hAnsi="Arial"/>
        <w:noProof/>
        <w:sz w:val="18"/>
        <w:szCs w:val="24"/>
      </w:rPr>
      <w:t>3</w:t>
    </w:r>
    <w:r w:rsidR="00E1659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1659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576A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6A4" w:rsidRDefault="00B576A4">
      <w:r>
        <w:separator/>
      </w:r>
    </w:p>
  </w:footnote>
  <w:footnote w:type="continuationSeparator" w:id="1">
    <w:p w:rsidR="00B576A4" w:rsidRDefault="00B57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98" w:rsidRDefault="009175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98" w:rsidRDefault="009175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98" w:rsidRDefault="009175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226D"/>
    <w:multiLevelType w:val="hybridMultilevel"/>
    <w:tmpl w:val="128E1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598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478A2"/>
    <w:rsid w:val="006736C6"/>
    <w:rsid w:val="006D4AE5"/>
    <w:rsid w:val="007A50BC"/>
    <w:rsid w:val="00854803"/>
    <w:rsid w:val="0087224A"/>
    <w:rsid w:val="009149C3"/>
    <w:rsid w:val="00917598"/>
    <w:rsid w:val="00930A96"/>
    <w:rsid w:val="00953AA1"/>
    <w:rsid w:val="0095641D"/>
    <w:rsid w:val="009D169F"/>
    <w:rsid w:val="00A4668B"/>
    <w:rsid w:val="00A86784"/>
    <w:rsid w:val="00B26D41"/>
    <w:rsid w:val="00B361A9"/>
    <w:rsid w:val="00B576A4"/>
    <w:rsid w:val="00C152AE"/>
    <w:rsid w:val="00D1574A"/>
    <w:rsid w:val="00D248D2"/>
    <w:rsid w:val="00D978A9"/>
    <w:rsid w:val="00E02559"/>
    <w:rsid w:val="00E03B3C"/>
    <w:rsid w:val="00E16598"/>
    <w:rsid w:val="00E36A1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6598"/>
  </w:style>
  <w:style w:type="paragraph" w:styleId="Nagwek1">
    <w:name w:val="heading 1"/>
    <w:basedOn w:val="Normalny"/>
    <w:next w:val="Normalny"/>
    <w:link w:val="Nagwek1Znak"/>
    <w:qFormat/>
    <w:rsid w:val="00E165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1659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165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165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6598"/>
  </w:style>
  <w:style w:type="paragraph" w:styleId="Tekstpodstawowy">
    <w:name w:val="Body Text"/>
    <w:basedOn w:val="Normalny"/>
    <w:rsid w:val="00E1659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561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2001-02-10T17:08:00Z</cp:lastPrinted>
  <dcterms:created xsi:type="dcterms:W3CDTF">2026-03-30T08:01:00Z</dcterms:created>
  <dcterms:modified xsi:type="dcterms:W3CDTF">2026-03-31T06:15:00Z</dcterms:modified>
</cp:coreProperties>
</file>