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04856" w14:textId="56933716" w:rsidR="00906D1A" w:rsidRPr="00353FDC" w:rsidRDefault="00E00AC2" w:rsidP="00DA52C3">
      <w:pPr>
        <w:jc w:val="right"/>
        <w:rPr>
          <w:rFonts w:ascii="Arial" w:hAnsi="Arial" w:cs="Arial"/>
        </w:rPr>
      </w:pPr>
      <w:bookmarkStart w:id="0" w:name="_Hlk53520193"/>
      <w:r w:rsidRPr="00E00AC2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E00AC2">
        <w:rPr>
          <w:rFonts w:ascii="Arial" w:hAnsi="Arial" w:cs="Arial"/>
        </w:rPr>
        <w:t>2026-03-30</w:t>
      </w:r>
    </w:p>
    <w:p w14:paraId="60F070FB" w14:textId="77777777" w:rsidR="00E00AC2" w:rsidRPr="00E00AC2" w:rsidRDefault="00E00AC2" w:rsidP="00DA52C3">
      <w:pPr>
        <w:ind w:right="4410"/>
        <w:rPr>
          <w:rFonts w:ascii="Arial" w:hAnsi="Arial" w:cs="Arial"/>
          <w:b/>
          <w:bCs/>
        </w:rPr>
      </w:pPr>
      <w:r w:rsidRPr="00E00AC2">
        <w:rPr>
          <w:rFonts w:ascii="Arial" w:hAnsi="Arial" w:cs="Arial"/>
          <w:b/>
          <w:bCs/>
        </w:rPr>
        <w:t>Szpital Wojewódzki w Poznaniu</w:t>
      </w:r>
    </w:p>
    <w:p w14:paraId="34B3D57F" w14:textId="032B283A" w:rsidR="00906D1A" w:rsidRPr="00353FDC" w:rsidRDefault="00E00AC2" w:rsidP="00DA52C3">
      <w:pPr>
        <w:ind w:right="4410"/>
        <w:rPr>
          <w:rFonts w:ascii="Arial" w:hAnsi="Arial" w:cs="Arial"/>
          <w:b/>
          <w:bCs/>
        </w:rPr>
      </w:pPr>
      <w:r w:rsidRPr="00E00AC2">
        <w:rPr>
          <w:rFonts w:ascii="Arial" w:hAnsi="Arial" w:cs="Arial"/>
          <w:b/>
          <w:bCs/>
        </w:rPr>
        <w:t>Dział Zamówień Publicznych</w:t>
      </w:r>
    </w:p>
    <w:p w14:paraId="72124333" w14:textId="4DE0A87F" w:rsidR="00906D1A" w:rsidRPr="00353FDC" w:rsidRDefault="00E00AC2" w:rsidP="00DA52C3">
      <w:pPr>
        <w:ind w:right="4410"/>
        <w:rPr>
          <w:rFonts w:ascii="Arial" w:hAnsi="Arial" w:cs="Arial"/>
        </w:rPr>
      </w:pPr>
      <w:r w:rsidRPr="00E00AC2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E00AC2">
        <w:rPr>
          <w:rFonts w:ascii="Arial" w:hAnsi="Arial" w:cs="Arial"/>
        </w:rPr>
        <w:t>7/19</w:t>
      </w:r>
    </w:p>
    <w:p w14:paraId="41A8E21B" w14:textId="7C0979D4" w:rsidR="00906D1A" w:rsidRPr="00353FDC" w:rsidRDefault="00E00AC2" w:rsidP="00DA52C3">
      <w:pPr>
        <w:tabs>
          <w:tab w:val="left" w:pos="5670"/>
        </w:tabs>
        <w:ind w:right="4410"/>
        <w:rPr>
          <w:rFonts w:ascii="Arial" w:hAnsi="Arial" w:cs="Arial"/>
        </w:rPr>
      </w:pPr>
      <w:r w:rsidRPr="00E00AC2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E00AC2">
        <w:rPr>
          <w:rFonts w:ascii="Arial" w:hAnsi="Arial" w:cs="Arial"/>
        </w:rPr>
        <w:t>Poznań</w:t>
      </w:r>
    </w:p>
    <w:p w14:paraId="044D2D7F" w14:textId="77777777" w:rsidR="00DA52C3" w:rsidRDefault="00DA52C3" w:rsidP="00DA52C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89882CB" w14:textId="22B491E1" w:rsidR="00A151B5" w:rsidRDefault="00A151B5" w:rsidP="00DA52C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DDEA75F" w14:textId="77777777" w:rsidR="00906D1A" w:rsidRDefault="00A151B5" w:rsidP="00DA52C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CDD2C23" w14:textId="77777777" w:rsidR="00DA52C3" w:rsidRDefault="00DA52C3" w:rsidP="00DA52C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5D43E07" w14:textId="77777777" w:rsidR="00DA52C3" w:rsidRPr="00A151B5" w:rsidRDefault="00DA52C3" w:rsidP="00DA52C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671F4532" w14:textId="77777777" w:rsidTr="00EF318B">
        <w:tc>
          <w:tcPr>
            <w:tcW w:w="10065" w:type="dxa"/>
            <w:shd w:val="clear" w:color="auto" w:fill="F2F2F2"/>
            <w:hideMark/>
          </w:tcPr>
          <w:p w14:paraId="21C7CA7F" w14:textId="77777777" w:rsidR="00906D1A" w:rsidRPr="00353FDC" w:rsidRDefault="00906D1A" w:rsidP="00DA52C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8B01B98" w14:textId="77777777" w:rsidR="00906D1A" w:rsidRPr="00353FDC" w:rsidRDefault="00906D1A" w:rsidP="00DA52C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5AE8B19" w14:textId="77777777" w:rsidR="00906D1A" w:rsidRPr="00353FDC" w:rsidRDefault="00906D1A" w:rsidP="00DA52C3">
      <w:pPr>
        <w:keepNext/>
        <w:outlineLvl w:val="0"/>
        <w:rPr>
          <w:rFonts w:ascii="Arial" w:hAnsi="Arial" w:cs="Arial"/>
          <w:b/>
        </w:rPr>
      </w:pPr>
    </w:p>
    <w:p w14:paraId="041B0232" w14:textId="77777777" w:rsidR="00906D1A" w:rsidRPr="00353FDC" w:rsidRDefault="00906D1A" w:rsidP="00DA52C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20763869" w14:textId="77777777" w:rsidTr="00EF318B">
        <w:tc>
          <w:tcPr>
            <w:tcW w:w="2269" w:type="dxa"/>
          </w:tcPr>
          <w:p w14:paraId="1B2FEFEA" w14:textId="77777777" w:rsidR="00906D1A" w:rsidRPr="00353FDC" w:rsidRDefault="00906D1A" w:rsidP="00DA52C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9139CE2" w14:textId="49FF7535" w:rsidR="00906D1A" w:rsidRPr="00353FDC" w:rsidRDefault="00E00AC2" w:rsidP="00DA52C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00AC2">
              <w:rPr>
                <w:rFonts w:ascii="Arial" w:hAnsi="Arial" w:cs="Arial"/>
                <w:bCs/>
              </w:rPr>
              <w:t>Specjalistyczne prześcieradła do okrycia stołu operacyjnego</w:t>
            </w:r>
          </w:p>
        </w:tc>
      </w:tr>
      <w:tr w:rsidR="00E00AC2" w:rsidRPr="00353FDC" w14:paraId="41B4D469" w14:textId="77777777" w:rsidTr="00704565">
        <w:tc>
          <w:tcPr>
            <w:tcW w:w="2269" w:type="dxa"/>
          </w:tcPr>
          <w:p w14:paraId="1024703A" w14:textId="77777777" w:rsidR="00E00AC2" w:rsidRPr="00353FDC" w:rsidRDefault="00E00AC2" w:rsidP="00DA52C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60F2124C" w14:textId="77679C40" w:rsidR="00E00AC2" w:rsidRPr="00353FDC" w:rsidRDefault="00E00AC2" w:rsidP="00DA52C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00AC2">
              <w:rPr>
                <w:rFonts w:ascii="Arial" w:hAnsi="Arial" w:cs="Arial"/>
                <w:bCs/>
              </w:rPr>
              <w:t>SZW/DZP/1/2026</w:t>
            </w:r>
          </w:p>
        </w:tc>
      </w:tr>
    </w:tbl>
    <w:p w14:paraId="46C91411" w14:textId="77777777" w:rsidR="00906D1A" w:rsidRDefault="00906D1A" w:rsidP="00DA52C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6FFE561" w14:textId="77777777" w:rsidR="00DA52C3" w:rsidRPr="00E1738E" w:rsidRDefault="00DA52C3" w:rsidP="00DA52C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B139E7A" w14:textId="17D69964" w:rsidR="00906D1A" w:rsidRDefault="00906D1A" w:rsidP="00DA52C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E00AC2" w:rsidRPr="00E00AC2">
        <w:rPr>
          <w:rFonts w:ascii="Arial" w:hAnsi="Arial" w:cs="Arial"/>
          <w:b/>
        </w:rPr>
        <w:t>Szpital Wojewódzki w Poznaniu</w:t>
      </w:r>
      <w:r w:rsidR="00DA52C3">
        <w:rPr>
          <w:rFonts w:ascii="Arial" w:hAnsi="Arial" w:cs="Arial"/>
          <w:b/>
        </w:rPr>
        <w:t xml:space="preserve">, </w:t>
      </w:r>
      <w:r w:rsidR="00E00AC2" w:rsidRPr="00E00AC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00AC2" w:rsidRPr="00E00AC2">
        <w:rPr>
          <w:rFonts w:ascii="Arial" w:hAnsi="Arial" w:cs="Arial"/>
        </w:rPr>
        <w:t>(</w:t>
      </w:r>
      <w:proofErr w:type="spellStart"/>
      <w:r w:rsidR="00E00AC2" w:rsidRPr="00E00AC2">
        <w:rPr>
          <w:rFonts w:ascii="Arial" w:hAnsi="Arial" w:cs="Arial"/>
        </w:rPr>
        <w:t>t.j</w:t>
      </w:r>
      <w:proofErr w:type="spellEnd"/>
      <w:r w:rsidR="00E00AC2" w:rsidRPr="00E00AC2">
        <w:rPr>
          <w:rFonts w:ascii="Arial" w:hAnsi="Arial" w:cs="Arial"/>
        </w:rPr>
        <w:t xml:space="preserve">. Dz. U. z 2024 r. poz. 1320 z </w:t>
      </w:r>
      <w:proofErr w:type="spellStart"/>
      <w:r w:rsidR="00E00AC2" w:rsidRPr="00E00AC2">
        <w:rPr>
          <w:rFonts w:ascii="Arial" w:hAnsi="Arial" w:cs="Arial"/>
        </w:rPr>
        <w:t>pĂłĹşn</w:t>
      </w:r>
      <w:proofErr w:type="spellEnd"/>
      <w:r w:rsidR="00E00AC2" w:rsidRPr="00E00AC2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5D934569" w14:textId="77777777" w:rsidR="00DA52C3" w:rsidRPr="00E1738E" w:rsidRDefault="00DA52C3" w:rsidP="00DA52C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00AC2" w:rsidRPr="00C039F9" w14:paraId="5DD420AB" w14:textId="77777777" w:rsidTr="007045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3D32AFB" w14:textId="77777777" w:rsidR="00C039F9" w:rsidRPr="00C039F9" w:rsidRDefault="00C039F9" w:rsidP="00C039F9">
            <w:pPr>
              <w:pStyle w:val="Zwykytekst"/>
              <w:ind w:left="-69"/>
              <w:rPr>
                <w:rFonts w:ascii="Arial" w:hAnsi="Arial" w:cs="Arial"/>
                <w:b/>
                <w:sz w:val="24"/>
                <w:szCs w:val="24"/>
              </w:rPr>
            </w:pPr>
            <w:r w:rsidRPr="00C039F9">
              <w:rPr>
                <w:rFonts w:ascii="Arial" w:hAnsi="Arial" w:cs="Arial"/>
                <w:b/>
                <w:sz w:val="24"/>
                <w:szCs w:val="24"/>
              </w:rPr>
              <w:t>Firma PUH Mieczysław Kruszelnicki</w:t>
            </w:r>
          </w:p>
          <w:p w14:paraId="59853D40" w14:textId="0873F5EE" w:rsidR="00E00AC2" w:rsidRPr="00C039F9" w:rsidRDefault="00E00AC2" w:rsidP="00DA52C3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C039F9">
              <w:rPr>
                <w:rFonts w:ascii="Arial" w:hAnsi="Arial" w:cs="Arial"/>
                <w:bCs/>
              </w:rPr>
              <w:t>Chorwacka</w:t>
            </w:r>
            <w:r w:rsidRPr="00C039F9">
              <w:rPr>
                <w:rFonts w:ascii="Arial" w:hAnsi="Arial" w:cs="Arial"/>
                <w:bCs/>
              </w:rPr>
              <w:t xml:space="preserve"> </w:t>
            </w:r>
            <w:r w:rsidRPr="00C039F9">
              <w:rPr>
                <w:rFonts w:ascii="Arial" w:hAnsi="Arial" w:cs="Arial"/>
                <w:bCs/>
              </w:rPr>
              <w:t>45</w:t>
            </w:r>
            <w:r w:rsidRPr="00C039F9">
              <w:rPr>
                <w:rFonts w:ascii="Arial" w:hAnsi="Arial" w:cs="Arial"/>
                <w:bCs/>
              </w:rPr>
              <w:t xml:space="preserve"> </w:t>
            </w:r>
          </w:p>
          <w:p w14:paraId="678BA8C6" w14:textId="4BC2578C" w:rsidR="00E00AC2" w:rsidRPr="00C039F9" w:rsidRDefault="00E00AC2" w:rsidP="00DA52C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039F9">
              <w:rPr>
                <w:rFonts w:ascii="Arial" w:hAnsi="Arial" w:cs="Arial"/>
                <w:bCs/>
              </w:rPr>
              <w:t>51-107</w:t>
            </w:r>
            <w:r w:rsidRPr="00C039F9">
              <w:rPr>
                <w:rFonts w:ascii="Arial" w:hAnsi="Arial" w:cs="Arial"/>
                <w:bCs/>
              </w:rPr>
              <w:t xml:space="preserve"> </w:t>
            </w:r>
            <w:r w:rsidRPr="00C039F9">
              <w:rPr>
                <w:rFonts w:ascii="Arial" w:hAnsi="Arial" w:cs="Arial"/>
                <w:bCs/>
              </w:rPr>
              <w:t>Wrocław</w:t>
            </w:r>
          </w:p>
          <w:p w14:paraId="73D69CAD" w14:textId="58F1EC43" w:rsidR="00E00AC2" w:rsidRPr="00C039F9" w:rsidRDefault="00E00AC2" w:rsidP="00DA52C3">
            <w:pPr>
              <w:ind w:left="-75"/>
              <w:jc w:val="both"/>
              <w:rPr>
                <w:rFonts w:ascii="Arial" w:hAnsi="Arial" w:cs="Arial"/>
              </w:rPr>
            </w:pPr>
            <w:r w:rsidRPr="00C039F9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C039F9">
              <w:rPr>
                <w:rFonts w:ascii="Arial" w:hAnsi="Arial" w:cs="Arial"/>
              </w:rPr>
              <w:t xml:space="preserve"> </w:t>
            </w:r>
            <w:bookmarkEnd w:id="1"/>
            <w:r w:rsidRPr="00C039F9">
              <w:rPr>
                <w:rFonts w:ascii="Arial" w:hAnsi="Arial" w:cs="Arial"/>
                <w:b/>
              </w:rPr>
              <w:t>107 552.00 zł</w:t>
            </w:r>
            <w:r w:rsidRPr="00C039F9">
              <w:rPr>
                <w:rFonts w:ascii="Arial" w:hAnsi="Arial" w:cs="Arial"/>
                <w:b/>
              </w:rPr>
              <w:t xml:space="preserve"> brutto</w:t>
            </w:r>
            <w:r w:rsidRPr="00C039F9">
              <w:rPr>
                <w:rFonts w:ascii="Arial" w:hAnsi="Arial" w:cs="Arial"/>
                <w:bCs/>
              </w:rPr>
              <w:t>.</w:t>
            </w:r>
          </w:p>
          <w:p w14:paraId="0B459682" w14:textId="77777777" w:rsidR="00E00AC2" w:rsidRPr="00C039F9" w:rsidRDefault="00E00AC2" w:rsidP="00DA52C3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C039F9">
              <w:rPr>
                <w:rFonts w:ascii="Arial" w:hAnsi="Arial" w:cs="Arial"/>
                <w:color w:val="000000"/>
              </w:rPr>
              <w:t>Uzasadnienie wyboru:</w:t>
            </w:r>
          </w:p>
          <w:p w14:paraId="7452E2D3" w14:textId="77777777" w:rsidR="00E00AC2" w:rsidRPr="00C039F9" w:rsidRDefault="00E00AC2" w:rsidP="00DA52C3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C039F9">
              <w:rPr>
                <w:rFonts w:ascii="Arial" w:hAnsi="Arial" w:cs="Arial"/>
              </w:rPr>
              <w:t>Oferta spełnia wymagania formalno-prawne i jest zgodna z SWZ.</w:t>
            </w:r>
          </w:p>
          <w:p w14:paraId="07AB9DDF" w14:textId="5DD251BA" w:rsidR="00DA52C3" w:rsidRPr="00C039F9" w:rsidRDefault="00DA52C3" w:rsidP="00DA52C3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0C5DD414" w14:textId="77777777" w:rsidR="00906D1A" w:rsidRPr="008D02AA" w:rsidRDefault="00906D1A" w:rsidP="00DA52C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843"/>
        <w:gridCol w:w="2410"/>
      </w:tblGrid>
      <w:tr w:rsidR="00DA52C3" w:rsidRPr="008567C7" w14:paraId="6F803ECC" w14:textId="77777777" w:rsidTr="00DA52C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69DB77F" w14:textId="77777777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B952766" w14:textId="77777777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41570F6" w14:textId="24F1053B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00AC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2826597" w14:textId="77777777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A52C3" w:rsidRPr="008567C7" w14:paraId="566EED47" w14:textId="77777777" w:rsidTr="00DA52C3">
        <w:tc>
          <w:tcPr>
            <w:tcW w:w="851" w:type="dxa"/>
            <w:vAlign w:val="center"/>
          </w:tcPr>
          <w:p w14:paraId="49306D41" w14:textId="03D99BB3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0AC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14:paraId="61DC2FA0" w14:textId="4873DD96" w:rsidR="00DA52C3" w:rsidRPr="00553EDC" w:rsidRDefault="00C039F9" w:rsidP="00DA52C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Firma PUH Mieczysław </w:t>
            </w:r>
            <w:r w:rsidR="00DA52C3" w:rsidRPr="00E00AC2">
              <w:rPr>
                <w:rFonts w:ascii="Arial" w:hAnsi="Arial" w:cs="Arial"/>
                <w:b/>
                <w:sz w:val="22"/>
                <w:szCs w:val="22"/>
              </w:rPr>
              <w:t>Kruszelnicki</w:t>
            </w:r>
          </w:p>
          <w:p w14:paraId="571C053C" w14:textId="2008B0D1" w:rsidR="00DA52C3" w:rsidRPr="00553EDC" w:rsidRDefault="00DA52C3" w:rsidP="00DA52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E00AC2">
              <w:rPr>
                <w:rFonts w:ascii="Arial" w:hAnsi="Arial" w:cs="Arial"/>
                <w:bCs/>
                <w:sz w:val="22"/>
                <w:szCs w:val="22"/>
              </w:rPr>
              <w:t>Chorwacka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00AC2">
              <w:rPr>
                <w:rFonts w:ascii="Arial" w:hAnsi="Arial" w:cs="Arial"/>
                <w:bCs/>
                <w:sz w:val="22"/>
                <w:szCs w:val="22"/>
              </w:rPr>
              <w:t>45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901AF27" w14:textId="2314A487" w:rsidR="00DA52C3" w:rsidRPr="00553EDC" w:rsidRDefault="00DA52C3" w:rsidP="00DA52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E00AC2">
              <w:rPr>
                <w:rFonts w:ascii="Arial" w:hAnsi="Arial" w:cs="Arial"/>
                <w:bCs/>
                <w:sz w:val="22"/>
                <w:szCs w:val="22"/>
              </w:rPr>
              <w:t>51-107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00AC2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1843" w:type="dxa"/>
            <w:vAlign w:val="center"/>
          </w:tcPr>
          <w:p w14:paraId="00A95BA4" w14:textId="01F2891B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0AC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5F623A99" w14:textId="14C6505F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0AC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A52C3" w:rsidRPr="008567C7" w14:paraId="4B0B3011" w14:textId="77777777" w:rsidTr="00DA52C3">
        <w:tc>
          <w:tcPr>
            <w:tcW w:w="851" w:type="dxa"/>
            <w:vAlign w:val="center"/>
          </w:tcPr>
          <w:p w14:paraId="170611D3" w14:textId="3904B1FA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0AC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14:paraId="5EE67FCD" w14:textId="1F284F25" w:rsidR="00DA52C3" w:rsidRPr="00553EDC" w:rsidRDefault="00DA52C3" w:rsidP="00DA52C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E00AC2">
              <w:rPr>
                <w:rFonts w:ascii="Arial" w:hAnsi="Arial" w:cs="Arial"/>
                <w:b/>
                <w:sz w:val="22"/>
                <w:szCs w:val="22"/>
              </w:rPr>
              <w:t xml:space="preserve">KNK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Medical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00AC2">
              <w:rPr>
                <w:rFonts w:ascii="Arial" w:hAnsi="Arial" w:cs="Arial"/>
                <w:b/>
                <w:sz w:val="22"/>
                <w:szCs w:val="22"/>
              </w:rPr>
              <w:t>Spółka z o.o.</w:t>
            </w:r>
          </w:p>
          <w:p w14:paraId="2F1B9D3C" w14:textId="77777777" w:rsidR="00C039F9" w:rsidRDefault="00C039F9" w:rsidP="00DA52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Górnicza 2/72</w:t>
            </w:r>
            <w:r w:rsidR="00DA52C3"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3C273CC" w14:textId="5E924808" w:rsidR="00DA52C3" w:rsidRPr="00553EDC" w:rsidRDefault="00C039F9" w:rsidP="00DA52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60-107 </w:t>
            </w:r>
            <w:r w:rsidR="00DA52C3" w:rsidRPr="00E00AC2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843" w:type="dxa"/>
            <w:vAlign w:val="center"/>
          </w:tcPr>
          <w:p w14:paraId="35E15112" w14:textId="4DB32E97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0AC2">
              <w:rPr>
                <w:rFonts w:ascii="Arial" w:hAnsi="Arial" w:cs="Arial"/>
                <w:sz w:val="22"/>
                <w:szCs w:val="22"/>
              </w:rPr>
              <w:t xml:space="preserve">  89,84</w:t>
            </w:r>
          </w:p>
        </w:tc>
        <w:tc>
          <w:tcPr>
            <w:tcW w:w="2410" w:type="dxa"/>
            <w:vAlign w:val="center"/>
          </w:tcPr>
          <w:p w14:paraId="2501A45C" w14:textId="7259154F" w:rsidR="00DA52C3" w:rsidRPr="00553EDC" w:rsidRDefault="00DA52C3" w:rsidP="00DA52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0AC2">
              <w:rPr>
                <w:rFonts w:ascii="Arial" w:hAnsi="Arial" w:cs="Arial"/>
                <w:sz w:val="22"/>
                <w:szCs w:val="22"/>
              </w:rPr>
              <w:t xml:space="preserve">  89,84</w:t>
            </w:r>
          </w:p>
        </w:tc>
      </w:tr>
    </w:tbl>
    <w:p w14:paraId="67319741" w14:textId="77777777" w:rsidR="00906D1A" w:rsidRDefault="00906D1A" w:rsidP="00DA52C3">
      <w:pPr>
        <w:jc w:val="both"/>
        <w:rPr>
          <w:color w:val="000000"/>
        </w:rPr>
      </w:pPr>
    </w:p>
    <w:p w14:paraId="7484790B" w14:textId="77777777" w:rsidR="00906D1A" w:rsidRPr="008D02AA" w:rsidRDefault="00906D1A" w:rsidP="00DA52C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16D947A8" w14:textId="77777777" w:rsidTr="00EF318B">
        <w:tc>
          <w:tcPr>
            <w:tcW w:w="851" w:type="dxa"/>
            <w:shd w:val="clear" w:color="auto" w:fill="F2F2F2"/>
            <w:vAlign w:val="center"/>
          </w:tcPr>
          <w:p w14:paraId="1924926F" w14:textId="77777777" w:rsidR="00906D1A" w:rsidRPr="00553EDC" w:rsidRDefault="00906D1A" w:rsidP="00DA52C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2B12747B" w14:textId="77777777" w:rsidR="00906D1A" w:rsidRPr="00553EDC" w:rsidRDefault="00906D1A" w:rsidP="00DA52C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E0B6972" w14:textId="77777777" w:rsidR="00906D1A" w:rsidRPr="00553EDC" w:rsidRDefault="00906D1A" w:rsidP="00DA52C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3A6FE740" w14:textId="77777777" w:rsidTr="00EF318B">
        <w:tc>
          <w:tcPr>
            <w:tcW w:w="851" w:type="dxa"/>
            <w:vAlign w:val="center"/>
          </w:tcPr>
          <w:p w14:paraId="289EBAA5" w14:textId="33CE8915" w:rsidR="00906D1A" w:rsidRPr="00553EDC" w:rsidRDefault="00906D1A" w:rsidP="00DA52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6B11C6" w14:textId="77777777" w:rsidR="00906D1A" w:rsidRPr="00553EDC" w:rsidRDefault="00906D1A" w:rsidP="00DA52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295BDDB" w14:textId="156DC48C" w:rsidR="00906D1A" w:rsidRPr="00553EDC" w:rsidRDefault="00906D1A" w:rsidP="00DA52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5A16E2D" w14:textId="15042226" w:rsidR="00906D1A" w:rsidRPr="00553EDC" w:rsidRDefault="00906D1A" w:rsidP="00DA52C3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D0C723D" w14:textId="1A393B02" w:rsidR="00906D1A" w:rsidRPr="00553EDC" w:rsidRDefault="00906D1A" w:rsidP="00DA52C3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187695A" w14:textId="2099781F" w:rsidR="00906D1A" w:rsidRPr="00553EDC" w:rsidRDefault="00906D1A" w:rsidP="00DA52C3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62E15758" w14:textId="77777777" w:rsidR="00906D1A" w:rsidRPr="00553EDC" w:rsidRDefault="00906D1A" w:rsidP="00DA52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9E0A6E7" w14:textId="3AA2002C" w:rsidR="00906D1A" w:rsidRPr="00553EDC" w:rsidRDefault="00906D1A" w:rsidP="00DA52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2075B7D" w14:textId="77777777" w:rsidR="00906D1A" w:rsidRPr="00906D1A" w:rsidRDefault="00906D1A" w:rsidP="00DA52C3">
      <w:pPr>
        <w:jc w:val="both"/>
        <w:rPr>
          <w:rFonts w:ascii="Arial" w:hAnsi="Arial" w:cs="Arial"/>
          <w:color w:val="000000"/>
        </w:rPr>
      </w:pPr>
    </w:p>
    <w:p w14:paraId="3E11CE03" w14:textId="77777777" w:rsidR="00DA52C3" w:rsidRDefault="00DA52C3" w:rsidP="00DA52C3">
      <w:pPr>
        <w:jc w:val="both"/>
        <w:rPr>
          <w:rFonts w:ascii="Arial" w:hAnsi="Arial" w:cs="Arial"/>
          <w:b/>
          <w:bCs/>
        </w:rPr>
      </w:pPr>
    </w:p>
    <w:p w14:paraId="0F800FFC" w14:textId="77777777" w:rsidR="00C039F9" w:rsidRDefault="00C039F9" w:rsidP="00DA52C3">
      <w:pPr>
        <w:jc w:val="both"/>
        <w:rPr>
          <w:rFonts w:ascii="Arial" w:hAnsi="Arial" w:cs="Arial"/>
          <w:b/>
          <w:bCs/>
        </w:rPr>
      </w:pPr>
    </w:p>
    <w:p w14:paraId="79610D05" w14:textId="77777777" w:rsidR="00DA52C3" w:rsidRDefault="00DA52C3" w:rsidP="00DA52C3">
      <w:pPr>
        <w:jc w:val="both"/>
        <w:rPr>
          <w:rFonts w:ascii="Arial" w:hAnsi="Arial" w:cs="Arial"/>
          <w:b/>
          <w:bCs/>
        </w:rPr>
      </w:pPr>
    </w:p>
    <w:p w14:paraId="1F4DB110" w14:textId="4C1915AB" w:rsidR="009F0E5C" w:rsidRPr="00906D1A" w:rsidRDefault="009F0E5C" w:rsidP="00DA52C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028E86F6" w14:textId="3E0DE895" w:rsidR="00F960D7" w:rsidRPr="00906D1A" w:rsidRDefault="00A029B8" w:rsidP="00DA52C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E00AC2" w:rsidRPr="00906D1A">
        <w:rPr>
          <w:rFonts w:ascii="Arial" w:hAnsi="Arial" w:cs="Arial"/>
        </w:rPr>
        <w:t>nie krótszym niż 10 dni od dnia przesłania niniejsze</w:t>
      </w:r>
      <w:r w:rsidR="00E00AC2">
        <w:rPr>
          <w:rFonts w:ascii="Arial" w:hAnsi="Arial" w:cs="Arial"/>
        </w:rPr>
        <w:t>j</w:t>
      </w:r>
      <w:r w:rsidR="00E00AC2" w:rsidRPr="00906D1A">
        <w:rPr>
          <w:rFonts w:ascii="Arial" w:hAnsi="Arial" w:cs="Arial"/>
        </w:rPr>
        <w:t xml:space="preserve"> </w:t>
      </w:r>
      <w:r w:rsidR="00E00AC2">
        <w:rPr>
          <w:rFonts w:ascii="Arial" w:hAnsi="Arial" w:cs="Arial"/>
        </w:rPr>
        <w:t>informacji</w:t>
      </w:r>
      <w:r w:rsidR="00E00AC2" w:rsidRPr="00906D1A">
        <w:rPr>
          <w:rFonts w:ascii="Arial" w:hAnsi="Arial" w:cs="Arial"/>
        </w:rPr>
        <w:t xml:space="preserve"> o wyborze najkorzystniejszej oferty.</w:t>
      </w:r>
    </w:p>
    <w:p w14:paraId="30DC3E2B" w14:textId="77777777" w:rsidR="00F960D7" w:rsidRDefault="00D8427E" w:rsidP="00DA52C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0C49D74F" w14:textId="77777777" w:rsidR="00906D1A" w:rsidRPr="00C6247D" w:rsidRDefault="00906D1A" w:rsidP="00DA52C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7D5BA75" w14:textId="77777777" w:rsidR="00906D1A" w:rsidRPr="00D50535" w:rsidRDefault="00906D1A" w:rsidP="00DA52C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881BB94" w14:textId="77777777" w:rsidR="00DA52C3" w:rsidRDefault="00DA52C3" w:rsidP="00DA52C3">
      <w:pPr>
        <w:ind w:left="3119" w:firstLine="425"/>
        <w:jc w:val="right"/>
        <w:rPr>
          <w:rFonts w:ascii="Arial" w:hAnsi="Arial" w:cs="Arial"/>
          <w:i/>
        </w:rPr>
      </w:pPr>
    </w:p>
    <w:p w14:paraId="2D5EDC4B" w14:textId="3E1220D1" w:rsidR="00906D1A" w:rsidRDefault="00906D1A" w:rsidP="00DA52C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30DCE566" w14:textId="77777777" w:rsidR="00C039F9" w:rsidRDefault="00C039F9" w:rsidP="00DA52C3">
      <w:pPr>
        <w:ind w:left="3119" w:firstLine="425"/>
        <w:jc w:val="right"/>
        <w:rPr>
          <w:rFonts w:ascii="Arial" w:hAnsi="Arial" w:cs="Arial"/>
          <w:i/>
        </w:rPr>
      </w:pPr>
    </w:p>
    <w:p w14:paraId="67766AF9" w14:textId="77777777" w:rsidR="00C039F9" w:rsidRPr="00A47483" w:rsidRDefault="00C039F9" w:rsidP="00C039F9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44F2C22D" w14:textId="77777777" w:rsidR="00C039F9" w:rsidRPr="00A47483" w:rsidRDefault="00C039F9" w:rsidP="00C039F9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30100B85" w14:textId="77777777" w:rsidR="00C039F9" w:rsidRPr="00A47483" w:rsidRDefault="00C039F9" w:rsidP="00C039F9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bookmarkEnd w:id="0"/>
    <w:p w14:paraId="01DA267A" w14:textId="77777777" w:rsidR="00C039F9" w:rsidRPr="004B39E0" w:rsidRDefault="00C039F9" w:rsidP="00DA52C3">
      <w:pPr>
        <w:ind w:left="3119" w:firstLine="425"/>
        <w:jc w:val="right"/>
        <w:rPr>
          <w:rFonts w:ascii="Arial" w:hAnsi="Arial" w:cs="Arial"/>
          <w:i/>
        </w:rPr>
      </w:pPr>
    </w:p>
    <w:sectPr w:rsidR="00C039F9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1020A" w14:textId="77777777" w:rsidR="008573A1" w:rsidRDefault="008573A1">
      <w:r>
        <w:separator/>
      </w:r>
    </w:p>
  </w:endnote>
  <w:endnote w:type="continuationSeparator" w:id="0">
    <w:p w14:paraId="0481816E" w14:textId="77777777" w:rsidR="008573A1" w:rsidRDefault="0085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6BEAE" w14:textId="77777777" w:rsidR="00E00AC2" w:rsidRDefault="00E00A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A456E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2066081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3DFA1" w14:textId="77777777" w:rsidR="00E00AC2" w:rsidRDefault="00E00A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79BEB" w14:textId="77777777" w:rsidR="008573A1" w:rsidRDefault="008573A1">
      <w:r>
        <w:separator/>
      </w:r>
    </w:p>
  </w:footnote>
  <w:footnote w:type="continuationSeparator" w:id="0">
    <w:p w14:paraId="53F6F8E1" w14:textId="77777777" w:rsidR="008573A1" w:rsidRDefault="00857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6547D" w14:textId="77777777" w:rsidR="00E00AC2" w:rsidRDefault="00E00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BF81E" w14:textId="77777777" w:rsidR="00E00AC2" w:rsidRDefault="00E00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7233F" w14:textId="77777777" w:rsidR="00E00AC2" w:rsidRDefault="00E00A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BE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573A1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46EBE"/>
    <w:rsid w:val="00AA02AC"/>
    <w:rsid w:val="00AB1E04"/>
    <w:rsid w:val="00B32D12"/>
    <w:rsid w:val="00B464D3"/>
    <w:rsid w:val="00B8185B"/>
    <w:rsid w:val="00BD2174"/>
    <w:rsid w:val="00C039F9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A52C3"/>
    <w:rsid w:val="00E00AC2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40C10"/>
  <w15:chartTrackingRefBased/>
  <w15:docId w15:val="{5816A72B-F40D-48E7-88D0-0743B2AC2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2026-03-30T11:04:00Z</cp:lastPrinted>
  <dcterms:created xsi:type="dcterms:W3CDTF">2026-03-30T11:04:00Z</dcterms:created>
  <dcterms:modified xsi:type="dcterms:W3CDTF">2026-03-30T11:04:00Z</dcterms:modified>
</cp:coreProperties>
</file>