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E279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9E2797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3070BD" w:rsidRPr="009E2797">
        <w:rPr>
          <w:rFonts w:ascii="Arial Narrow" w:hAnsi="Arial Narrow" w:cs="Arial"/>
          <w:bCs/>
          <w:i w:val="0"/>
          <w:sz w:val="20"/>
        </w:rPr>
        <w:t>3</w:t>
      </w:r>
      <w:r w:rsidR="007666D6" w:rsidRPr="009E2797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9E2797" w:rsidTr="00467CA2">
        <w:tc>
          <w:tcPr>
            <w:tcW w:w="2800" w:type="dxa"/>
            <w:shd w:val="clear" w:color="auto" w:fill="auto"/>
          </w:tcPr>
          <w:p w:rsidR="00D520D3" w:rsidRPr="009E279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E2797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9E2797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9E27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9E27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E2797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E279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E279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9E279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E279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9E2797" w:rsidTr="00467CA2">
        <w:tc>
          <w:tcPr>
            <w:tcW w:w="2800" w:type="dxa"/>
            <w:shd w:val="clear" w:color="auto" w:fill="auto"/>
          </w:tcPr>
          <w:p w:rsidR="00D520D3" w:rsidRPr="009E279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E2797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9E27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9E27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E2797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E279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9E279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9E2797">
              <w:rPr>
                <w:rFonts w:ascii="Arial Narrow" w:hAnsi="Arial Narrow" w:cs="Arial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9E279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9E2797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9E279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E279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E2797">
              <w:rPr>
                <w:rFonts w:ascii="Arial Narrow" w:hAnsi="Arial Narrow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9E279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0"/>
                <w:szCs w:val="20"/>
              </w:rPr>
            </w:pPr>
            <w:r w:rsidRPr="009E279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E279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E279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E279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9E279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9E279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9E2797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9E2797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3070BD" w:rsidRPr="009E2797">
        <w:rPr>
          <w:rFonts w:ascii="Arial Narrow" w:hAnsi="Arial Narrow" w:cs="Arial"/>
          <w:sz w:val="20"/>
          <w:szCs w:val="20"/>
        </w:rPr>
        <w:t>(t.j. Dz. U. z 2024 r. poz. 1320 z pĂłĹşn. zm.)</w:t>
      </w:r>
      <w:r w:rsidR="00E27ABB" w:rsidRPr="009E279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9E279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9E279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9E2797" w:rsidTr="00467CA2">
        <w:tc>
          <w:tcPr>
            <w:tcW w:w="2269" w:type="dxa"/>
            <w:shd w:val="clear" w:color="auto" w:fill="auto"/>
          </w:tcPr>
          <w:p w:rsidR="00D520D3" w:rsidRPr="009E279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E279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9E2797" w:rsidRDefault="003070B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9E279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Przeglądy okresowe i naprawy  aparatów i urządzeń medycznych</w:t>
            </w:r>
            <w:r w:rsidR="00D520D3" w:rsidRPr="009E279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070BD" w:rsidRPr="009E2797" w:rsidTr="0015754B">
        <w:tc>
          <w:tcPr>
            <w:tcW w:w="2269" w:type="dxa"/>
            <w:shd w:val="clear" w:color="auto" w:fill="auto"/>
          </w:tcPr>
          <w:p w:rsidR="003070BD" w:rsidRPr="009E2797" w:rsidRDefault="003070BD" w:rsidP="001575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E279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070BD" w:rsidRPr="009E2797" w:rsidRDefault="003070BD" w:rsidP="001575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9E279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45/2026</w:t>
            </w:r>
          </w:p>
        </w:tc>
      </w:tr>
    </w:tbl>
    <w:p w:rsidR="00DC652A" w:rsidRPr="009E2797" w:rsidRDefault="003070B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9E2797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9E279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E279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E279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E279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9E279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71340C" w:rsidRPr="009E279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:rsidR="0071340C" w:rsidRPr="009E27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E279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71340C" w:rsidRPr="009E2797">
        <w:rPr>
          <w:rFonts w:ascii="Arial Narrow" w:eastAsia="Times New Roman" w:hAnsi="Arial Narrow" w:cs="Arial"/>
          <w:iCs/>
          <w:sz w:val="20"/>
          <w:szCs w:val="20"/>
          <w:lang w:eastAsia="pl-PL"/>
        </w:rPr>
        <w:t>określenie zasobów</w:t>
      </w:r>
      <w:r w:rsidRPr="009E279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9E27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</w:p>
    <w:p w:rsidR="0071340C" w:rsidRPr="009E27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p w:rsidR="00DC652A" w:rsidRPr="009E279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9E279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9E2797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9E27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9E2797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9E2797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9E279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9E279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9E27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9E279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E279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9E279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9E27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9E279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9E2797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9E279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E279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9E2797" w:rsidTr="00467CA2">
        <w:tc>
          <w:tcPr>
            <w:tcW w:w="2660" w:type="dxa"/>
            <w:shd w:val="clear" w:color="auto" w:fill="auto"/>
          </w:tcPr>
          <w:p w:rsidR="00D520D3" w:rsidRPr="009E27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9E27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9E2797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D520D3" w:rsidRPr="009E279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9E279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9E27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9E27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9E2797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9E2797" w:rsidRDefault="00D520D3" w:rsidP="003070B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9E279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3070BD" w:rsidRPr="009E279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Pr="009E279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osoby / osób uprawnionych do reprezentacji </w:t>
            </w:r>
            <w:r w:rsidR="007F49C7" w:rsidRPr="009E279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podmiotu udostępniającego zasoby</w:t>
            </w:r>
            <w:r w:rsidRPr="009E279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  <w:bookmarkEnd w:id="0"/>
    </w:tbl>
    <w:p w:rsidR="00E27ABB" w:rsidRPr="009E279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sectPr w:rsidR="00E27ABB" w:rsidRPr="009E279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3D6" w:rsidRDefault="001A53D6" w:rsidP="00025386">
      <w:pPr>
        <w:spacing w:after="0" w:line="240" w:lineRule="auto"/>
      </w:pPr>
      <w:r>
        <w:separator/>
      </w:r>
    </w:p>
  </w:endnote>
  <w:endnote w:type="continuationSeparator" w:id="1">
    <w:p w:rsidR="001A53D6" w:rsidRDefault="001A53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0BD" w:rsidRDefault="003070B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27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279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0BD" w:rsidRDefault="003070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3D6" w:rsidRDefault="001A53D6" w:rsidP="00025386">
      <w:pPr>
        <w:spacing w:after="0" w:line="240" w:lineRule="auto"/>
      </w:pPr>
      <w:r>
        <w:separator/>
      </w:r>
    </w:p>
  </w:footnote>
  <w:footnote w:type="continuationSeparator" w:id="1">
    <w:p w:rsidR="001A53D6" w:rsidRDefault="001A53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0BD" w:rsidRDefault="003070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0BD" w:rsidRDefault="003070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0BD" w:rsidRDefault="003070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70BD"/>
    <w:rsid w:val="00025386"/>
    <w:rsid w:val="000423B9"/>
    <w:rsid w:val="00053927"/>
    <w:rsid w:val="00066C44"/>
    <w:rsid w:val="00071D4C"/>
    <w:rsid w:val="00084786"/>
    <w:rsid w:val="0016158F"/>
    <w:rsid w:val="001A53D6"/>
    <w:rsid w:val="001C2314"/>
    <w:rsid w:val="00213980"/>
    <w:rsid w:val="003070BD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E2797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2026-03-30T10:30:00Z</dcterms:created>
  <dcterms:modified xsi:type="dcterms:W3CDTF">2026-03-30T10:31:00Z</dcterms:modified>
</cp:coreProperties>
</file>