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2397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C44804" w:rsidRPr="00823973">
        <w:rPr>
          <w:rFonts w:ascii="Arial Narrow" w:eastAsia="Times New Roman" w:hAnsi="Arial Narrow" w:cs="Arial"/>
          <w:bCs/>
          <w:sz w:val="20"/>
          <w:szCs w:val="20"/>
          <w:lang w:eastAsia="pl-PL"/>
        </w:rPr>
        <w:t>7</w:t>
      </w:r>
      <w:r w:rsidRPr="00823973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23973" w:rsidTr="00D62E6E">
        <w:tc>
          <w:tcPr>
            <w:tcW w:w="2800" w:type="dxa"/>
          </w:tcPr>
          <w:p w:rsidR="00D62E6E" w:rsidRPr="0082397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3973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2397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82397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2397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2397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2397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23973" w:rsidTr="00D62E6E">
        <w:tc>
          <w:tcPr>
            <w:tcW w:w="2800" w:type="dxa"/>
          </w:tcPr>
          <w:p w:rsidR="00D62E6E" w:rsidRPr="0082397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397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82397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82397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2397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23973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82397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44804" w:rsidRPr="00823973" w:rsidTr="001575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804" w:rsidRPr="00823973" w:rsidRDefault="00C44804" w:rsidP="0015754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C44804" w:rsidRPr="00823973" w:rsidRDefault="00C44804" w:rsidP="0015754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pĂłĹşn. zm.)</w:t>
            </w: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C44804" w:rsidRPr="00823973" w:rsidRDefault="00C44804" w:rsidP="001575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C44804" w:rsidRPr="00823973" w:rsidRDefault="00C44804" w:rsidP="001575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23973" w:rsidRDefault="00C4480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823973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23973" w:rsidTr="00D62E6E">
        <w:tc>
          <w:tcPr>
            <w:tcW w:w="2269" w:type="dxa"/>
          </w:tcPr>
          <w:p w:rsidR="00D62E6E" w:rsidRPr="0082397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23973" w:rsidRDefault="00C4480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okresowe i naprawy  aparatów i urządzeń medycznych</w:t>
            </w:r>
            <w:r w:rsidR="00D62E6E"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44804" w:rsidRPr="00823973" w:rsidTr="0015754B">
        <w:tc>
          <w:tcPr>
            <w:tcW w:w="2269" w:type="dxa"/>
          </w:tcPr>
          <w:p w:rsidR="00C44804" w:rsidRPr="00823973" w:rsidRDefault="00C44804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44804" w:rsidRPr="00823973" w:rsidRDefault="00C44804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45/2026</w:t>
            </w:r>
          </w:p>
        </w:tc>
      </w:tr>
    </w:tbl>
    <w:p w:rsidR="00BC121E" w:rsidRPr="00823973" w:rsidRDefault="00C4480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823973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823973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823973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82397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823973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823973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823973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823973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23973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82397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82397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823973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23973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2397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82397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2397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2397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823973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82397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2397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2397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823973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823973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82397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82397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82397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p w:rsidR="00067B62" w:rsidRPr="0082397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23973" w:rsidTr="00620E37">
        <w:tc>
          <w:tcPr>
            <w:tcW w:w="2660" w:type="dxa"/>
          </w:tcPr>
          <w:p w:rsidR="00BC121E" w:rsidRPr="0082397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2397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C121E" w:rsidRPr="0082397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lastRenderedPageBreak/>
              <w:t>[</w:t>
            </w:r>
            <w:r w:rsidR="00BC121E"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2397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82397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23973" w:rsidRDefault="00844A96" w:rsidP="00C448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C44804"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BC121E"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lastRenderedPageBreak/>
              <w:t>Wykonawcy</w:t>
            </w:r>
            <w:r w:rsidRPr="00823973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823973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82397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B57" w:rsidRDefault="00616B57">
      <w:r>
        <w:separator/>
      </w:r>
    </w:p>
  </w:endnote>
  <w:endnote w:type="continuationSeparator" w:id="1">
    <w:p w:rsidR="00616B57" w:rsidRDefault="00616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9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9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804" w:rsidRDefault="00C448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B57" w:rsidRDefault="00616B57">
      <w:r>
        <w:separator/>
      </w:r>
    </w:p>
  </w:footnote>
  <w:footnote w:type="continuationSeparator" w:id="1">
    <w:p w:rsidR="00616B57" w:rsidRDefault="00616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804" w:rsidRDefault="00C448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804" w:rsidRDefault="00C448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804" w:rsidRDefault="00C448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80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16B57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973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4804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2026-03-30T10:42:00Z</dcterms:created>
  <dcterms:modified xsi:type="dcterms:W3CDTF">2026-03-30T10:43:00Z</dcterms:modified>
</cp:coreProperties>
</file>