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09CB0" w14:textId="5DE07E92" w:rsidR="008B37E2" w:rsidRPr="008B37E2" w:rsidRDefault="0003561E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noProof/>
        </w:rPr>
        <w:pict w14:anchorId="2C43EC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fika 1" o:spid="_x0000_i1025" type="#_x0000_t75" style="width:453.75pt;height:4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">
            <v:imagedata r:id="rId7" o:title=""/>
          </v:shape>
        </w:pict>
      </w:r>
    </w:p>
    <w:p w14:paraId="2BC9D855" w14:textId="2B09CE6B" w:rsidR="00035DEC" w:rsidRPr="008B37E2" w:rsidRDefault="002F649F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B37E2">
        <w:rPr>
          <w:rFonts w:ascii="Arial Narrow" w:hAnsi="Arial Narrow" w:cs="Arial"/>
          <w:sz w:val="22"/>
          <w:szCs w:val="22"/>
        </w:rPr>
        <w:t>Bydgoszcz</w:t>
      </w:r>
      <w:r w:rsidR="00035DEC" w:rsidRPr="008B37E2">
        <w:rPr>
          <w:rFonts w:ascii="Arial Narrow" w:hAnsi="Arial Narrow" w:cs="Arial"/>
          <w:sz w:val="22"/>
          <w:szCs w:val="22"/>
        </w:rPr>
        <w:t xml:space="preserve"> dnia: </w:t>
      </w:r>
      <w:r w:rsidRPr="008B37E2">
        <w:rPr>
          <w:rFonts w:ascii="Arial Narrow" w:hAnsi="Arial Narrow" w:cs="Arial"/>
          <w:sz w:val="22"/>
          <w:szCs w:val="22"/>
        </w:rPr>
        <w:t>2026-03-31</w:t>
      </w:r>
    </w:p>
    <w:p w14:paraId="797D0A12" w14:textId="77777777" w:rsidR="00035DEC" w:rsidRPr="008B37E2" w:rsidRDefault="002F649F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B37E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CF84289" w14:textId="77777777" w:rsidR="00035DEC" w:rsidRPr="008B37E2" w:rsidRDefault="002F649F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B37E2">
        <w:rPr>
          <w:rFonts w:ascii="Arial Narrow" w:hAnsi="Arial Narrow" w:cs="Arial"/>
          <w:sz w:val="22"/>
          <w:szCs w:val="22"/>
        </w:rPr>
        <w:t>Powstańców Warszawy</w:t>
      </w:r>
      <w:r w:rsidR="00035DEC" w:rsidRPr="008B37E2">
        <w:rPr>
          <w:rFonts w:ascii="Arial Narrow" w:hAnsi="Arial Narrow" w:cs="Arial"/>
          <w:sz w:val="22"/>
          <w:szCs w:val="22"/>
        </w:rPr>
        <w:t xml:space="preserve"> </w:t>
      </w:r>
      <w:r w:rsidRPr="008B37E2">
        <w:rPr>
          <w:rFonts w:ascii="Arial Narrow" w:hAnsi="Arial Narrow" w:cs="Arial"/>
          <w:sz w:val="22"/>
          <w:szCs w:val="22"/>
        </w:rPr>
        <w:t>5</w:t>
      </w:r>
    </w:p>
    <w:p w14:paraId="6B1D4E1F" w14:textId="77777777" w:rsidR="00035DEC" w:rsidRDefault="002F649F" w:rsidP="00035DEC">
      <w:pPr>
        <w:rPr>
          <w:rFonts w:ascii="Arial Narrow" w:hAnsi="Arial Narrow" w:cs="Arial"/>
          <w:sz w:val="22"/>
          <w:szCs w:val="22"/>
        </w:rPr>
      </w:pPr>
      <w:r w:rsidRPr="008B37E2">
        <w:rPr>
          <w:rFonts w:ascii="Arial Narrow" w:hAnsi="Arial Narrow" w:cs="Arial"/>
          <w:sz w:val="22"/>
          <w:szCs w:val="22"/>
        </w:rPr>
        <w:t>85-681</w:t>
      </w:r>
      <w:r w:rsidR="00035DEC" w:rsidRPr="008B37E2">
        <w:rPr>
          <w:rFonts w:ascii="Arial Narrow" w:hAnsi="Arial Narrow" w:cs="Arial"/>
          <w:sz w:val="22"/>
          <w:szCs w:val="22"/>
        </w:rPr>
        <w:t xml:space="preserve"> </w:t>
      </w:r>
      <w:r w:rsidRPr="008B37E2">
        <w:rPr>
          <w:rFonts w:ascii="Arial Narrow" w:hAnsi="Arial Narrow" w:cs="Arial"/>
          <w:sz w:val="22"/>
          <w:szCs w:val="22"/>
        </w:rPr>
        <w:t>Bydgoszcz</w:t>
      </w:r>
    </w:p>
    <w:p w14:paraId="60FE671A" w14:textId="77777777" w:rsidR="008B37E2" w:rsidRDefault="008B37E2" w:rsidP="00035DEC">
      <w:pPr>
        <w:rPr>
          <w:rFonts w:ascii="Arial Narrow" w:hAnsi="Arial Narrow" w:cs="Arial"/>
          <w:sz w:val="22"/>
          <w:szCs w:val="22"/>
        </w:rPr>
      </w:pPr>
    </w:p>
    <w:p w14:paraId="3FA46071" w14:textId="0CD23444" w:rsidR="008B37E2" w:rsidRDefault="008B37E2" w:rsidP="00035DE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03561E">
        <w:rPr>
          <w:rFonts w:ascii="Arial Narrow" w:hAnsi="Arial Narrow" w:cs="Arial"/>
          <w:b/>
          <w:bCs/>
          <w:sz w:val="22"/>
          <w:szCs w:val="22"/>
        </w:rPr>
        <w:t xml:space="preserve"> 2818/26</w:t>
      </w:r>
    </w:p>
    <w:p w14:paraId="42C57C1B" w14:textId="5E7279C9" w:rsidR="008B37E2" w:rsidRPr="008B37E2" w:rsidRDefault="008B37E2" w:rsidP="00035DE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39/2026</w:t>
      </w:r>
    </w:p>
    <w:p w14:paraId="5D4340E4" w14:textId="77777777" w:rsidR="00035DEC" w:rsidRPr="008B37E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8B37E2">
        <w:rPr>
          <w:rFonts w:ascii="Arial Narrow" w:hAnsi="Arial Narrow" w:cs="Arial"/>
          <w:b/>
          <w:sz w:val="22"/>
          <w:szCs w:val="22"/>
        </w:rPr>
        <w:t>WYKONAWCY</w:t>
      </w:r>
    </w:p>
    <w:p w14:paraId="781D4291" w14:textId="77777777" w:rsidR="00035DEC" w:rsidRPr="008B37E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8B37E2">
        <w:rPr>
          <w:rFonts w:ascii="Arial Narrow" w:hAnsi="Arial Narrow" w:cs="Arial"/>
          <w:sz w:val="22"/>
          <w:szCs w:val="22"/>
        </w:rPr>
        <w:t>ubiegający się o zamówienie</w:t>
      </w:r>
    </w:p>
    <w:p w14:paraId="158FA96B" w14:textId="77777777" w:rsidR="00035DEC" w:rsidRPr="008B37E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B37E2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8B37E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B37E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8B37E2" w14:paraId="0CAF70C2" w14:textId="77777777" w:rsidTr="00B32FF9">
        <w:tc>
          <w:tcPr>
            <w:tcW w:w="2269" w:type="dxa"/>
          </w:tcPr>
          <w:p w14:paraId="43632159" w14:textId="77777777" w:rsidR="00035DEC" w:rsidRPr="008B37E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D032501" w14:textId="77777777" w:rsidR="00035DEC" w:rsidRPr="008B37E2" w:rsidRDefault="002F649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bCs/>
                <w:sz w:val="22"/>
                <w:szCs w:val="22"/>
              </w:rPr>
              <w:t>Zakup subskrypcji na aktualizację oprogramowania umożliwiającą bieżącą eksploatację oprogramowania firmy Kamsoft użytkowanego w 10. Wojskowym Szpitalu Klinicznym z Polikliniką SPZOZ</w:t>
            </w:r>
            <w:r w:rsidR="00035DEC" w:rsidRPr="008B37E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F649F" w:rsidRPr="008B37E2" w14:paraId="501D3066" w14:textId="77777777" w:rsidTr="00077B39">
        <w:tc>
          <w:tcPr>
            <w:tcW w:w="2269" w:type="dxa"/>
          </w:tcPr>
          <w:p w14:paraId="41856A57" w14:textId="77777777" w:rsidR="002F649F" w:rsidRPr="008B37E2" w:rsidRDefault="002F649F" w:rsidP="00077B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64D575C" w14:textId="77777777" w:rsidR="002F649F" w:rsidRPr="008B37E2" w:rsidRDefault="002F649F" w:rsidP="00077B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bCs/>
                <w:sz w:val="22"/>
                <w:szCs w:val="22"/>
              </w:rPr>
              <w:t>39/2026</w:t>
            </w:r>
          </w:p>
        </w:tc>
      </w:tr>
    </w:tbl>
    <w:p w14:paraId="0AD699F1" w14:textId="77777777" w:rsidR="00035DEC" w:rsidRPr="008B37E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8B37E2" w14:paraId="5276D565" w14:textId="77777777" w:rsidTr="00B32FF9">
        <w:tc>
          <w:tcPr>
            <w:tcW w:w="9330" w:type="dxa"/>
            <w:shd w:val="clear" w:color="auto" w:fill="F2F2F2"/>
            <w:hideMark/>
          </w:tcPr>
          <w:p w14:paraId="65DC60B4" w14:textId="77777777" w:rsidR="00035DEC" w:rsidRPr="008B37E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B37E2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33E57522" w14:textId="23674A66" w:rsidR="0012774F" w:rsidRPr="008B37E2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8B37E2">
        <w:rPr>
          <w:rFonts w:ascii="Arial Narrow" w:hAnsi="Arial Narrow" w:cs="Arial"/>
          <w:sz w:val="22"/>
          <w:szCs w:val="22"/>
        </w:rPr>
        <w:t xml:space="preserve">Zamawiający, </w:t>
      </w:r>
      <w:r w:rsidR="002F649F" w:rsidRPr="008B37E2">
        <w:rPr>
          <w:rFonts w:ascii="Arial Narrow" w:hAnsi="Arial Narrow" w:cs="Arial"/>
          <w:b/>
          <w:sz w:val="22"/>
          <w:szCs w:val="22"/>
        </w:rPr>
        <w:t>10WSzKzP SPZOZ</w:t>
      </w:r>
      <w:r w:rsidRPr="008B37E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8B37E2">
        <w:rPr>
          <w:rFonts w:ascii="Arial Narrow" w:hAnsi="Arial Narrow" w:cs="Arial"/>
          <w:sz w:val="22"/>
          <w:szCs w:val="22"/>
        </w:rPr>
        <w:t>1</w:t>
      </w:r>
      <w:r w:rsidRPr="008B37E2">
        <w:rPr>
          <w:rFonts w:ascii="Arial Narrow" w:hAnsi="Arial Narrow" w:cs="Arial"/>
          <w:sz w:val="22"/>
          <w:szCs w:val="22"/>
        </w:rPr>
        <w:t>3</w:t>
      </w:r>
      <w:r w:rsidR="0029606A" w:rsidRPr="008B37E2">
        <w:rPr>
          <w:rFonts w:ascii="Arial Narrow" w:hAnsi="Arial Narrow" w:cs="Arial"/>
          <w:sz w:val="22"/>
          <w:szCs w:val="22"/>
        </w:rPr>
        <w:t>5</w:t>
      </w:r>
      <w:r w:rsidRPr="008B37E2">
        <w:rPr>
          <w:rFonts w:ascii="Arial Narrow" w:hAnsi="Arial Narrow" w:cs="Arial"/>
          <w:sz w:val="22"/>
          <w:szCs w:val="22"/>
        </w:rPr>
        <w:t xml:space="preserve"> ust</w:t>
      </w:r>
      <w:r w:rsidR="00D9049C" w:rsidRPr="008B37E2">
        <w:rPr>
          <w:rFonts w:ascii="Arial Narrow" w:hAnsi="Arial Narrow" w:cs="Arial"/>
          <w:sz w:val="22"/>
          <w:szCs w:val="22"/>
        </w:rPr>
        <w:t xml:space="preserve">. </w:t>
      </w:r>
      <w:r w:rsidR="0029606A" w:rsidRPr="008B37E2">
        <w:rPr>
          <w:rFonts w:ascii="Arial Narrow" w:hAnsi="Arial Narrow" w:cs="Arial"/>
          <w:sz w:val="22"/>
          <w:szCs w:val="22"/>
        </w:rPr>
        <w:t>6</w:t>
      </w:r>
      <w:r w:rsidRPr="008B37E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B37E2">
        <w:rPr>
          <w:rFonts w:ascii="Arial Narrow" w:hAnsi="Arial Narrow" w:cs="Arial"/>
          <w:sz w:val="22"/>
          <w:szCs w:val="22"/>
        </w:rPr>
        <w:t>11</w:t>
      </w:r>
      <w:r w:rsidRPr="008B37E2">
        <w:rPr>
          <w:rFonts w:ascii="Arial Narrow" w:hAnsi="Arial Narrow" w:cs="Arial"/>
          <w:sz w:val="22"/>
          <w:szCs w:val="22"/>
        </w:rPr>
        <w:t xml:space="preserve"> </w:t>
      </w:r>
      <w:r w:rsidR="0029606A" w:rsidRPr="008B37E2">
        <w:rPr>
          <w:rFonts w:ascii="Arial Narrow" w:hAnsi="Arial Narrow" w:cs="Arial"/>
          <w:sz w:val="22"/>
          <w:szCs w:val="22"/>
        </w:rPr>
        <w:t xml:space="preserve">września </w:t>
      </w:r>
      <w:r w:rsidRPr="008B37E2">
        <w:rPr>
          <w:rFonts w:ascii="Arial Narrow" w:hAnsi="Arial Narrow" w:cs="Arial"/>
          <w:sz w:val="22"/>
          <w:szCs w:val="22"/>
        </w:rPr>
        <w:t>20</w:t>
      </w:r>
      <w:r w:rsidR="0029606A" w:rsidRPr="008B37E2">
        <w:rPr>
          <w:rFonts w:ascii="Arial Narrow" w:hAnsi="Arial Narrow" w:cs="Arial"/>
          <w:sz w:val="22"/>
          <w:szCs w:val="22"/>
        </w:rPr>
        <w:t>19</w:t>
      </w:r>
      <w:r w:rsidRPr="008B37E2">
        <w:rPr>
          <w:rFonts w:ascii="Arial Narrow" w:hAnsi="Arial Narrow" w:cs="Arial"/>
          <w:sz w:val="22"/>
          <w:szCs w:val="22"/>
        </w:rPr>
        <w:t xml:space="preserve"> r</w:t>
      </w:r>
      <w:r w:rsidR="0029606A" w:rsidRPr="008B37E2">
        <w:rPr>
          <w:rFonts w:ascii="Arial Narrow" w:hAnsi="Arial Narrow" w:cs="Arial"/>
          <w:sz w:val="22"/>
          <w:szCs w:val="22"/>
        </w:rPr>
        <w:t>.</w:t>
      </w:r>
      <w:r w:rsidRPr="008B37E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B37E2">
        <w:rPr>
          <w:rFonts w:ascii="Arial Narrow" w:hAnsi="Arial Narrow" w:cs="Arial"/>
          <w:sz w:val="22"/>
          <w:szCs w:val="22"/>
        </w:rPr>
        <w:t>z</w:t>
      </w:r>
      <w:r w:rsidRPr="008B37E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B37E2">
        <w:rPr>
          <w:rFonts w:ascii="Arial Narrow" w:hAnsi="Arial Narrow" w:cs="Arial"/>
          <w:sz w:val="22"/>
          <w:szCs w:val="22"/>
        </w:rPr>
        <w:t>p</w:t>
      </w:r>
      <w:r w:rsidRPr="008B37E2">
        <w:rPr>
          <w:rFonts w:ascii="Arial Narrow" w:hAnsi="Arial Narrow" w:cs="Arial"/>
          <w:sz w:val="22"/>
          <w:szCs w:val="22"/>
        </w:rPr>
        <w:t xml:space="preserve">ublicznych </w:t>
      </w:r>
      <w:r w:rsidR="002F649F" w:rsidRPr="008B37E2">
        <w:rPr>
          <w:rFonts w:ascii="Arial Narrow" w:hAnsi="Arial Narrow" w:cs="Arial"/>
          <w:sz w:val="22"/>
          <w:szCs w:val="22"/>
        </w:rPr>
        <w:t>(t.j. Dz. U. z 2024 r. poz. 1320 z p</w:t>
      </w:r>
      <w:r w:rsidR="008B37E2">
        <w:rPr>
          <w:rFonts w:ascii="Arial Narrow" w:hAnsi="Arial Narrow" w:cs="Arial"/>
          <w:sz w:val="22"/>
          <w:szCs w:val="22"/>
        </w:rPr>
        <w:t>óźn</w:t>
      </w:r>
      <w:r w:rsidR="002F649F" w:rsidRPr="008B37E2">
        <w:rPr>
          <w:rFonts w:ascii="Arial Narrow" w:hAnsi="Arial Narrow" w:cs="Arial"/>
          <w:sz w:val="22"/>
          <w:szCs w:val="22"/>
        </w:rPr>
        <w:t>. zm.)</w:t>
      </w:r>
      <w:r w:rsidR="00BE7BFD" w:rsidRPr="008B37E2">
        <w:rPr>
          <w:rFonts w:ascii="Arial Narrow" w:hAnsi="Arial Narrow" w:cs="Arial"/>
          <w:sz w:val="22"/>
          <w:szCs w:val="22"/>
        </w:rPr>
        <w:t xml:space="preserve">, </w:t>
      </w:r>
      <w:r w:rsidR="00D9049C" w:rsidRPr="008B37E2">
        <w:rPr>
          <w:rFonts w:ascii="Arial Narrow" w:hAnsi="Arial Narrow" w:cs="Arial"/>
          <w:sz w:val="22"/>
          <w:szCs w:val="22"/>
        </w:rPr>
        <w:t>udostępnia</w:t>
      </w:r>
      <w:r w:rsidR="00BE7BFD" w:rsidRPr="008B37E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B37E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B37E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8B37E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8B37E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8B37E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8B37E2">
        <w:rPr>
          <w:rFonts w:ascii="Arial Narrow" w:hAnsi="Arial Narrow" w:cs="Arial"/>
          <w:sz w:val="22"/>
          <w:szCs w:val="22"/>
        </w:rPr>
        <w:t>wraz z wyjaśnieniami</w:t>
      </w:r>
      <w:r w:rsidR="0012774F" w:rsidRPr="008B37E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F649F" w:rsidRPr="008B37E2" w14:paraId="00B36C70" w14:textId="77777777" w:rsidTr="00077B39">
        <w:tc>
          <w:tcPr>
            <w:tcW w:w="9356" w:type="dxa"/>
          </w:tcPr>
          <w:p w14:paraId="0C14B038" w14:textId="44FEB5F0" w:rsidR="002F649F" w:rsidRPr="008B37E2" w:rsidRDefault="008B37E2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8B37E2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10B8FF22" w14:textId="0CD384A3" w:rsidR="002F649F" w:rsidRPr="008B37E2" w:rsidRDefault="002F649F" w:rsidP="008B37E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Załącznik nr 6 do SWZ – Projekt umowy – § 8 ust. 6.</w:t>
            </w:r>
          </w:p>
          <w:p w14:paraId="242063F7" w14:textId="7CDD2EAD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 xml:space="preserve">Zgodnie z § 8 ust. 6 projektu umowy całkowita odpowiedzialność odszkodowawcza Wykonawcy wynikająca </w:t>
            </w:r>
            <w:r w:rsidR="008B37E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 xml:space="preserve">z nienależytego wykonania przedmiotu Umowy ograniczona jest do równowartości 100% wynagrodzenia brutto, </w:t>
            </w:r>
            <w:r w:rsidR="008B37E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z tym zastrzeżeniem, że „Ograniczenie odpowiedzialności, o której mowa w zdaniu 1 nie dotyczy przypadków, gdy szkoda wynika z rażącego niedbalstwa lub winy umyślnej, a kara umowna nie pokryje poniesionej szkody, Zamawiający może dochodzić odszkodowania uzupełniającego na zasadach ogólnych z zastrzeżeniem zapisów niniejszej umowy".</w:t>
            </w:r>
          </w:p>
          <w:p w14:paraId="09A7BF71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lastRenderedPageBreak/>
              <w:t>Wyłączenie limitu odpowiedzialności dla „rażącego niedbalstwa" jest postanowieniem, które wprowadza niepewność prawną i niepotrzebne ryzyka dla obu stron umowy, gdyż:</w:t>
            </w:r>
          </w:p>
          <w:p w14:paraId="4BE79857" w14:textId="40113525" w:rsidR="002F649F" w:rsidRPr="008B37E2" w:rsidRDefault="002F649F" w:rsidP="008B3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8B37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Pojęcie „rażącego niedbalstwa" jest pojęciem ocennym (culpa lata), któremu orzecznictwo nadaje różne znaczenie. W praktyce obydwie strony nie będą miały pewności, czy ewentualne uchybienie jest rezultatem „rażącego niedbalstwa”. Będzie to destabilizować realizacje umowy po obu jej stronach.</w:t>
            </w:r>
          </w:p>
          <w:p w14:paraId="46F259D6" w14:textId="491F5343" w:rsidR="002F649F" w:rsidRPr="008B37E2" w:rsidRDefault="002F649F" w:rsidP="008B3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8B37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Zgodnie z opracowaniem „Analiza dobrych praktyk w zakresie realizacji umów IT" (UZP/PIIT) oraz Rekomendacjami dotyczącymi zamówień publicznych na systemy informatyczne (Tom II), standardem w umowach IT jest ograniczenie odpowiedzialności do wartości umowy bez wyjątku dla rażącego niedbalstwa. Wyłączenie limitu odpowiedzialności uzasadnione jest wyłącznie w przypadku winy umyślnej (dolus).</w:t>
            </w:r>
          </w:p>
          <w:p w14:paraId="2CEBBEF3" w14:textId="10FA4BAB" w:rsidR="002F649F" w:rsidRPr="008B37E2" w:rsidRDefault="002F649F" w:rsidP="008B3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8B37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 xml:space="preserve">Nieskrępowane ryzyko odpowiedzialności za rażące niedbalstwo wymusza na Wykonawcy kalkulację bardzo wysokiego ryzyka w cenie oferty, co jest niekorzystne dla Zamawiającego – ogranicza konkurencyjność ofert </w:t>
            </w:r>
            <w:r w:rsidR="008B37E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i podnosi ich ceny.</w:t>
            </w:r>
          </w:p>
          <w:p w14:paraId="6B092F11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W związku z powyższym Wykonawca zadaje pytanie:</w:t>
            </w:r>
          </w:p>
          <w:p w14:paraId="5A5F8141" w14:textId="77777777" w:rsidR="002F649F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Czy Zamawiający zgodzi się na modyfikację § 8 ust. 6 projektu umowy poprzez usunięcie słów „rażącego niedbalstwa lub", tak aby wyłączenie limitu odpowiedzialności Wykonawcy dotyczyło wyłącznie przypadków winy umyślnej?</w:t>
            </w:r>
          </w:p>
          <w:p w14:paraId="3C53FD19" w14:textId="49BF8DF1" w:rsidR="008B37E2" w:rsidRPr="008B37E2" w:rsidRDefault="008B37E2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dotychczasowym brzmieniem projektu umowy.  </w:t>
            </w:r>
          </w:p>
          <w:p w14:paraId="0762E4DD" w14:textId="3361A923" w:rsidR="002F649F" w:rsidRPr="008B37E2" w:rsidRDefault="002F649F" w:rsidP="008B37E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Załącznik nr 6 do SWZ – Projekt umowy, § 2 ust. 4 lit. d.</w:t>
            </w:r>
          </w:p>
          <w:p w14:paraId="77F298DF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W § 2 ust. 4 lit. d Projektu Umowy określone są czasy reakcji na zgłoszenia serwisowe: „24 godziny robocze" (zgłoszenie podstawowe). Projekt umowy nie zawiera definicji pojęcia „dnia roboczego" ani „godzin roboczych", co powoduje, że przedmiot zamówienia ma charakter niedookreślony i może to prowadzić do sporów.</w:t>
            </w:r>
          </w:p>
          <w:p w14:paraId="30DF91C2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W związku z powyższym Wykonawca zadaje pytania:</w:t>
            </w:r>
          </w:p>
          <w:p w14:paraId="4BE3AD46" w14:textId="7E93A22C" w:rsidR="002F649F" w:rsidRDefault="002F649F" w:rsidP="002A3460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Czy Zamawiający potwierdza, że przez „dzień roboczy" w całej umowie rozumie się dzień od poniedziałku do piątku, z wyłączeniem dni ustawowo wolnych od pracy?</w:t>
            </w:r>
          </w:p>
          <w:p w14:paraId="677B41AE" w14:textId="778446B3" w:rsidR="008B37E2" w:rsidRPr="008B37E2" w:rsidRDefault="008B37E2" w:rsidP="008B3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potwierdza. </w:t>
            </w:r>
          </w:p>
          <w:p w14:paraId="14726447" w14:textId="77777777" w:rsidR="002A3460" w:rsidRDefault="002F649F" w:rsidP="002A3460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Czy Zamawiający potwierdza, że przez „godziny robocze" rozumie się przedział godzin od 8:00 do 16:00 w dniach roboczych?</w:t>
            </w:r>
          </w:p>
          <w:p w14:paraId="50C34A71" w14:textId="7C2AE3CF" w:rsidR="002F649F" w:rsidRPr="002A3460" w:rsidRDefault="002F649F" w:rsidP="002A3460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3460">
              <w:rPr>
                <w:rFonts w:ascii="Arial Narrow" w:hAnsi="Arial Narrow" w:cs="Arial"/>
                <w:sz w:val="22"/>
                <w:szCs w:val="22"/>
              </w:rPr>
              <w:t>Czy Zamawiający dopisze definicje „Dnia Roboczego" oraz „Godzin Roboczych" do § 1 Projektu Umowy (lub innego stosownego miejsca)?</w:t>
            </w:r>
          </w:p>
          <w:p w14:paraId="05D297EC" w14:textId="0B91A41E" w:rsidR="008B37E2" w:rsidRDefault="008B37E2" w:rsidP="008B3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modyfikuje zapis § 2 ust. 4 lit. d) Projektu umowy w zakresie czasu reakcji na zgłoszenie podstawowe w następujący sposób: </w:t>
            </w:r>
          </w:p>
          <w:p w14:paraId="777308AE" w14:textId="7747CC80" w:rsidR="008B37E2" w:rsidRDefault="008B37E2" w:rsidP="008B3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„ Czas reakcji na zgłoszenie podstawowe ( Zamawiający ma możliwość pracy na systemie, ale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funkcjonalność systemu działa nieprawidłowo) – podjęcie działania </w:t>
            </w:r>
            <w:r w:rsidRPr="008B37E2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do 1 dnia roboczego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, usunięcie usterki – 8 dni roboczych</w:t>
            </w:r>
          </w:p>
          <w:p w14:paraId="3094F0B8" w14:textId="4B14CF16" w:rsidR="008B37E2" w:rsidRDefault="008B37E2" w:rsidP="008B3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Zaktualizowany projekt umowy oraz Opis przedmiotu zamówienia uwzględniające wprowadzone zmiany zostają opublikowane pod nazwą:</w:t>
            </w:r>
          </w:p>
          <w:p w14:paraId="297F5CE9" w14:textId="4201C151" w:rsidR="008B37E2" w:rsidRDefault="008B37E2" w:rsidP="008B3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Projekt umowy AKTUALNY</w:t>
            </w:r>
          </w:p>
          <w:p w14:paraId="445A6E1C" w14:textId="129A121B" w:rsidR="008B37E2" w:rsidRPr="008B37E2" w:rsidRDefault="008B37E2" w:rsidP="008B3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Opis przedmiotu zamówienia AKTUALNY</w:t>
            </w:r>
          </w:p>
          <w:p w14:paraId="2D1804F8" w14:textId="31FAAB6C" w:rsidR="002F649F" w:rsidRPr="008B37E2" w:rsidRDefault="008B37E2" w:rsidP="008B3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3.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F649F" w:rsidRPr="008B37E2">
              <w:rPr>
                <w:rFonts w:ascii="Arial Narrow" w:hAnsi="Arial Narrow" w:cs="Arial"/>
                <w:sz w:val="22"/>
                <w:szCs w:val="22"/>
              </w:rPr>
              <w:t>Załącznik nr 6 do SWZ – Projekt umowy, § 8 ust. 1 lit. b.</w:t>
            </w:r>
          </w:p>
          <w:p w14:paraId="03EE07EB" w14:textId="68954C1D" w:rsidR="002F649F" w:rsidRPr="008B37E2" w:rsidRDefault="002F649F" w:rsidP="00F857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Zgodnie z § 8 ust. 1 lit. b Projektu Umowy Wykonawca zapłaci karę umowną w wysokości 0,5% wartości brutto umowy za każdy rozpoczęty dzień zwłoki w wykonaniu umowy. Przy łącznym limicie kar 20% wartości umowy (§ 8 ust. 2) po zaledwie 40 dniach zwłoki Wykonawca osiągnie pułap kar – co dla usługi świadczonej przez 36 miesięcy jest nieproporcjonalne.</w:t>
            </w:r>
            <w:r w:rsidR="00F857C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Zgodnie z praktyką rynkową i rekomendacjami UZP zawartymi w „Analizie dobrych praktyk w zakresie realizacji umów IT" stawka dzienna dla usług ciągłych powinna wynosić 0,1–0,2% wartości umowy.</w:t>
            </w:r>
          </w:p>
          <w:p w14:paraId="5DB27E63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W związku z powyższym Wykonawca zadaje pytanie:</w:t>
            </w:r>
          </w:p>
          <w:p w14:paraId="23A788C3" w14:textId="77777777" w:rsidR="002F649F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Czy Zamawiający wyrazi zgodę na obniżenie stawki kary umownej w § 8 ust. 1 lit. b Projektu Umowy z 0,5% do 0,1% wartości brutto umowy za każdy rozpoczęty dzień zwłoki, co jest adekwatne do charakteru usługi (utrzymanie wieloletniego oprogramowania) i nie narusza zasady dyscyplinowania Wykonawcy?</w:t>
            </w:r>
          </w:p>
          <w:p w14:paraId="168072A8" w14:textId="4DA5469E" w:rsidR="003B3D2B" w:rsidRPr="003B3D2B" w:rsidRDefault="003B3D2B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dotychczasowym zapisem projektu umowy. </w:t>
            </w:r>
          </w:p>
          <w:p w14:paraId="5C91C7F4" w14:textId="36B622A2" w:rsidR="002F649F" w:rsidRPr="008B37E2" w:rsidRDefault="002F649F" w:rsidP="000B3D44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Załącznik nr 6 do SWZ – Projekt umowy, § 3 ust. 4.</w:t>
            </w:r>
          </w:p>
          <w:p w14:paraId="5FB0BC12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§ 3 ust. 4 Projektu Umowy wymaga wystawienia faktury w ciągu 2 dni roboczych od zdarzenia uzasadniającego jej wystawienie. Termin ten jest wyjątkowo krótki i niepraktyczny, szczególnie gdy dostarczenie pliku licencyjnego (protokół zdawczo-odbiorczy) następuje w piątek lub w dniu poprzedzającym święto – co faktycznie oznacza wymaganie wystawienia faktury w dniu następnym. Ustawa o VAT (art. 106i i nast.) dopuszcza wystawienie faktury do 15. dnia następnego miesiąca.</w:t>
            </w:r>
          </w:p>
          <w:p w14:paraId="1A2BF5FA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Nadto faktura – zgodnie z § 3 ust. 4 projektu umowy ma być przesłana na adres e-mail. Postanowienie to jest sprzeczne z przepisami o wystawianiu faktur przewidzianymi w ustawie o podatku od towarów i usług, które przewidują wystawianie faktur za pośrednictwem systemu KSeF.</w:t>
            </w:r>
          </w:p>
          <w:p w14:paraId="23883FD4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Dodatkowo § 3 ust. 4 projektu umowy jest sprzeczny z § 3 ust. 3, który nakłada na Wykonawcę obowiązek wystawiana faktur zgodnie z obowiązującymi przepisami prawa.</w:t>
            </w:r>
          </w:p>
          <w:p w14:paraId="3D0570D9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W związku z powyższym Wykonawca zadaje pytanie:</w:t>
            </w:r>
          </w:p>
          <w:p w14:paraId="14C6FD97" w14:textId="77777777" w:rsidR="002F649F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Czy Zamawiający wykreśli § 3 ust. 4 projektu umowy, jako niezgodny z przepisami ustawy o podatku od towarów i usług?</w:t>
            </w:r>
          </w:p>
          <w:p w14:paraId="0427521D" w14:textId="480AC493" w:rsidR="003B3D2B" w:rsidRPr="003B3D2B" w:rsidRDefault="003B3D2B" w:rsidP="0003561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zapisy projektu umowy dotyczące terminu wystawienia faktury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 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wykreśla zapis dotyczący przesyłania faktury na adres e-mail: stecka7117@10wsk.mil.pl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>Zaktualizowany projekt umowy uwzględniając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>y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wprowadzon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>ą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zmian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>ę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zostaj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 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>opublikowan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y 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>pod nazwą: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03561E">
              <w:rPr>
                <w:rFonts w:ascii="Arial Narrow" w:hAnsi="Arial Narrow" w:cs="Arial"/>
                <w:b/>
                <w:bCs/>
                <w:sz w:val="22"/>
                <w:szCs w:val="22"/>
              </w:rPr>
              <w:t>Projekt umowy AKTUALNY</w:t>
            </w:r>
          </w:p>
          <w:p w14:paraId="3391BEDA" w14:textId="5C701958" w:rsidR="002F649F" w:rsidRPr="008B37E2" w:rsidRDefault="002F649F" w:rsidP="000B3D44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Załącznik nr 6 do SWZ – Projekt umowy, § 2 ust. 3.</w:t>
            </w:r>
          </w:p>
          <w:p w14:paraId="795376BA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§ 2 ust. 3 Projektu Umowy stanowi, że za dzień wykonania umowy tj. dostarczenia pliku licencyjnego (licencji) przyjmuje się dzień podpisania przez osoby upoważnione do reprezentacji obu stron protokołu zdawczo – odbiorczego. Wykonawca nie ma wpływu na to w jakim terminie Zamawiający podpisze protokół zdawczo – odbiorczy. W związku z powyższym Wykonawca zadaje pytanie:</w:t>
            </w:r>
          </w:p>
          <w:p w14:paraId="11FEACFE" w14:textId="77777777" w:rsidR="002F649F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Czy Zamawiający zgadza się na zmianę § 2 ust. 3 projektu umowy w taki sposób, że za datę wykonania umowy będzie uznana data zgłoszenia gotowości do odbioru przez Wykonawcę o ile Strony podpiszą następnie protokół zdawczo – odbiorczy?</w:t>
            </w:r>
          </w:p>
          <w:p w14:paraId="76D06EC5" w14:textId="77777777" w:rsidR="003B3D2B" w:rsidRPr="003B3D2B" w:rsidRDefault="003B3D2B" w:rsidP="003B3D2B">
            <w:pPr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modyfikuje § 2 ust. 3 projektu umowy i nadaje mu brzmienie: </w:t>
            </w:r>
          </w:p>
          <w:p w14:paraId="51891A3E" w14:textId="77777777" w:rsidR="003B3D2B" w:rsidRDefault="003B3D2B" w:rsidP="003B3D2B">
            <w:pPr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ind w:left="426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2B35CD77" w14:textId="774F75D3" w:rsidR="003B3D2B" w:rsidRPr="003B3D2B" w:rsidRDefault="00505A49" w:rsidP="003B3D2B">
            <w:pPr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ind w:left="426"/>
              <w:contextualSpacing/>
              <w:jc w:val="both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„</w:t>
            </w:r>
            <w:r w:rsidR="003B3D2B" w:rsidRPr="003B3D2B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Za dzień wykonania umowy tj.  dostarczenia pliku licencyjnego (licencji) przyjmuje się dzień podpisania przez osoby upoważnione do reprezentacji obu stron protokołu zdawczo – odbiorczego</w:t>
            </w:r>
            <w:r w:rsidR="003B3D2B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 xml:space="preserve">, przy czym Zamawiający zobowiązuje się do przeprowadzenia procedury odbiorowej w ciągu 2 dni roboczych od dnia zgłoszenia przez Wykonawcę gotowości do odbioru. </w:t>
            </w:r>
            <w:r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„</w:t>
            </w:r>
          </w:p>
          <w:p w14:paraId="6ACE8A91" w14:textId="4A182812" w:rsidR="003B3D2B" w:rsidRDefault="003B3D2B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012F3B3" w14:textId="1E669A25" w:rsidR="002F649F" w:rsidRPr="008B37E2" w:rsidRDefault="002F649F" w:rsidP="000B3D44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Załącznik nr 7 do SWZ – Umowa powierzenia przetwarzania danych osobowych, § 7 B ust. 1.</w:t>
            </w:r>
          </w:p>
          <w:p w14:paraId="721BDD16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Zgodnie z § 7 B ust. 1 Projektu Umowy powierzenia przetwarzania danych osobowych Podmiot przetwarzający zobowiązany jest do zgłoszenia naruszenia ochrony danych osobowych Administratorowi „niezwłocznie nie później niż w ciągu 24 godzin" po tym, jak dowiedział się o naruszeniu.</w:t>
            </w:r>
          </w:p>
          <w:p w14:paraId="31FD84A3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Tymczasem art. 33 ust. 2 RODO nakłada na podmiot przetwarzający obowiązek zawiadomienia administratora „bez zbędnej zwłoki" – przepis RODO nie określa sztywnego terminu 24 godzin. Obowiązek 24-godzinny jest:</w:t>
            </w:r>
          </w:p>
          <w:p w14:paraId="66AA197F" w14:textId="2B454D89" w:rsidR="002F649F" w:rsidRPr="008B37E2" w:rsidRDefault="002F649F" w:rsidP="00505A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505A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Bardziej rygorystyczny niż wynikający bezpośrednio z RODO i nie może być traktowany jako standard wymagany przepisami prawa.</w:t>
            </w:r>
          </w:p>
          <w:p w14:paraId="0CA1F348" w14:textId="7DA2AA3C" w:rsidR="002F649F" w:rsidRPr="008B37E2" w:rsidRDefault="002F649F" w:rsidP="00505A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505A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Praktycznie trudny do wykonania – prawidłowa weryfikacja i klasyfikacja naruszenia bezpieczeństwa danych wymaga czasu: analizy logów systemowych, konsultacji z CERT, oceny skali naruszenia, sporządzenia rzetelnej dokumentacji. Przesłanie niepełnego, niedokładnego zgłoszenia w ciągu 24 godzin nie leży w interesie ani Podmiotu przetwarzającego, ani Administratora.</w:t>
            </w:r>
          </w:p>
          <w:p w14:paraId="3A5F6EC7" w14:textId="44E1153D" w:rsidR="002F649F" w:rsidRPr="008B37E2" w:rsidRDefault="002F649F" w:rsidP="00505A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505A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Oba terminy – termin zgłoszenia przez Podmiot przetwarzający do Administratora oraz termin zgłoszenia przez Administratora do UODO – nie biegną równolegle (art. 33 ust. 1–2 RODO), co oznacza, że wydłużenie terminu na zgłoszenie do 72 godzin nie naruszy obowiązków Administratora wobec UODO.</w:t>
            </w:r>
          </w:p>
          <w:p w14:paraId="7A29ACEB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W związku z powyższym Wykonawca zadaje pytanie:</w:t>
            </w:r>
          </w:p>
          <w:p w14:paraId="2BDBB167" w14:textId="77777777" w:rsidR="002F649F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lastRenderedPageBreak/>
              <w:t>Czy Zamawiający zgodzi się na zmianę § 7 B ust. 1 wzoru umowy powierzenia przetwarzania danych osobowych poprzez wydłużenie terminu zgłoszenia naruszenia ochrony danych osobowych przez Podmiot przetwarzający Administratorowi z 24 godzin do 72 godzin?</w:t>
            </w:r>
          </w:p>
          <w:p w14:paraId="1F43D3D7" w14:textId="0E9144F3" w:rsidR="00505A49" w:rsidRPr="00505A49" w:rsidRDefault="00505A49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zgadza się wydłużyć termin do 48 godzin. </w:t>
            </w:r>
          </w:p>
          <w:p w14:paraId="54A0D334" w14:textId="5E57AE13" w:rsidR="002F649F" w:rsidRPr="008B37E2" w:rsidRDefault="002F649F" w:rsidP="000B3D44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Załącznik nr 7 do SWZ – Umowa powierzenia przetwarzania danych osobowych</w:t>
            </w:r>
          </w:p>
          <w:p w14:paraId="38D35360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Umowa główna ogranicza odpowiedzialność Wykonawcy do 100% wynagrodzenia brutto (§ 8 ust. 6 Projektu umowy głównej).</w:t>
            </w:r>
          </w:p>
          <w:p w14:paraId="1E32496B" w14:textId="77777777" w:rsidR="002F649F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Czy Zamawiający potwierdza, że limit odpowiedzialności określony w § 8 ust. 6 Umowy Głównej (100% wynagrodzenia brutto) ma zastosowanie również do roszczeń wynikających z Umowy powierzenia przetwarzania danych osobowych, która jest załącznikiem do umowy głównej?</w:t>
            </w:r>
          </w:p>
          <w:p w14:paraId="467D27A4" w14:textId="6CCDCB7A" w:rsidR="00505A49" w:rsidRPr="00505A49" w:rsidRDefault="00505A49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potwierdza. </w:t>
            </w:r>
          </w:p>
          <w:p w14:paraId="0500C2F0" w14:textId="4A6A680F" w:rsidR="002F649F" w:rsidRPr="008B37E2" w:rsidRDefault="002F649F" w:rsidP="000B3D44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Załącznik nr 7 do SWZ – Umowa powierzenia przetwarzania danych osobowych, § 4 B.6.c oraz d.</w:t>
            </w:r>
          </w:p>
          <w:p w14:paraId="09432F02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§ 4 B.6.c oraz d Projektu Umowy powierzenia przyznaje Administratorowi prawo do przeprowadzania audytów, w tym inspekcji w siedzibie Podmiotu przetwarzającego, przez upoważnionego przez siebie audytora.</w:t>
            </w:r>
          </w:p>
          <w:p w14:paraId="716F0D94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Wzór umowy nie zawiera żadnych zastrzeżeń dotyczących:</w:t>
            </w:r>
          </w:p>
          <w:p w14:paraId="7062FEF9" w14:textId="416CC7C1" w:rsidR="002F649F" w:rsidRPr="008B37E2" w:rsidRDefault="002F649F" w:rsidP="00505A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505A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zakazu wyznaczania jako audytora podmiotu lub osoby prowadzącej działalność konkurencyjną wobec Podmiotu przetwarzającego (Wykonawcy),</w:t>
            </w:r>
          </w:p>
          <w:p w14:paraId="4A643984" w14:textId="51E0FE78" w:rsidR="002F649F" w:rsidRPr="008B37E2" w:rsidRDefault="002F649F" w:rsidP="00505A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505A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obowiązku zawarcia przez audytora umowy poufności (NDA) przed dopuszczeniem do jakichkolwiek informacji,</w:t>
            </w:r>
          </w:p>
          <w:p w14:paraId="3D6387E4" w14:textId="709ABD4E" w:rsidR="002F649F" w:rsidRPr="008B37E2" w:rsidRDefault="002F649F" w:rsidP="00505A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505A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zakresu informacji udostępnianych audytorowi (ryzyko dostępu do tajemnicy przedsiębiorstwa, know-how, kodów źródłowych).</w:t>
            </w:r>
          </w:p>
          <w:p w14:paraId="2E6106C1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Audyt prowadzony przez podmiot prowadzący działalność konkurencyjną wobec Wykonawcy stanowi poważne zagrożenie dla tajemnicy przedsiębiorstwa.</w:t>
            </w:r>
          </w:p>
          <w:p w14:paraId="5B4CEB2F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W związku z powyższym Wykonawca zadaje pytanie:</w:t>
            </w:r>
          </w:p>
          <w:p w14:paraId="30E75872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Czy Zamawiający zgodzi się na dodanie w § 4 B ust. 6 wzoru umowy powierzenia przetwarzania danych osobowych dodatkowego postanowienia (np. dodatkowa lit. f) o treści:</w:t>
            </w:r>
          </w:p>
          <w:p w14:paraId="3D7FF7A4" w14:textId="430245C4" w:rsidR="002F649F" w:rsidRDefault="002F649F" w:rsidP="00505A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„Audytorem upoważnionym przez Administratora do przeprowadzenia w imieniu Administratora audytu nie może być podmiot ani osoba prowadząca działalność konkurencyjną wobec Podmiotu przetwarzającego, zatrudniona w takim podmiocie lub z nim powiązana osobowo bądź kapitałowo. Przed dopuszczeniem do jakichkolwiek informacji audytor</w:t>
            </w:r>
            <w:r w:rsidR="00505A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 xml:space="preserve">zobowiązany jest do podpisania umowy zachowania poufności, a zakres udostępnianych informacji ograniczony jest do danych niezbędnych do weryfikacji zgodności z RODO. Audyty w postaci inspekcji w siedzibie Podmiotu przetwarzającego przeprowadzane są wyłącznie w sytuacji, gdy pozyskanie niezbędnych informacji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lastRenderedPageBreak/>
              <w:t>przez inny środek (pisemne wyjaśnienia, raporty, logi) jest niemożliwe."?</w:t>
            </w:r>
          </w:p>
          <w:p w14:paraId="014CA86A" w14:textId="72217011" w:rsidR="00505A49" w:rsidRPr="00505A49" w:rsidRDefault="00505A49" w:rsidP="00505A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14:paraId="13DC69D8" w14:textId="21F20C43" w:rsidR="002F649F" w:rsidRPr="008B37E2" w:rsidRDefault="002F649F" w:rsidP="000B3D44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Umowa powierzenia przetwarzania danych osobowych (załącznik do Umowy Głównej), § 4 B ust. 7.</w:t>
            </w:r>
          </w:p>
          <w:p w14:paraId="09D54915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Przy wykonywaniu umowy Wykonawca może korzystać z usług chmurowych, w szczególności Microsoft 365 lub Microsoft Azure, które stanowią infrastrukturę techniczną dla świadczonych usług. Korzystanie z tego typu usług jest standardem na rynku IT. Ich dostawcy posiadają pełną certyfikację RODO i standardowe klauzule umowne dla podmiotów przetwarzających.</w:t>
            </w:r>
          </w:p>
          <w:p w14:paraId="5661544A" w14:textId="77777777" w:rsidR="002F649F" w:rsidRPr="008B37E2" w:rsidRDefault="002F649F" w:rsidP="00077B3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W związku z powyższym Wykonawca zadaje pytania:</w:t>
            </w:r>
          </w:p>
          <w:p w14:paraId="59DE2F65" w14:textId="59335499" w:rsidR="002F649F" w:rsidRPr="008B37E2" w:rsidRDefault="002F649F" w:rsidP="00505A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505A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Czy Zamawiający potwierdza, że Wykonawca może korzystać przy realizacji umowy z usług chmurowych (takich jak Microsoft 365 lub Microsoft Azure), o ile przetwarzanie danych odbywa się na obszarze Europejskiego Obszaru Gospodarczego i dostawca usług spełnia wymagania RODO?</w:t>
            </w:r>
          </w:p>
          <w:p w14:paraId="47468A25" w14:textId="64E83283" w:rsidR="002F649F" w:rsidRPr="008B37E2" w:rsidRDefault="002F649F" w:rsidP="00505A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7E2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505A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37E2">
              <w:rPr>
                <w:rFonts w:ascii="Arial Narrow" w:hAnsi="Arial Narrow" w:cs="Arial"/>
                <w:sz w:val="22"/>
                <w:szCs w:val="22"/>
              </w:rPr>
              <w:t>Czy Zamawiający potwierdza, że do takich dostawców infrastrukturalnych usług chmurowych nie mają zastosowania postanowienia § 4 B ust. 7 wzoru umowy powierzenia (tj. nie są traktowani jako podprocesorzy wymagający odrębnej zgody)?</w:t>
            </w:r>
          </w:p>
          <w:p w14:paraId="782E7F09" w14:textId="1C37C703" w:rsidR="002F649F" w:rsidRPr="008B37E2" w:rsidRDefault="00505A49" w:rsidP="00077B3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2F649F" w:rsidRPr="008B37E2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potwierdza. </w:t>
            </w:r>
          </w:p>
          <w:p w14:paraId="2ACC750E" w14:textId="3AE6B04B" w:rsidR="002F649F" w:rsidRPr="008B37E2" w:rsidRDefault="002F649F" w:rsidP="00077B3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7E53A9B3" w14:textId="77777777" w:rsidR="00BE7BFD" w:rsidRPr="008B37E2" w:rsidRDefault="00BE7BFD" w:rsidP="00520165">
      <w:pPr>
        <w:jc w:val="both"/>
        <w:rPr>
          <w:rFonts w:ascii="Arial Narrow" w:hAnsi="Arial Narrow" w:cs="Arial"/>
        </w:rPr>
      </w:pPr>
    </w:p>
    <w:p w14:paraId="6AA22DE3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8B37E2">
        <w:rPr>
          <w:rFonts w:ascii="Arial Narrow" w:hAnsi="Arial Narrow" w:cs="Arial"/>
          <w:sz w:val="22"/>
          <w:szCs w:val="22"/>
        </w:rPr>
        <w:t>Zamawiający</w:t>
      </w:r>
    </w:p>
    <w:p w14:paraId="3F47D0AB" w14:textId="77777777" w:rsidR="00AA0BB4" w:rsidRPr="00AA0BB4" w:rsidRDefault="00AA0BB4" w:rsidP="00AA0BB4"/>
    <w:p w14:paraId="0F033759" w14:textId="77777777" w:rsidR="00AA0BB4" w:rsidRPr="00AA0BB4" w:rsidRDefault="00AA0BB4" w:rsidP="00AA0BB4"/>
    <w:p w14:paraId="04E7160E" w14:textId="77777777" w:rsidR="00AA0BB4" w:rsidRPr="00AA0BB4" w:rsidRDefault="00AA0BB4" w:rsidP="00AA0BB4"/>
    <w:p w14:paraId="7EB57C49" w14:textId="77777777" w:rsidR="00AA0BB4" w:rsidRPr="00AA0BB4" w:rsidRDefault="00AA0BB4" w:rsidP="00AA0BB4"/>
    <w:p w14:paraId="7CAD8093" w14:textId="77777777" w:rsidR="00AA0BB4" w:rsidRPr="00AA0BB4" w:rsidRDefault="00AA0BB4" w:rsidP="00AA0BB4"/>
    <w:p w14:paraId="25E33428" w14:textId="77777777" w:rsidR="00AA0BB4" w:rsidRPr="00AA0BB4" w:rsidRDefault="00AA0BB4" w:rsidP="00AA0BB4"/>
    <w:p w14:paraId="051C0214" w14:textId="77777777" w:rsidR="00AA0BB4" w:rsidRPr="00AA0BB4" w:rsidRDefault="00AA0BB4" w:rsidP="00AA0BB4"/>
    <w:p w14:paraId="701D0516" w14:textId="77777777" w:rsidR="00AA0BB4" w:rsidRPr="00AA0BB4" w:rsidRDefault="00AA0BB4" w:rsidP="00AA0BB4"/>
    <w:p w14:paraId="05582BD1" w14:textId="77777777" w:rsidR="00AA0BB4" w:rsidRPr="00AA0BB4" w:rsidRDefault="00AA0BB4" w:rsidP="00AA0BB4"/>
    <w:p w14:paraId="5F5591AB" w14:textId="77777777" w:rsidR="00AA0BB4" w:rsidRPr="00AA0BB4" w:rsidRDefault="00AA0BB4" w:rsidP="00AA0BB4"/>
    <w:p w14:paraId="678DACCC" w14:textId="77777777" w:rsidR="00AA0BB4" w:rsidRPr="00AA0BB4" w:rsidRDefault="00AA0BB4" w:rsidP="00AA0BB4"/>
    <w:p w14:paraId="2B5DE9E9" w14:textId="77777777" w:rsidR="00AA0BB4" w:rsidRPr="00AA0BB4" w:rsidRDefault="00AA0BB4" w:rsidP="00AA0BB4"/>
    <w:p w14:paraId="47367B0D" w14:textId="77777777" w:rsidR="00AA0BB4" w:rsidRPr="00AA0BB4" w:rsidRDefault="00AA0BB4" w:rsidP="00AA0BB4"/>
    <w:p w14:paraId="0B2080D0" w14:textId="77777777" w:rsidR="00AA0BB4" w:rsidRPr="00AA0BB4" w:rsidRDefault="00AA0BB4" w:rsidP="00AA0BB4"/>
    <w:p w14:paraId="3970050C" w14:textId="77777777" w:rsidR="00AA0BB4" w:rsidRPr="00AA0BB4" w:rsidRDefault="00AA0BB4" w:rsidP="00AA0BB4"/>
    <w:p w14:paraId="1FBBDEB9" w14:textId="77777777" w:rsidR="00AA0BB4" w:rsidRPr="00AA0BB4" w:rsidRDefault="00AA0BB4" w:rsidP="00AA0BB4"/>
    <w:p w14:paraId="3CE02039" w14:textId="77777777" w:rsidR="00AA0BB4" w:rsidRPr="00AA0BB4" w:rsidRDefault="00AA0BB4" w:rsidP="00AA0BB4"/>
    <w:p w14:paraId="4207C427" w14:textId="77777777" w:rsidR="00AA0BB4" w:rsidRPr="00AA0BB4" w:rsidRDefault="00AA0BB4" w:rsidP="00AA0BB4"/>
    <w:p w14:paraId="0710AC67" w14:textId="77777777" w:rsidR="00AA0BB4" w:rsidRPr="00AA0BB4" w:rsidRDefault="00AA0BB4" w:rsidP="00AA0BB4"/>
    <w:p w14:paraId="507549A3" w14:textId="77777777" w:rsidR="00AA0BB4" w:rsidRPr="00AA0BB4" w:rsidRDefault="00AA0BB4" w:rsidP="00AA0BB4"/>
    <w:p w14:paraId="3DC25CDB" w14:textId="77777777" w:rsidR="00AA0BB4" w:rsidRPr="00AA0BB4" w:rsidRDefault="00AA0BB4" w:rsidP="00AA0BB4"/>
    <w:p w14:paraId="04777B70" w14:textId="09B6D767" w:rsidR="00AA0BB4" w:rsidRDefault="00AA0BB4" w:rsidP="00AA0BB4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14:paraId="2ABFA935" w14:textId="6B379DBF" w:rsidR="00AA0BB4" w:rsidRDefault="00AA0BB4" w:rsidP="00AA0BB4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024815E4" w14:textId="634221B6" w:rsidR="00AA0BB4" w:rsidRDefault="00AA0BB4" w:rsidP="00AA0BB4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B10</w:t>
      </w:r>
    </w:p>
    <w:p w14:paraId="4EB8C864" w14:textId="276832EE" w:rsidR="00AA0BB4" w:rsidRDefault="00AA0BB4" w:rsidP="00AA0BB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8" w:history="1">
        <w:r w:rsidRPr="00BE47A7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58CD8B61" w14:textId="56FDFAE0" w:rsidR="00AA0BB4" w:rsidRPr="00AA0BB4" w:rsidRDefault="00AA0BB4" w:rsidP="00AA0BB4">
      <w:pPr>
        <w:rPr>
          <w:rFonts w:ascii="Arial Narrow" w:hAnsi="Arial Narrow"/>
        </w:rPr>
      </w:pPr>
      <w:r>
        <w:rPr>
          <w:rFonts w:ascii="Arial Narrow" w:hAnsi="Arial Narrow"/>
        </w:rPr>
        <w:t>Data: 2026-03-31</w:t>
      </w:r>
    </w:p>
    <w:sectPr w:rsidR="00AA0BB4" w:rsidRPr="00AA0BB4" w:rsidSect="00035D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D911C" w14:textId="77777777" w:rsidR="00B91CCF" w:rsidRDefault="00B91CCF">
      <w:r>
        <w:separator/>
      </w:r>
    </w:p>
  </w:endnote>
  <w:endnote w:type="continuationSeparator" w:id="0">
    <w:p w14:paraId="40E2DD4F" w14:textId="77777777" w:rsidR="00B91CCF" w:rsidRDefault="00B91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410E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9A968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63DD3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60EBC2B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B57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5909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C864B0" w14:textId="77777777" w:rsidR="006D4AB3" w:rsidRDefault="006D4AB3">
    <w:pPr>
      <w:pStyle w:val="Stopka"/>
      <w:tabs>
        <w:tab w:val="clear" w:pos="4536"/>
        <w:tab w:val="left" w:pos="6237"/>
      </w:tabs>
    </w:pPr>
  </w:p>
  <w:p w14:paraId="7BCB87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EDED0" w14:textId="77777777" w:rsidR="00B91CCF" w:rsidRDefault="00B91CCF">
      <w:r>
        <w:separator/>
      </w:r>
    </w:p>
  </w:footnote>
  <w:footnote w:type="continuationSeparator" w:id="0">
    <w:p w14:paraId="6EE90A29" w14:textId="77777777" w:rsidR="00B91CCF" w:rsidRDefault="00B91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641FF" w14:textId="77777777" w:rsidR="002F649F" w:rsidRDefault="002F6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25A91" w14:textId="77777777" w:rsidR="002F649F" w:rsidRDefault="002F6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89FE1" w14:textId="77777777" w:rsidR="002F649F" w:rsidRDefault="002F64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</w:abstractNum>
  <w:abstractNum w:abstractNumId="1" w15:restartNumberingAfterBreak="0">
    <w:nsid w:val="27C44CB5"/>
    <w:multiLevelType w:val="hybridMultilevel"/>
    <w:tmpl w:val="198ED94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6EA0753"/>
    <w:multiLevelType w:val="hybridMultilevel"/>
    <w:tmpl w:val="7CE84FC2"/>
    <w:lvl w:ilvl="0" w:tplc="49AA6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CE84114"/>
    <w:multiLevelType w:val="hybridMultilevel"/>
    <w:tmpl w:val="371470F0"/>
    <w:lvl w:ilvl="0" w:tplc="1AB2A6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DE41DD6"/>
    <w:multiLevelType w:val="hybridMultilevel"/>
    <w:tmpl w:val="76EEF282"/>
    <w:lvl w:ilvl="0" w:tplc="FD8440F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FCE05C9"/>
    <w:multiLevelType w:val="hybridMultilevel"/>
    <w:tmpl w:val="AC6ADC70"/>
    <w:lvl w:ilvl="0" w:tplc="8F44A7C8">
      <w:start w:val="1"/>
      <w:numFmt w:val="decimal"/>
      <w:lvlText w:val="%1."/>
      <w:lvlJc w:val="left"/>
      <w:pPr>
        <w:ind w:left="720" w:hanging="360"/>
      </w:pPr>
      <w:rPr>
        <w:b w:val="0"/>
        <w:bCs/>
        <w:sz w:val="24"/>
        <w:szCs w:val="24"/>
      </w:rPr>
    </w:lvl>
    <w:lvl w:ilvl="1" w:tplc="7702E6AE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73885189">
    <w:abstractNumId w:val="4"/>
  </w:num>
  <w:num w:numId="2" w16cid:durableId="584463551">
    <w:abstractNumId w:val="10"/>
  </w:num>
  <w:num w:numId="3" w16cid:durableId="1088966011">
    <w:abstractNumId w:val="3"/>
  </w:num>
  <w:num w:numId="4" w16cid:durableId="514927526">
    <w:abstractNumId w:val="7"/>
  </w:num>
  <w:num w:numId="5" w16cid:durableId="1186286605">
    <w:abstractNumId w:val="0"/>
  </w:num>
  <w:num w:numId="6" w16cid:durableId="1312950142">
    <w:abstractNumId w:val="2"/>
  </w:num>
  <w:num w:numId="7" w16cid:durableId="241380056">
    <w:abstractNumId w:val="6"/>
  </w:num>
  <w:num w:numId="8" w16cid:durableId="1833519218">
    <w:abstractNumId w:val="8"/>
  </w:num>
  <w:num w:numId="9" w16cid:durableId="979504668">
    <w:abstractNumId w:val="9"/>
  </w:num>
  <w:num w:numId="10" w16cid:durableId="6562321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002857">
    <w:abstractNumId w:val="5"/>
  </w:num>
  <w:num w:numId="12" w16cid:durableId="7353190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60C"/>
    <w:rsid w:val="00031374"/>
    <w:rsid w:val="0003561E"/>
    <w:rsid w:val="00035DEC"/>
    <w:rsid w:val="000A1097"/>
    <w:rsid w:val="000B3D44"/>
    <w:rsid w:val="000E160C"/>
    <w:rsid w:val="000E2A8F"/>
    <w:rsid w:val="0012774F"/>
    <w:rsid w:val="00144B7A"/>
    <w:rsid w:val="00180C6E"/>
    <w:rsid w:val="0029606A"/>
    <w:rsid w:val="002A3460"/>
    <w:rsid w:val="002F649F"/>
    <w:rsid w:val="003B3D2B"/>
    <w:rsid w:val="004848F3"/>
    <w:rsid w:val="004A75F2"/>
    <w:rsid w:val="00505A49"/>
    <w:rsid w:val="005144A9"/>
    <w:rsid w:val="00520165"/>
    <w:rsid w:val="00583EFD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37E2"/>
    <w:rsid w:val="009003D1"/>
    <w:rsid w:val="00947A50"/>
    <w:rsid w:val="00997117"/>
    <w:rsid w:val="00A905AC"/>
    <w:rsid w:val="00AA0BB4"/>
    <w:rsid w:val="00AD54BD"/>
    <w:rsid w:val="00B1255C"/>
    <w:rsid w:val="00B32FF9"/>
    <w:rsid w:val="00B91CCF"/>
    <w:rsid w:val="00BA6584"/>
    <w:rsid w:val="00BE7BFD"/>
    <w:rsid w:val="00C370F2"/>
    <w:rsid w:val="00C44EEC"/>
    <w:rsid w:val="00D22FFA"/>
    <w:rsid w:val="00D55BE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57C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6831D4"/>
  <w15:chartTrackingRefBased/>
  <w15:docId w15:val="{380D246B-6752-43C7-946B-8A62BA7C7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A0B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0B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nowska4835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6</Pages>
  <Words>1874</Words>
  <Characters>11245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10</cp:revision>
  <cp:lastPrinted>2026-03-31T12:06:00Z</cp:lastPrinted>
  <dcterms:created xsi:type="dcterms:W3CDTF">2026-03-31T11:02:00Z</dcterms:created>
  <dcterms:modified xsi:type="dcterms:W3CDTF">2026-03-31T12:11:00Z</dcterms:modified>
</cp:coreProperties>
</file>