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5E871" w14:textId="51EB9931" w:rsidR="00681E62" w:rsidRPr="00847992" w:rsidRDefault="00F26CF6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pict w14:anchorId="567EBB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a 1" o:spid="_x0000_i1025" type="#_x0000_t75" style="width:453.75pt;height:4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">
            <v:imagedata r:id="rId7" o:title=""/>
          </v:shape>
        </w:pict>
      </w:r>
    </w:p>
    <w:p w14:paraId="447FE281" w14:textId="2627BACC" w:rsidR="00930A96" w:rsidRPr="00847992" w:rsidRDefault="003634DC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Bydgoszcz</w:t>
      </w:r>
      <w:r w:rsidR="00930A96" w:rsidRPr="00847992">
        <w:rPr>
          <w:rFonts w:ascii="Arial Narrow" w:hAnsi="Arial Narrow" w:cs="Arial"/>
          <w:sz w:val="22"/>
          <w:szCs w:val="22"/>
        </w:rPr>
        <w:t xml:space="preserve"> dnia: </w:t>
      </w:r>
      <w:r w:rsidRPr="00847992">
        <w:rPr>
          <w:rFonts w:ascii="Arial Narrow" w:hAnsi="Arial Narrow" w:cs="Arial"/>
          <w:sz w:val="22"/>
          <w:szCs w:val="22"/>
        </w:rPr>
        <w:t>2026-03-31</w:t>
      </w:r>
    </w:p>
    <w:p w14:paraId="7921434E" w14:textId="67ADF2D3" w:rsidR="00930A96" w:rsidRPr="00847992" w:rsidRDefault="003634DC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4799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1FFC61" w14:textId="0B95C41A" w:rsidR="00930A96" w:rsidRPr="00847992" w:rsidRDefault="003634DC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Powstańców Warszawy</w:t>
      </w:r>
      <w:r w:rsidR="00930A96" w:rsidRPr="00847992">
        <w:rPr>
          <w:rFonts w:ascii="Arial Narrow" w:hAnsi="Arial Narrow" w:cs="Arial"/>
          <w:sz w:val="22"/>
          <w:szCs w:val="22"/>
        </w:rPr>
        <w:t xml:space="preserve"> </w:t>
      </w:r>
      <w:r w:rsidRPr="00847992">
        <w:rPr>
          <w:rFonts w:ascii="Arial Narrow" w:hAnsi="Arial Narrow" w:cs="Arial"/>
          <w:sz w:val="22"/>
          <w:szCs w:val="22"/>
        </w:rPr>
        <w:t>5</w:t>
      </w:r>
    </w:p>
    <w:p w14:paraId="4221BE39" w14:textId="50B23E46" w:rsidR="00930A96" w:rsidRDefault="003634DC" w:rsidP="00930A96">
      <w:pPr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85-681</w:t>
      </w:r>
      <w:r w:rsidR="00930A96" w:rsidRPr="00847992">
        <w:rPr>
          <w:rFonts w:ascii="Arial Narrow" w:hAnsi="Arial Narrow" w:cs="Arial"/>
          <w:sz w:val="22"/>
          <w:szCs w:val="22"/>
        </w:rPr>
        <w:t xml:space="preserve"> </w:t>
      </w:r>
      <w:r w:rsidRPr="00847992">
        <w:rPr>
          <w:rFonts w:ascii="Arial Narrow" w:hAnsi="Arial Narrow" w:cs="Arial"/>
          <w:sz w:val="22"/>
          <w:szCs w:val="22"/>
        </w:rPr>
        <w:t>Bydgoszcz</w:t>
      </w:r>
    </w:p>
    <w:p w14:paraId="74F72BB2" w14:textId="77777777" w:rsidR="00847992" w:rsidRDefault="00847992" w:rsidP="00930A96">
      <w:pPr>
        <w:rPr>
          <w:rFonts w:ascii="Arial Narrow" w:hAnsi="Arial Narrow" w:cs="Arial"/>
          <w:sz w:val="22"/>
          <w:szCs w:val="22"/>
        </w:rPr>
      </w:pPr>
    </w:p>
    <w:p w14:paraId="3F48F3EB" w14:textId="2231C3B9" w:rsidR="00847992" w:rsidRDefault="00847992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DF7073">
        <w:rPr>
          <w:rFonts w:ascii="Arial Narrow" w:hAnsi="Arial Narrow" w:cs="Arial"/>
          <w:b/>
          <w:bCs/>
          <w:sz w:val="22"/>
          <w:szCs w:val="22"/>
        </w:rPr>
        <w:t xml:space="preserve"> 2819/26</w:t>
      </w:r>
    </w:p>
    <w:p w14:paraId="7920AFF3" w14:textId="1232D32C" w:rsidR="00847992" w:rsidRPr="00847992" w:rsidRDefault="00847992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Sprawa nr: 39/2026 </w:t>
      </w:r>
    </w:p>
    <w:p w14:paraId="3ABE42CA" w14:textId="77777777" w:rsidR="00930A96" w:rsidRPr="00847992" w:rsidRDefault="00930A96" w:rsidP="00847992">
      <w:pPr>
        <w:tabs>
          <w:tab w:val="left" w:pos="708"/>
          <w:tab w:val="center" w:pos="4536"/>
          <w:tab w:val="right" w:pos="9072"/>
        </w:tabs>
        <w:spacing w:after="1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47992">
        <w:rPr>
          <w:rFonts w:ascii="Arial Narrow" w:hAnsi="Arial Narrow" w:cs="Arial"/>
          <w:b/>
          <w:sz w:val="22"/>
          <w:szCs w:val="22"/>
        </w:rPr>
        <w:t>WYKONAWCY</w:t>
      </w:r>
    </w:p>
    <w:p w14:paraId="30150571" w14:textId="77777777" w:rsidR="00930A96" w:rsidRPr="00847992" w:rsidRDefault="00930A96" w:rsidP="00847992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47992" w14:paraId="51938C2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E9386" w14:textId="77777777" w:rsidR="00930A96" w:rsidRPr="0084799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847992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5FEE3C7E" w14:textId="77777777" w:rsidR="00930A96" w:rsidRPr="0084799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847992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847992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475BBD2" w14:textId="77777777" w:rsidR="00930A96" w:rsidRPr="0084799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3B32B79" w14:textId="77777777" w:rsidR="00930A96" w:rsidRPr="0084799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4799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4799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4799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47992" w14:paraId="049BBEA6" w14:textId="77777777" w:rsidTr="00E03B3C">
        <w:tc>
          <w:tcPr>
            <w:tcW w:w="2269" w:type="dxa"/>
          </w:tcPr>
          <w:p w14:paraId="1B97A60A" w14:textId="77777777" w:rsidR="00930A96" w:rsidRPr="0084799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C98262" w14:textId="206AE3C6" w:rsidR="00930A96" w:rsidRPr="00847992" w:rsidRDefault="003634D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bCs/>
                <w:sz w:val="22"/>
                <w:szCs w:val="22"/>
              </w:rPr>
              <w:t>Zakup subskrypcji na aktualizację oprogramowania umożliwiającą bieżącą eksploatację oprogramowania firmy Kamsoft użytkowanego w 10. Wojskowym Szpitalu Klinicznym z Polikliniką SPZOZ</w:t>
            </w:r>
            <w:r w:rsidR="00930A96" w:rsidRPr="0084799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34DC" w:rsidRPr="00847992" w14:paraId="2CF747D5" w14:textId="77777777" w:rsidTr="00077B39">
        <w:tc>
          <w:tcPr>
            <w:tcW w:w="2269" w:type="dxa"/>
          </w:tcPr>
          <w:p w14:paraId="65ED9FFF" w14:textId="77777777" w:rsidR="003634DC" w:rsidRPr="00847992" w:rsidRDefault="003634DC" w:rsidP="00077B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81FF498" w14:textId="77777777" w:rsidR="003634DC" w:rsidRPr="00847992" w:rsidRDefault="003634DC" w:rsidP="00077B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7992">
              <w:rPr>
                <w:rFonts w:ascii="Arial Narrow" w:hAnsi="Arial Narrow" w:cs="Arial"/>
                <w:bCs/>
                <w:sz w:val="22"/>
                <w:szCs w:val="22"/>
              </w:rPr>
              <w:t>39/2026</w:t>
            </w:r>
          </w:p>
        </w:tc>
      </w:tr>
    </w:tbl>
    <w:p w14:paraId="258B7D57" w14:textId="23FC3D91" w:rsidR="00EF1037" w:rsidRPr="00847992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 xml:space="preserve">Zamawiający, </w:t>
      </w:r>
      <w:r w:rsidR="003634DC" w:rsidRPr="00847992">
        <w:rPr>
          <w:rFonts w:ascii="Arial Narrow" w:hAnsi="Arial Narrow" w:cs="Arial"/>
          <w:b/>
          <w:sz w:val="22"/>
          <w:szCs w:val="22"/>
        </w:rPr>
        <w:t>10WSzKzP SPZOZ</w:t>
      </w:r>
      <w:r w:rsidRPr="0084799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634DC" w:rsidRPr="00847992">
        <w:rPr>
          <w:rFonts w:ascii="Arial Narrow" w:hAnsi="Arial Narrow" w:cs="Arial"/>
          <w:sz w:val="22"/>
          <w:szCs w:val="22"/>
        </w:rPr>
        <w:t>(t.j. Dz. U. z 2024 r. poz. 1320 z p</w:t>
      </w:r>
      <w:r w:rsidR="00210871">
        <w:rPr>
          <w:rFonts w:ascii="Arial Narrow" w:hAnsi="Arial Narrow" w:cs="Arial"/>
          <w:sz w:val="22"/>
          <w:szCs w:val="22"/>
        </w:rPr>
        <w:t>óźn</w:t>
      </w:r>
      <w:r w:rsidR="003634DC" w:rsidRPr="00847992">
        <w:rPr>
          <w:rFonts w:ascii="Arial Narrow" w:hAnsi="Arial Narrow" w:cs="Arial"/>
          <w:sz w:val="22"/>
          <w:szCs w:val="22"/>
        </w:rPr>
        <w:t>. zm.)</w:t>
      </w:r>
      <w:r w:rsidRPr="00847992">
        <w:rPr>
          <w:rFonts w:ascii="Arial Narrow" w:hAnsi="Arial Narrow" w:cs="Arial"/>
          <w:sz w:val="22"/>
          <w:szCs w:val="22"/>
        </w:rPr>
        <w:t xml:space="preserve">, </w:t>
      </w:r>
      <w:r w:rsidR="00EB3650" w:rsidRPr="00847992">
        <w:rPr>
          <w:rFonts w:ascii="Arial Narrow" w:hAnsi="Arial Narrow" w:cs="Arial"/>
          <w:sz w:val="22"/>
          <w:szCs w:val="22"/>
        </w:rPr>
        <w:t xml:space="preserve">informuje o </w:t>
      </w:r>
      <w:r w:rsidRPr="00847992">
        <w:rPr>
          <w:rFonts w:ascii="Arial Narrow" w:hAnsi="Arial Narrow" w:cs="Arial"/>
          <w:sz w:val="22"/>
          <w:szCs w:val="22"/>
        </w:rPr>
        <w:t>dokon</w:t>
      </w:r>
      <w:r w:rsidR="00EB3650" w:rsidRPr="00847992">
        <w:rPr>
          <w:rFonts w:ascii="Arial Narrow" w:hAnsi="Arial Narrow" w:cs="Arial"/>
          <w:sz w:val="22"/>
          <w:szCs w:val="22"/>
        </w:rPr>
        <w:t>aniu</w:t>
      </w:r>
      <w:r w:rsidRPr="00847992">
        <w:rPr>
          <w:rFonts w:ascii="Arial Narrow" w:hAnsi="Arial Narrow" w:cs="Arial"/>
          <w:sz w:val="22"/>
          <w:szCs w:val="22"/>
        </w:rPr>
        <w:t xml:space="preserve"> </w:t>
      </w:r>
      <w:r w:rsidR="00460DC4" w:rsidRPr="00847992">
        <w:rPr>
          <w:rFonts w:ascii="Arial Narrow" w:hAnsi="Arial Narrow" w:cs="Arial"/>
          <w:sz w:val="22"/>
          <w:szCs w:val="22"/>
        </w:rPr>
        <w:t>zmian</w:t>
      </w:r>
      <w:r w:rsidRPr="00847992">
        <w:rPr>
          <w:rFonts w:ascii="Arial Narrow" w:hAnsi="Arial Narrow" w:cs="Arial"/>
          <w:sz w:val="22"/>
          <w:szCs w:val="22"/>
        </w:rPr>
        <w:t xml:space="preserve"> w z</w:t>
      </w:r>
      <w:r w:rsidR="00460DC4" w:rsidRPr="00847992">
        <w:rPr>
          <w:rFonts w:ascii="Arial Narrow" w:hAnsi="Arial Narrow" w:cs="Arial"/>
          <w:sz w:val="22"/>
          <w:szCs w:val="22"/>
        </w:rPr>
        <w:t>apis</w:t>
      </w:r>
      <w:r w:rsidRPr="00847992">
        <w:rPr>
          <w:rFonts w:ascii="Arial Narrow" w:hAnsi="Arial Narrow" w:cs="Arial"/>
          <w:sz w:val="22"/>
          <w:szCs w:val="22"/>
        </w:rPr>
        <w:t>ach</w:t>
      </w:r>
      <w:r w:rsidR="00460DC4" w:rsidRPr="00847992">
        <w:rPr>
          <w:rFonts w:ascii="Arial Narrow" w:hAnsi="Arial Narrow" w:cs="Arial"/>
          <w:sz w:val="22"/>
          <w:szCs w:val="22"/>
        </w:rPr>
        <w:t xml:space="preserve"> </w:t>
      </w:r>
      <w:r w:rsidR="0022485D" w:rsidRPr="00847992">
        <w:rPr>
          <w:rFonts w:ascii="Arial Narrow" w:hAnsi="Arial Narrow" w:cs="Arial"/>
          <w:sz w:val="22"/>
          <w:szCs w:val="22"/>
        </w:rPr>
        <w:t>SWZ</w:t>
      </w:r>
      <w:r w:rsidR="00460DC4" w:rsidRPr="0084799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847992">
        <w:rPr>
          <w:rFonts w:ascii="Arial Narrow" w:hAnsi="Arial Narrow" w:cs="Arial"/>
          <w:sz w:val="22"/>
          <w:szCs w:val="22"/>
        </w:rPr>
        <w:t>:</w:t>
      </w:r>
    </w:p>
    <w:p w14:paraId="6823D672" w14:textId="1CA33EE0" w:rsidR="00681E62" w:rsidRPr="00847992" w:rsidRDefault="00681E62" w:rsidP="00210871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10871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210871">
        <w:rPr>
          <w:rFonts w:ascii="Arial Narrow" w:hAnsi="Arial Narrow" w:cs="Arial"/>
          <w:b/>
          <w:bCs/>
          <w:sz w:val="22"/>
          <w:szCs w:val="22"/>
          <w:u w:val="single"/>
        </w:rPr>
        <w:t>5</w:t>
      </w:r>
      <w:r w:rsidRPr="00210871">
        <w:rPr>
          <w:rFonts w:ascii="Arial Narrow" w:hAnsi="Arial Narrow" w:cs="Arial"/>
          <w:b/>
          <w:bCs/>
          <w:sz w:val="22"/>
          <w:szCs w:val="22"/>
          <w:u w:val="single"/>
        </w:rPr>
        <w:t>.1. otrzymuje brzmienie:</w:t>
      </w:r>
      <w:r w:rsidRPr="00847992">
        <w:rPr>
          <w:rFonts w:ascii="Arial Narrow" w:hAnsi="Arial Narrow" w:cs="Arial"/>
          <w:sz w:val="22"/>
          <w:szCs w:val="22"/>
        </w:rPr>
        <w:t xml:space="preserve"> Wykonawca pozostaje związany ofertą do dnia 2026-0</w:t>
      </w:r>
      <w:r w:rsidR="007D2328">
        <w:rPr>
          <w:rFonts w:ascii="Arial Narrow" w:hAnsi="Arial Narrow" w:cs="Arial"/>
          <w:sz w:val="22"/>
          <w:szCs w:val="22"/>
        </w:rPr>
        <w:t>7</w:t>
      </w:r>
      <w:r w:rsidRPr="00847992">
        <w:rPr>
          <w:rFonts w:ascii="Arial Narrow" w:hAnsi="Arial Narrow" w:cs="Arial"/>
          <w:sz w:val="22"/>
          <w:szCs w:val="22"/>
        </w:rPr>
        <w:t>-</w:t>
      </w:r>
      <w:r w:rsidR="007D2328">
        <w:rPr>
          <w:rFonts w:ascii="Arial Narrow" w:hAnsi="Arial Narrow" w:cs="Arial"/>
          <w:sz w:val="22"/>
          <w:szCs w:val="22"/>
        </w:rPr>
        <w:t>08</w:t>
      </w:r>
    </w:p>
    <w:p w14:paraId="41E6CC93" w14:textId="5D8BFDF2" w:rsidR="00681E62" w:rsidRPr="00847992" w:rsidRDefault="00681E62" w:rsidP="00210871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210871" w:rsidRPr="007D2328">
        <w:rPr>
          <w:rFonts w:ascii="Arial Narrow" w:hAnsi="Arial Narrow" w:cs="Arial"/>
          <w:b/>
          <w:bCs/>
          <w:sz w:val="22"/>
          <w:szCs w:val="22"/>
          <w:u w:val="single"/>
        </w:rPr>
        <w:t>7</w:t>
      </w: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otrzymuje brzmienie:</w:t>
      </w:r>
      <w:r w:rsidRPr="00847992">
        <w:rPr>
          <w:rFonts w:ascii="Arial Narrow" w:hAnsi="Arial Narrow" w:cs="Arial"/>
          <w:sz w:val="22"/>
          <w:szCs w:val="22"/>
        </w:rPr>
        <w:t xml:space="preserve"> Ofertę, wraz z załącznikami, należy złożyć za pośrednictwem Platformy w terminie do dnia 2026-04-</w:t>
      </w:r>
      <w:r w:rsidR="007D2328">
        <w:rPr>
          <w:rFonts w:ascii="Arial Narrow" w:hAnsi="Arial Narrow" w:cs="Arial"/>
          <w:sz w:val="22"/>
          <w:szCs w:val="22"/>
        </w:rPr>
        <w:t>10</w:t>
      </w:r>
      <w:r w:rsidRPr="00847992">
        <w:rPr>
          <w:rFonts w:ascii="Arial Narrow" w:hAnsi="Arial Narrow" w:cs="Arial"/>
          <w:sz w:val="22"/>
          <w:szCs w:val="22"/>
        </w:rPr>
        <w:t xml:space="preserve"> do godz. 08:00.</w:t>
      </w:r>
    </w:p>
    <w:p w14:paraId="4E42F23A" w14:textId="3846B5A6" w:rsidR="00681E62" w:rsidRPr="00847992" w:rsidRDefault="00681E62" w:rsidP="00210871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210871" w:rsidRPr="007D2328">
        <w:rPr>
          <w:rFonts w:ascii="Arial Narrow" w:hAnsi="Arial Narrow" w:cs="Arial"/>
          <w:b/>
          <w:bCs/>
          <w:sz w:val="22"/>
          <w:szCs w:val="22"/>
          <w:u w:val="single"/>
        </w:rPr>
        <w:t>8</w:t>
      </w:r>
      <w:r w:rsidRPr="007D2328">
        <w:rPr>
          <w:rFonts w:ascii="Arial Narrow" w:hAnsi="Arial Narrow" w:cs="Arial"/>
          <w:b/>
          <w:bCs/>
          <w:sz w:val="22"/>
          <w:szCs w:val="22"/>
          <w:u w:val="single"/>
        </w:rPr>
        <w:t>.1 otrzymuje brzmienie:</w:t>
      </w:r>
      <w:r w:rsidRPr="00847992">
        <w:rPr>
          <w:rFonts w:ascii="Arial Narrow" w:hAnsi="Arial Narrow" w:cs="Arial"/>
          <w:sz w:val="22"/>
          <w:szCs w:val="22"/>
        </w:rPr>
        <w:t xml:space="preserve"> Otwarcie ofert nastąpi w dniu: 2026-04-</w:t>
      </w:r>
      <w:r w:rsidR="007D2328">
        <w:rPr>
          <w:rFonts w:ascii="Arial Narrow" w:hAnsi="Arial Narrow" w:cs="Arial"/>
          <w:sz w:val="22"/>
          <w:szCs w:val="22"/>
        </w:rPr>
        <w:t>10</w:t>
      </w:r>
      <w:r w:rsidRPr="00847992">
        <w:rPr>
          <w:rFonts w:ascii="Arial Narrow" w:hAnsi="Arial Narrow" w:cs="Arial"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415314D0" w14:textId="2CE4972D" w:rsidR="00681E62" w:rsidRPr="00917CBC" w:rsidRDefault="00681E62" w:rsidP="00210871">
      <w:pPr>
        <w:spacing w:before="120" w:after="120"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17CBC">
        <w:rPr>
          <w:rFonts w:ascii="Arial Narrow" w:hAnsi="Arial Narrow" w:cs="Arial"/>
          <w:b/>
          <w:bCs/>
          <w:sz w:val="22"/>
          <w:szCs w:val="22"/>
        </w:rPr>
        <w:lastRenderedPageBreak/>
        <w:t>Zaktualizowany projekt umowy, projekt umowy powierzenia przetwarzania danych osobowych oraz Opis przedmiotu zamówienia (Załącznik nr</w:t>
      </w:r>
      <w:r w:rsidR="00917CBC" w:rsidRPr="00917CBC">
        <w:rPr>
          <w:rFonts w:ascii="Arial Narrow" w:hAnsi="Arial Narrow" w:cs="Arial"/>
          <w:b/>
          <w:bCs/>
          <w:sz w:val="22"/>
          <w:szCs w:val="22"/>
        </w:rPr>
        <w:t xml:space="preserve"> 9</w:t>
      </w:r>
      <w:r w:rsidRPr="00917CBC">
        <w:rPr>
          <w:rFonts w:ascii="Arial Narrow" w:hAnsi="Arial Narrow" w:cs="Arial"/>
          <w:b/>
          <w:bCs/>
          <w:sz w:val="22"/>
          <w:szCs w:val="22"/>
        </w:rPr>
        <w:t xml:space="preserve"> do SWZ) uwzględniające wprowadzone zmiany zostają opublikowane pod nazwą odpowiednio:</w:t>
      </w:r>
    </w:p>
    <w:p w14:paraId="110A2CBF" w14:textId="3B6262B5" w:rsidR="00681E62" w:rsidRPr="00847992" w:rsidRDefault="00681E62" w:rsidP="00917CBC">
      <w:pPr>
        <w:numPr>
          <w:ilvl w:val="0"/>
          <w:numId w:val="1"/>
        </w:num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"Projekt umowy AKTUALNY"</w:t>
      </w:r>
    </w:p>
    <w:p w14:paraId="4E634C50" w14:textId="08B0DE43" w:rsidR="00681E62" w:rsidRPr="00847992" w:rsidRDefault="00681E62" w:rsidP="00917CBC">
      <w:pPr>
        <w:numPr>
          <w:ilvl w:val="0"/>
          <w:numId w:val="1"/>
        </w:num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"Umowa powierzenia przetwarzania danych osobowych AKTUALNY"</w:t>
      </w:r>
    </w:p>
    <w:p w14:paraId="0D4DB66F" w14:textId="0DFFFBE4" w:rsidR="00681E62" w:rsidRPr="00847992" w:rsidRDefault="00681E62" w:rsidP="00917CBC">
      <w:pPr>
        <w:numPr>
          <w:ilvl w:val="0"/>
          <w:numId w:val="1"/>
        </w:num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>"Opis przedmiotu zamówienia</w:t>
      </w:r>
      <w:r w:rsidR="00847992">
        <w:rPr>
          <w:rFonts w:ascii="Arial Narrow" w:hAnsi="Arial Narrow" w:cs="Arial"/>
          <w:sz w:val="22"/>
          <w:szCs w:val="22"/>
        </w:rPr>
        <w:t xml:space="preserve"> </w:t>
      </w:r>
      <w:r w:rsidRPr="00847992">
        <w:rPr>
          <w:rFonts w:ascii="Arial Narrow" w:hAnsi="Arial Narrow" w:cs="Arial"/>
          <w:sz w:val="22"/>
          <w:szCs w:val="22"/>
        </w:rPr>
        <w:t>AKTUALNY"</w:t>
      </w:r>
    </w:p>
    <w:p w14:paraId="7E59E464" w14:textId="77777777" w:rsidR="005C0930" w:rsidRPr="0084799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847992">
        <w:rPr>
          <w:rFonts w:ascii="Arial Narrow" w:hAnsi="Arial Narrow" w:cs="Arial"/>
          <w:i/>
          <w:sz w:val="22"/>
          <w:szCs w:val="22"/>
        </w:rPr>
        <w:t>Zamawiający</w:t>
      </w:r>
    </w:p>
    <w:p w14:paraId="599BD9AC" w14:textId="77777777" w:rsidR="005C0930" w:rsidRPr="0084799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AFA7360" w14:textId="306F07AF" w:rsidR="005C0930" w:rsidRDefault="003634DC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847992">
        <w:rPr>
          <w:rFonts w:ascii="Arial Narrow" w:hAnsi="Arial Narrow" w:cs="Arial"/>
          <w:sz w:val="22"/>
          <w:szCs w:val="22"/>
        </w:rPr>
        <w:t xml:space="preserve">  </w:t>
      </w:r>
    </w:p>
    <w:p w14:paraId="5A371160" w14:textId="77777777" w:rsidR="00F26CF6" w:rsidRPr="00F26CF6" w:rsidRDefault="00F26CF6" w:rsidP="00F26CF6"/>
    <w:p w14:paraId="2DAF8145" w14:textId="77777777" w:rsidR="00F26CF6" w:rsidRPr="00F26CF6" w:rsidRDefault="00F26CF6" w:rsidP="00F26CF6"/>
    <w:p w14:paraId="12DF594D" w14:textId="77777777" w:rsidR="00F26CF6" w:rsidRPr="00F26CF6" w:rsidRDefault="00F26CF6" w:rsidP="00F26CF6"/>
    <w:p w14:paraId="2C64B0E9" w14:textId="77777777" w:rsidR="00F26CF6" w:rsidRPr="00F26CF6" w:rsidRDefault="00F26CF6" w:rsidP="00F26CF6"/>
    <w:p w14:paraId="136D4C46" w14:textId="77777777" w:rsidR="00F26CF6" w:rsidRPr="00F26CF6" w:rsidRDefault="00F26CF6" w:rsidP="00F26CF6"/>
    <w:p w14:paraId="0B40DF98" w14:textId="77777777" w:rsidR="00F26CF6" w:rsidRPr="00F26CF6" w:rsidRDefault="00F26CF6" w:rsidP="00F26CF6"/>
    <w:p w14:paraId="5531F8EC" w14:textId="77777777" w:rsidR="00F26CF6" w:rsidRPr="00F26CF6" w:rsidRDefault="00F26CF6" w:rsidP="00F26CF6"/>
    <w:p w14:paraId="7794247F" w14:textId="77777777" w:rsidR="00F26CF6" w:rsidRPr="00F26CF6" w:rsidRDefault="00F26CF6" w:rsidP="00F26CF6"/>
    <w:p w14:paraId="557D7F97" w14:textId="77777777" w:rsidR="00F26CF6" w:rsidRPr="00F26CF6" w:rsidRDefault="00F26CF6" w:rsidP="00F26CF6"/>
    <w:p w14:paraId="469CF75B" w14:textId="77777777" w:rsidR="00F26CF6" w:rsidRPr="00F26CF6" w:rsidRDefault="00F26CF6" w:rsidP="00F26CF6"/>
    <w:p w14:paraId="7F959B4D" w14:textId="77777777" w:rsidR="00F26CF6" w:rsidRPr="00F26CF6" w:rsidRDefault="00F26CF6" w:rsidP="00F26CF6"/>
    <w:p w14:paraId="59EFA13B" w14:textId="77777777" w:rsidR="00F26CF6" w:rsidRPr="00F26CF6" w:rsidRDefault="00F26CF6" w:rsidP="00F26CF6"/>
    <w:p w14:paraId="540F7942" w14:textId="77777777" w:rsidR="00F26CF6" w:rsidRPr="00F26CF6" w:rsidRDefault="00F26CF6" w:rsidP="00F26CF6"/>
    <w:p w14:paraId="094207B5" w14:textId="77777777" w:rsidR="00F26CF6" w:rsidRPr="00F26CF6" w:rsidRDefault="00F26CF6" w:rsidP="00F26CF6"/>
    <w:p w14:paraId="21D8ACF7" w14:textId="77777777" w:rsidR="00F26CF6" w:rsidRPr="00F26CF6" w:rsidRDefault="00F26CF6" w:rsidP="00F26CF6"/>
    <w:p w14:paraId="3F06E048" w14:textId="77777777" w:rsidR="00F26CF6" w:rsidRPr="00F26CF6" w:rsidRDefault="00F26CF6" w:rsidP="00F26CF6"/>
    <w:p w14:paraId="270B84EE" w14:textId="77777777" w:rsidR="00F26CF6" w:rsidRPr="00F26CF6" w:rsidRDefault="00F26CF6" w:rsidP="00F26CF6"/>
    <w:p w14:paraId="4E7C70F2" w14:textId="77777777" w:rsidR="00F26CF6" w:rsidRPr="00F26CF6" w:rsidRDefault="00F26CF6" w:rsidP="00F26CF6"/>
    <w:p w14:paraId="54293CFE" w14:textId="77777777" w:rsidR="00F26CF6" w:rsidRPr="00F26CF6" w:rsidRDefault="00F26CF6" w:rsidP="00F26CF6"/>
    <w:p w14:paraId="55CCFEA3" w14:textId="77777777" w:rsidR="00F26CF6" w:rsidRPr="00F26CF6" w:rsidRDefault="00F26CF6" w:rsidP="00F26CF6"/>
    <w:p w14:paraId="37D6A12C" w14:textId="77777777" w:rsidR="00F26CF6" w:rsidRPr="00F26CF6" w:rsidRDefault="00F26CF6" w:rsidP="00F26CF6"/>
    <w:p w14:paraId="3E7830EE" w14:textId="77777777" w:rsidR="00F26CF6" w:rsidRPr="00F26CF6" w:rsidRDefault="00F26CF6" w:rsidP="00F26CF6"/>
    <w:p w14:paraId="45F30D18" w14:textId="77777777" w:rsidR="00F26CF6" w:rsidRPr="00F26CF6" w:rsidRDefault="00F26CF6" w:rsidP="00F26CF6"/>
    <w:p w14:paraId="71619403" w14:textId="77777777" w:rsidR="00F26CF6" w:rsidRPr="00F26CF6" w:rsidRDefault="00F26CF6" w:rsidP="00F26CF6"/>
    <w:p w14:paraId="6AF67E18" w14:textId="77777777" w:rsidR="00F26CF6" w:rsidRPr="00F26CF6" w:rsidRDefault="00F26CF6" w:rsidP="00F26CF6"/>
    <w:p w14:paraId="5B3D24C2" w14:textId="77777777" w:rsidR="00F26CF6" w:rsidRPr="00F26CF6" w:rsidRDefault="00F26CF6" w:rsidP="00F26CF6"/>
    <w:p w14:paraId="5829EFFB" w14:textId="77777777" w:rsidR="00F26CF6" w:rsidRPr="00F26CF6" w:rsidRDefault="00F26CF6" w:rsidP="00F26CF6"/>
    <w:p w14:paraId="7A556F5F" w14:textId="77777777" w:rsidR="00F26CF6" w:rsidRPr="00F26CF6" w:rsidRDefault="00F26CF6" w:rsidP="00F26CF6"/>
    <w:p w14:paraId="71A2BE4A" w14:textId="77777777" w:rsidR="00F26CF6" w:rsidRPr="00F26CF6" w:rsidRDefault="00F26CF6" w:rsidP="00F26CF6"/>
    <w:p w14:paraId="24C0E3EA" w14:textId="77777777" w:rsidR="00F26CF6" w:rsidRPr="00F26CF6" w:rsidRDefault="00F26CF6" w:rsidP="00F26CF6"/>
    <w:p w14:paraId="359A5331" w14:textId="77777777" w:rsidR="00F26CF6" w:rsidRPr="00F26CF6" w:rsidRDefault="00F26CF6" w:rsidP="00F26CF6"/>
    <w:p w14:paraId="5F36EB29" w14:textId="77777777" w:rsidR="00F26CF6" w:rsidRPr="00F26CF6" w:rsidRDefault="00F26CF6" w:rsidP="00F26CF6"/>
    <w:p w14:paraId="6618BEB1" w14:textId="77777777" w:rsidR="00F26CF6" w:rsidRPr="00F26CF6" w:rsidRDefault="00F26CF6" w:rsidP="00F26CF6"/>
    <w:p w14:paraId="00F9FD41" w14:textId="77777777" w:rsidR="00F26CF6" w:rsidRPr="00F26CF6" w:rsidRDefault="00F26CF6" w:rsidP="00F26CF6"/>
    <w:p w14:paraId="5CA98610" w14:textId="77777777" w:rsidR="00F26CF6" w:rsidRPr="00F26CF6" w:rsidRDefault="00F26CF6" w:rsidP="00F26CF6"/>
    <w:p w14:paraId="19915918" w14:textId="77777777" w:rsidR="00F26CF6" w:rsidRPr="00F26CF6" w:rsidRDefault="00F26CF6" w:rsidP="00F26CF6"/>
    <w:p w14:paraId="27A823F9" w14:textId="77777777" w:rsidR="00F26CF6" w:rsidRPr="00F26CF6" w:rsidRDefault="00F26CF6" w:rsidP="00F26CF6"/>
    <w:p w14:paraId="4AED3164" w14:textId="77777777" w:rsidR="00F26CF6" w:rsidRDefault="00F26CF6" w:rsidP="00F26CF6">
      <w:pPr>
        <w:rPr>
          <w:rFonts w:ascii="Arial Narrow" w:hAnsi="Arial Narrow" w:cs="Arial"/>
          <w:sz w:val="22"/>
          <w:szCs w:val="22"/>
        </w:rPr>
      </w:pPr>
    </w:p>
    <w:p w14:paraId="3CA80831" w14:textId="0592A342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14:paraId="154F08A2" w14:textId="77777777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140AF79C" w14:textId="77777777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B10</w:t>
      </w:r>
    </w:p>
    <w:p w14:paraId="03C9DD77" w14:textId="77777777" w:rsidR="00F26CF6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BE47A7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241BDC6" w14:textId="77777777" w:rsidR="00F26CF6" w:rsidRPr="00AA0BB4" w:rsidRDefault="00F26CF6" w:rsidP="00F26CF6">
      <w:pPr>
        <w:rPr>
          <w:rFonts w:ascii="Arial Narrow" w:hAnsi="Arial Narrow"/>
        </w:rPr>
      </w:pPr>
      <w:r>
        <w:rPr>
          <w:rFonts w:ascii="Arial Narrow" w:hAnsi="Arial Narrow"/>
        </w:rPr>
        <w:t>Data: 2026-03-31</w:t>
      </w:r>
    </w:p>
    <w:p w14:paraId="564BFFFA" w14:textId="77777777" w:rsidR="00F26CF6" w:rsidRPr="00F26CF6" w:rsidRDefault="00F26CF6" w:rsidP="00F26CF6"/>
    <w:sectPr w:rsidR="00F26CF6" w:rsidRPr="00F26CF6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890C4" w14:textId="77777777" w:rsidR="00D63304" w:rsidRDefault="00D63304">
      <w:r>
        <w:separator/>
      </w:r>
    </w:p>
  </w:endnote>
  <w:endnote w:type="continuationSeparator" w:id="0">
    <w:p w14:paraId="54068B5B" w14:textId="77777777" w:rsidR="00D63304" w:rsidRDefault="00D6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4271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6BD4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B4A2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5967F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4692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1FD4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DF139" w14:textId="77777777" w:rsidR="00EF1037" w:rsidRDefault="00EF1037">
    <w:pPr>
      <w:pStyle w:val="Stopka"/>
      <w:tabs>
        <w:tab w:val="clear" w:pos="4536"/>
        <w:tab w:val="left" w:pos="6237"/>
      </w:tabs>
    </w:pPr>
  </w:p>
  <w:p w14:paraId="427BD12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1E258" w14:textId="77777777" w:rsidR="00D63304" w:rsidRDefault="00D63304">
      <w:r>
        <w:separator/>
      </w:r>
    </w:p>
  </w:footnote>
  <w:footnote w:type="continuationSeparator" w:id="0">
    <w:p w14:paraId="216831A0" w14:textId="77777777" w:rsidR="00D63304" w:rsidRDefault="00D63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C5CA" w14:textId="77777777" w:rsidR="003634DC" w:rsidRDefault="00363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CDB95" w14:textId="77777777" w:rsidR="003634DC" w:rsidRDefault="00363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1335" w14:textId="77777777" w:rsidR="003634DC" w:rsidRDefault="00363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F70286"/>
    <w:multiLevelType w:val="hybridMultilevel"/>
    <w:tmpl w:val="EA9CE864"/>
    <w:lvl w:ilvl="0" w:tplc="49AA6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445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D70"/>
    <w:rsid w:val="00057D02"/>
    <w:rsid w:val="000613E0"/>
    <w:rsid w:val="001A571A"/>
    <w:rsid w:val="00210871"/>
    <w:rsid w:val="0022485D"/>
    <w:rsid w:val="002B1C74"/>
    <w:rsid w:val="002D508A"/>
    <w:rsid w:val="00323D70"/>
    <w:rsid w:val="003634DC"/>
    <w:rsid w:val="00384EFD"/>
    <w:rsid w:val="004222DA"/>
    <w:rsid w:val="00453E59"/>
    <w:rsid w:val="00460DC4"/>
    <w:rsid w:val="004D45F8"/>
    <w:rsid w:val="005079A4"/>
    <w:rsid w:val="0055546F"/>
    <w:rsid w:val="00590D23"/>
    <w:rsid w:val="005C0930"/>
    <w:rsid w:val="006736C6"/>
    <w:rsid w:val="00681E62"/>
    <w:rsid w:val="00695B31"/>
    <w:rsid w:val="006D4AE5"/>
    <w:rsid w:val="007D2328"/>
    <w:rsid w:val="00847992"/>
    <w:rsid w:val="00854803"/>
    <w:rsid w:val="0087224A"/>
    <w:rsid w:val="009149C3"/>
    <w:rsid w:val="00917CBC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63304"/>
    <w:rsid w:val="00DF05FE"/>
    <w:rsid w:val="00DF7073"/>
    <w:rsid w:val="00E02559"/>
    <w:rsid w:val="00E03B3C"/>
    <w:rsid w:val="00E74582"/>
    <w:rsid w:val="00EB3650"/>
    <w:rsid w:val="00EF1037"/>
    <w:rsid w:val="00F16162"/>
    <w:rsid w:val="00F26CF6"/>
    <w:rsid w:val="00F8421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71C31"/>
  <w15:chartTrackingRefBased/>
  <w15:docId w15:val="{372BC222-55A9-417F-963D-CAF20008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F26C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12</cp:revision>
  <cp:lastPrinted>2001-02-10T18:08:00Z</cp:lastPrinted>
  <dcterms:created xsi:type="dcterms:W3CDTF">2026-03-31T11:40:00Z</dcterms:created>
  <dcterms:modified xsi:type="dcterms:W3CDTF">2026-03-31T12:24:00Z</dcterms:modified>
</cp:coreProperties>
</file>