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EF6D5" w14:textId="3A4AC415" w:rsidR="00025386" w:rsidRPr="002F7252" w:rsidRDefault="00657A47" w:rsidP="00EC10EE">
      <w:pPr>
        <w:pStyle w:val="Nagwek4"/>
        <w:spacing w:after="480" w:line="276" w:lineRule="auto"/>
        <w:rPr>
          <w:rFonts w:ascii="Arial Black" w:hAnsi="Arial Black" w:cs="Arial"/>
          <w:bCs/>
          <w:i w:val="0"/>
          <w:sz w:val="20"/>
        </w:rPr>
      </w:pPr>
      <w:bookmarkStart w:id="0" w:name="_Hlk60301409"/>
      <w:r w:rsidRPr="002F7252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2F7252" w:rsidRPr="002F7252">
        <w:rPr>
          <w:rFonts w:ascii="Arial Black" w:hAnsi="Arial Black" w:cs="Arial"/>
          <w:bCs/>
          <w:i w:val="0"/>
          <w:sz w:val="20"/>
        </w:rPr>
        <w:t>5</w:t>
      </w:r>
      <w:r w:rsidR="007666D6" w:rsidRPr="002F7252">
        <w:rPr>
          <w:rFonts w:ascii="Arial Black" w:hAnsi="Arial Black" w:cs="Arial"/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2F7252" w14:paraId="668E9C97" w14:textId="77777777" w:rsidTr="00467CA2">
        <w:tc>
          <w:tcPr>
            <w:tcW w:w="2800" w:type="dxa"/>
          </w:tcPr>
          <w:p w14:paraId="6B9033ED" w14:textId="77777777" w:rsidR="00D520D3" w:rsidRPr="002F725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2F7252">
              <w:rPr>
                <w:rFonts w:ascii="Arial Narrow" w:hAnsi="Arial Narrow" w:cs="Arial"/>
                <w:b/>
                <w:sz w:val="20"/>
                <w:szCs w:val="20"/>
              </w:rPr>
              <w:t>Podmiot</w:t>
            </w:r>
            <w:r w:rsidRPr="002F7252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1624F02E" w14:textId="77777777" w:rsidR="00D520D3" w:rsidRPr="002F725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221EC98A" w14:textId="77777777" w:rsidR="00D520D3" w:rsidRPr="002F725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2F7252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22668C9" w14:textId="77777777" w:rsidR="00D520D3" w:rsidRPr="002F7252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2F7252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2F7252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2F7252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520D3" w:rsidRPr="002F7252" w14:paraId="355791F6" w14:textId="77777777" w:rsidTr="00467CA2">
        <w:tc>
          <w:tcPr>
            <w:tcW w:w="2800" w:type="dxa"/>
          </w:tcPr>
          <w:p w14:paraId="081A4831" w14:textId="77777777" w:rsidR="00D520D3" w:rsidRPr="002F725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2F7252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73503286" w14:textId="77777777" w:rsidR="00D520D3" w:rsidRPr="002F725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66AF3DC2" w14:textId="77777777" w:rsidR="00D520D3" w:rsidRPr="002F725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2F7252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E117B6" w14:textId="77777777" w:rsidR="00D520D3" w:rsidRPr="002F725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2F7252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2F7252">
              <w:rPr>
                <w:rFonts w:ascii="Arial Narrow" w:hAnsi="Arial Narrow" w:cs="Arial"/>
                <w:iCs/>
                <w:sz w:val="14"/>
                <w:szCs w:val="14"/>
              </w:rPr>
              <w:t>imię, nazwisko osoby upoważnionej do reprezentacji podmiotu udostępniającego zasoby, stanowisko/podstawa do reprezentacji</w:t>
            </w:r>
            <w:r w:rsidRPr="002F7252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7B87531F" w14:textId="77777777" w:rsidR="00B62AD0" w:rsidRPr="002F7252" w:rsidRDefault="00B62AD0" w:rsidP="00D520D3">
      <w:pPr>
        <w:spacing w:after="360"/>
        <w:rPr>
          <w:rFonts w:ascii="Arial Narrow" w:hAnsi="Arial Narrow" w:cs="Arial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F7252" w14:paraId="29D8EA26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18CB46A" w14:textId="77777777" w:rsidR="00053927" w:rsidRPr="002F725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2F7252">
              <w:rPr>
                <w:rFonts w:ascii="Arial Narrow" w:hAnsi="Arial Narrow" w:cs="Arial"/>
                <w:b/>
              </w:rPr>
              <w:t xml:space="preserve">ZOBOWIĄZANIE PODMIOTU UDOSTĘPNIAJĄCEGO ZASOBY </w:t>
            </w:r>
          </w:p>
          <w:p w14:paraId="5DF20C90" w14:textId="77777777" w:rsidR="00053927" w:rsidRPr="002F725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</w:rPr>
            </w:pPr>
            <w:r w:rsidRPr="002F7252">
              <w:rPr>
                <w:rFonts w:ascii="Arial Narrow" w:hAnsi="Arial Narrow" w:cs="Arial"/>
                <w:color w:val="0070C0"/>
                <w:sz w:val="16"/>
                <w:szCs w:val="16"/>
                <w:u w:val="single"/>
              </w:rPr>
              <w:t>Uwaga</w:t>
            </w:r>
            <w:r w:rsidRPr="002F7252">
              <w:rPr>
                <w:rFonts w:ascii="Arial Narrow" w:hAnsi="Arial Narrow" w:cs="Arial"/>
                <w:color w:val="0070C0"/>
                <w:sz w:val="16"/>
                <w:szCs w:val="16"/>
              </w:rPr>
              <w:t xml:space="preserve">: </w:t>
            </w:r>
            <w:r w:rsidRPr="002F7252">
              <w:rPr>
                <w:rFonts w:ascii="Arial Narrow" w:hAnsi="Arial Narrow" w:cs="Arial"/>
                <w:i/>
                <w:color w:val="0070C0"/>
                <w:sz w:val="16"/>
                <w:szCs w:val="16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19B749F" w14:textId="77777777" w:rsidR="0071340C" w:rsidRPr="002F7252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F7252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Oświadczam</w:t>
      </w:r>
      <w:r w:rsidR="00EF3368" w:rsidRPr="002F725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2F7252">
        <w:rPr>
          <w:rFonts w:ascii="Arial Narrow" w:eastAsia="Times New Roman" w:hAnsi="Arial Narrow" w:cs="Arial"/>
          <w:sz w:val="20"/>
          <w:szCs w:val="20"/>
          <w:lang w:eastAsia="pl-PL"/>
        </w:rPr>
        <w:t>w oparciu o</w:t>
      </w:r>
      <w:r w:rsidR="00EF3368" w:rsidRPr="002F725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postanowienia art. 118</w:t>
      </w:r>
      <w:r w:rsidR="00BE3BCE" w:rsidRPr="002F7252">
        <w:rPr>
          <w:rFonts w:ascii="Arial Narrow" w:hAnsi="Arial Narrow" w:cs="Arial"/>
          <w:sz w:val="20"/>
          <w:szCs w:val="20"/>
        </w:rPr>
        <w:t xml:space="preserve"> ustawy </w:t>
      </w:r>
      <w:r w:rsidR="00EF3368" w:rsidRPr="002F7252">
        <w:rPr>
          <w:rFonts w:ascii="Arial Narrow" w:hAnsi="Arial Narrow" w:cs="Arial"/>
          <w:sz w:val="20"/>
          <w:szCs w:val="20"/>
        </w:rPr>
        <w:t xml:space="preserve">z dnia 11 września 2019r. Prawo zamówień publicznych </w:t>
      </w:r>
      <w:r w:rsidR="002F3195" w:rsidRPr="002F7252">
        <w:rPr>
          <w:rFonts w:ascii="Arial Narrow" w:hAnsi="Arial Narrow" w:cs="Arial"/>
          <w:sz w:val="20"/>
          <w:szCs w:val="20"/>
        </w:rPr>
        <w:t>(</w:t>
      </w:r>
      <w:proofErr w:type="spellStart"/>
      <w:r w:rsidR="002F3195" w:rsidRPr="002F7252">
        <w:rPr>
          <w:rFonts w:ascii="Arial Narrow" w:hAnsi="Arial Narrow" w:cs="Arial"/>
          <w:sz w:val="20"/>
          <w:szCs w:val="20"/>
        </w:rPr>
        <w:t>t.j</w:t>
      </w:r>
      <w:proofErr w:type="spellEnd"/>
      <w:r w:rsidR="002F3195" w:rsidRPr="002F7252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2F3195" w:rsidRPr="002F7252">
        <w:rPr>
          <w:rFonts w:ascii="Arial Narrow" w:hAnsi="Arial Narrow" w:cs="Arial"/>
          <w:sz w:val="20"/>
          <w:szCs w:val="20"/>
        </w:rPr>
        <w:t>pĂłĹşn</w:t>
      </w:r>
      <w:proofErr w:type="spellEnd"/>
      <w:r w:rsidR="002F3195" w:rsidRPr="002F7252">
        <w:rPr>
          <w:rFonts w:ascii="Arial Narrow" w:hAnsi="Arial Narrow" w:cs="Arial"/>
          <w:sz w:val="20"/>
          <w:szCs w:val="20"/>
        </w:rPr>
        <w:t>. zm.)</w:t>
      </w:r>
      <w:r w:rsidR="00E27ABB" w:rsidRPr="002F725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2F725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że </w:t>
      </w:r>
      <w:r w:rsidRPr="002F7252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zobowiązuję się</w:t>
      </w:r>
      <w:r w:rsidRPr="002F725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EF3368" w:rsidRPr="002F725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</w:t>
      </w:r>
      <w:r w:rsidRPr="002F7252">
        <w:rPr>
          <w:rFonts w:ascii="Arial Narrow" w:eastAsia="Times New Roman" w:hAnsi="Arial Narrow" w:cs="Arial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2F7252" w14:paraId="124E4F91" w14:textId="77777777" w:rsidTr="00467CA2">
        <w:tc>
          <w:tcPr>
            <w:tcW w:w="2269" w:type="dxa"/>
          </w:tcPr>
          <w:p w14:paraId="43D5AFCF" w14:textId="77777777" w:rsidR="00D520D3" w:rsidRPr="002F725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F725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7C66CF1" w14:textId="77777777" w:rsidR="00D520D3" w:rsidRPr="002F7252" w:rsidRDefault="002F319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2F725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Dostawa produktów leczniczych - płynów infuzyjnych oraz płynów do irygacji na okres 36 miesięcy</w:t>
            </w:r>
            <w:r w:rsidR="00D520D3" w:rsidRPr="002F725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2F3195" w:rsidRPr="002F7252" w14:paraId="1BA292B0" w14:textId="77777777" w:rsidTr="005D0BC5">
        <w:tc>
          <w:tcPr>
            <w:tcW w:w="2269" w:type="dxa"/>
          </w:tcPr>
          <w:p w14:paraId="614F2472" w14:textId="77777777" w:rsidR="002F3195" w:rsidRPr="002F7252" w:rsidRDefault="002F3195" w:rsidP="005D0BC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F725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4362127" w14:textId="77777777" w:rsidR="002F3195" w:rsidRPr="002F7252" w:rsidRDefault="002F3195" w:rsidP="005D0BC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2F725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47/2026</w:t>
            </w:r>
          </w:p>
        </w:tc>
      </w:tr>
    </w:tbl>
    <w:p w14:paraId="46E22249" w14:textId="77777777" w:rsidR="00DC652A" w:rsidRPr="002F7252" w:rsidRDefault="002F319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F725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DC652A" w:rsidRPr="002F7252">
        <w:rPr>
          <w:rFonts w:ascii="Arial Narrow" w:eastAsia="Times New Roman" w:hAnsi="Arial Narrow" w:cs="Arial"/>
          <w:sz w:val="20"/>
          <w:szCs w:val="20"/>
          <w:lang w:eastAsia="pl-PL"/>
        </w:rPr>
        <w:t>do dyspozycji Wykonawcy:</w:t>
      </w:r>
    </w:p>
    <w:p w14:paraId="6C4A14C5" w14:textId="77777777" w:rsidR="00DC652A" w:rsidRPr="002F725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2F7252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710BC9FE" w14:textId="77777777" w:rsidR="0071340C" w:rsidRPr="002F725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2F7252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DC652A" w:rsidRPr="002F7252">
        <w:rPr>
          <w:rFonts w:ascii="Arial Narrow" w:eastAsia="Times New Roman" w:hAnsi="Arial Narrow" w:cs="Arial"/>
          <w:iCs/>
          <w:sz w:val="16"/>
          <w:szCs w:val="16"/>
          <w:lang w:eastAsia="pl-PL"/>
        </w:rPr>
        <w:t>nazwa i adres Wykonawcy składającego ofertę</w:t>
      </w:r>
      <w:r w:rsidRPr="002F7252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6C50FBFF" w14:textId="77777777" w:rsidR="0071340C" w:rsidRPr="002F725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14:paraId="79E06709" w14:textId="77777777" w:rsidR="0071340C" w:rsidRPr="002F725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F7252">
        <w:rPr>
          <w:rFonts w:ascii="Arial Narrow" w:eastAsia="Times New Roman" w:hAnsi="Arial Narrow" w:cs="Arial"/>
          <w:sz w:val="20"/>
          <w:szCs w:val="20"/>
          <w:lang w:eastAsia="pl-PL"/>
        </w:rPr>
        <w:t>nw. zasobów:</w:t>
      </w:r>
    </w:p>
    <w:p w14:paraId="30DDB8C9" w14:textId="77777777" w:rsidR="0071340C" w:rsidRPr="002F725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2F7252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4506BBE1" w14:textId="77777777" w:rsidR="0071340C" w:rsidRPr="002F725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  <w:r w:rsidRPr="002F7252">
        <w:rPr>
          <w:rFonts w:ascii="Arial Narrow" w:eastAsia="Times New Roman" w:hAnsi="Arial Narrow" w:cs="Arial"/>
          <w:iCs/>
          <w:sz w:val="14"/>
          <w:szCs w:val="14"/>
          <w:lang w:eastAsia="pl-PL"/>
        </w:rPr>
        <w:t>[</w:t>
      </w:r>
      <w:r w:rsidR="0071340C" w:rsidRPr="002F7252">
        <w:rPr>
          <w:rFonts w:ascii="Arial Narrow" w:eastAsia="Times New Roman" w:hAnsi="Arial Narrow" w:cs="Arial"/>
          <w:iCs/>
          <w:sz w:val="14"/>
          <w:szCs w:val="14"/>
          <w:lang w:eastAsia="pl-PL"/>
        </w:rPr>
        <w:t>określenie zasobów</w:t>
      </w:r>
      <w:r w:rsidRPr="002F7252">
        <w:rPr>
          <w:rFonts w:ascii="Arial Narrow" w:eastAsia="Times New Roman" w:hAnsi="Arial Narrow" w:cs="Arial"/>
          <w:iCs/>
          <w:sz w:val="14"/>
          <w:szCs w:val="14"/>
          <w:lang w:eastAsia="pl-PL"/>
        </w:rPr>
        <w:t>]</w:t>
      </w:r>
    </w:p>
    <w:p w14:paraId="2E627DCE" w14:textId="77777777" w:rsidR="0071340C" w:rsidRPr="002F725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</w:p>
    <w:p w14:paraId="1381243A" w14:textId="77777777" w:rsidR="0071340C" w:rsidRPr="002F725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2"/>
          <w:szCs w:val="12"/>
          <w:lang w:eastAsia="pl-PL"/>
        </w:rPr>
      </w:pPr>
    </w:p>
    <w:p w14:paraId="5C57771F" w14:textId="77777777" w:rsidR="00DC652A" w:rsidRPr="002F725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  <w:r w:rsidRPr="002F7252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</w:t>
      </w:r>
      <w:r w:rsidR="00DC652A" w:rsidRPr="002F7252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świadczam, że</w:t>
      </w:r>
      <w:r w:rsidR="00DC652A" w:rsidRPr="002F7252">
        <w:rPr>
          <w:rFonts w:ascii="Arial Narrow" w:eastAsia="Times New Roman" w:hAnsi="Arial Narrow" w:cs="Arial"/>
          <w:sz w:val="20"/>
          <w:szCs w:val="20"/>
          <w:lang w:eastAsia="pl-PL"/>
        </w:rPr>
        <w:t>:</w:t>
      </w:r>
    </w:p>
    <w:p w14:paraId="2281C6FE" w14:textId="77777777" w:rsidR="00DC652A" w:rsidRPr="002F725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F7252">
        <w:rPr>
          <w:rFonts w:ascii="Arial Narrow" w:eastAsia="Times New Roman" w:hAnsi="Arial Narrow" w:cs="Arial"/>
          <w:sz w:val="20"/>
          <w:szCs w:val="20"/>
          <w:lang w:eastAsia="pl-PL"/>
        </w:rPr>
        <w:t>u</w:t>
      </w:r>
      <w:r w:rsidR="00DC652A" w:rsidRPr="002F7252">
        <w:rPr>
          <w:rFonts w:ascii="Arial Narrow" w:eastAsia="Times New Roman" w:hAnsi="Arial Narrow" w:cs="Arial"/>
          <w:sz w:val="20"/>
          <w:szCs w:val="20"/>
          <w:lang w:eastAsia="pl-PL"/>
        </w:rPr>
        <w:t>dostę</w:t>
      </w:r>
      <w:r w:rsidRPr="002F7252">
        <w:rPr>
          <w:rFonts w:ascii="Arial Narrow" w:eastAsia="Times New Roman" w:hAnsi="Arial Narrow" w:cs="Arial"/>
          <w:sz w:val="20"/>
          <w:szCs w:val="20"/>
          <w:lang w:eastAsia="pl-PL"/>
        </w:rPr>
        <w:t>p</w:t>
      </w:r>
      <w:r w:rsidR="00DC652A" w:rsidRPr="002F7252">
        <w:rPr>
          <w:rFonts w:ascii="Arial Narrow" w:eastAsia="Times New Roman" w:hAnsi="Arial Narrow" w:cs="Arial"/>
          <w:sz w:val="20"/>
          <w:szCs w:val="20"/>
          <w:lang w:eastAsia="pl-PL"/>
        </w:rPr>
        <w:t>ni</w:t>
      </w:r>
      <w:r w:rsidRPr="002F7252">
        <w:rPr>
          <w:rFonts w:ascii="Arial Narrow" w:eastAsia="Times New Roman" w:hAnsi="Arial Narrow" w:cs="Arial"/>
          <w:sz w:val="20"/>
          <w:szCs w:val="20"/>
          <w:lang w:eastAsia="pl-PL"/>
        </w:rPr>
        <w:t>ę</w:t>
      </w:r>
      <w:r w:rsidR="00DC652A" w:rsidRPr="002F725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2F7252">
        <w:rPr>
          <w:rFonts w:ascii="Arial Narrow" w:eastAsia="Times New Roman" w:hAnsi="Arial Narrow" w:cs="Arial"/>
          <w:sz w:val="20"/>
          <w:szCs w:val="20"/>
          <w:lang w:eastAsia="pl-PL"/>
        </w:rPr>
        <w:t>Wykonawcy zasoby, w następującym zakresie:</w:t>
      </w:r>
    </w:p>
    <w:p w14:paraId="67BBB2DF" w14:textId="77777777" w:rsidR="0093388F" w:rsidRPr="002F725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2F7252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26CA027C" w14:textId="77777777" w:rsidR="0093388F" w:rsidRPr="002F725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F7252">
        <w:rPr>
          <w:rFonts w:ascii="Arial Narrow" w:eastAsia="Times New Roman" w:hAnsi="Arial Narrow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2ECE10FC" w14:textId="77777777" w:rsidR="0093388F" w:rsidRPr="002F725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bookmarkStart w:id="1" w:name="_Hlk60300768"/>
      <w:r w:rsidRPr="002F7252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14:paraId="326E6765" w14:textId="77777777" w:rsidR="00CB29AC" w:rsidRPr="002F725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F7252">
        <w:rPr>
          <w:rFonts w:ascii="Arial Narrow" w:eastAsia="Times New Roman" w:hAnsi="Arial Narrow" w:cs="Arial"/>
          <w:sz w:val="20"/>
          <w:szCs w:val="20"/>
          <w:lang w:eastAsia="pl-PL"/>
        </w:rPr>
        <w:t>zakres mojego udziału przy realizacji zamówienia publicznego będzie następujący:</w:t>
      </w:r>
    </w:p>
    <w:p w14:paraId="50814AFB" w14:textId="77777777" w:rsidR="00CB29AC" w:rsidRPr="002F725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2F7252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0B266F5B" w14:textId="77777777" w:rsidR="00830970" w:rsidRPr="002F725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F725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okres </w:t>
      </w:r>
      <w:r w:rsidR="00830970" w:rsidRPr="002F725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mojego </w:t>
      </w:r>
      <w:r w:rsidRPr="002F725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udostępnienia zasobów Wykonawcy </w:t>
      </w:r>
      <w:r w:rsidR="00830970" w:rsidRPr="002F7252">
        <w:rPr>
          <w:rFonts w:ascii="Arial Narrow" w:eastAsia="Times New Roman" w:hAnsi="Arial Narrow" w:cs="Arial"/>
          <w:sz w:val="20"/>
          <w:szCs w:val="20"/>
          <w:lang w:eastAsia="pl-PL"/>
        </w:rPr>
        <w:t>będzie następujący:</w:t>
      </w:r>
    </w:p>
    <w:p w14:paraId="5C8AA650" w14:textId="77777777" w:rsidR="00E27ABB" w:rsidRPr="002F7252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2F7252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2F7252" w14:paraId="13F04D63" w14:textId="77777777" w:rsidTr="00467CA2">
        <w:tc>
          <w:tcPr>
            <w:tcW w:w="2660" w:type="dxa"/>
          </w:tcPr>
          <w:p w14:paraId="4E1B2400" w14:textId="77777777" w:rsidR="00D520D3" w:rsidRPr="002F725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02410525" w14:textId="77777777" w:rsidR="00D520D3" w:rsidRPr="002F725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2F7252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136F1A8F" w14:textId="77777777" w:rsidR="00D520D3" w:rsidRPr="002F7252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2F7252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lastRenderedPageBreak/>
              <w:t>[data]</w:t>
            </w:r>
          </w:p>
        </w:tc>
        <w:tc>
          <w:tcPr>
            <w:tcW w:w="6662" w:type="dxa"/>
          </w:tcPr>
          <w:p w14:paraId="285AA9AF" w14:textId="77777777" w:rsidR="00D520D3" w:rsidRPr="002F725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392C5EDD" w14:textId="77777777" w:rsidR="00D520D3" w:rsidRPr="002F725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2F7252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6401847" w14:textId="77777777" w:rsidR="00D520D3" w:rsidRPr="002F7252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2F7252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lastRenderedPageBreak/>
              <w:t>[</w:t>
            </w:r>
            <w:r w:rsidR="002F3195" w:rsidRPr="002F7252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Pr="002F7252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osoby / osób uprawnionych do reprezentacji </w:t>
            </w:r>
            <w:r w:rsidR="007F49C7" w:rsidRPr="002F7252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podmiotu udostępniającego zasoby</w:t>
            </w:r>
            <w:r w:rsidRPr="002F7252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  <w:bookmarkEnd w:id="0"/>
    </w:tbl>
    <w:p w14:paraId="04D59088" w14:textId="77777777" w:rsidR="00E27ABB" w:rsidRPr="002F725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sectPr w:rsidR="00E27ABB" w:rsidRPr="002F7252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756685" w14:textId="77777777" w:rsidR="00E65FB6" w:rsidRDefault="00E65FB6" w:rsidP="00025386">
      <w:pPr>
        <w:spacing w:after="0" w:line="240" w:lineRule="auto"/>
      </w:pPr>
      <w:r>
        <w:separator/>
      </w:r>
    </w:p>
  </w:endnote>
  <w:endnote w:type="continuationSeparator" w:id="0">
    <w:p w14:paraId="0F722465" w14:textId="77777777" w:rsidR="00E65FB6" w:rsidRDefault="00E65FB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6079F" w14:textId="77777777" w:rsidR="002F3195" w:rsidRDefault="002F31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D0586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376609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479B49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C1175D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BC6CC" w14:textId="77777777" w:rsidR="002F3195" w:rsidRDefault="002F31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DE7D17" w14:textId="77777777" w:rsidR="00E65FB6" w:rsidRDefault="00E65FB6" w:rsidP="00025386">
      <w:pPr>
        <w:spacing w:after="0" w:line="240" w:lineRule="auto"/>
      </w:pPr>
      <w:r>
        <w:separator/>
      </w:r>
    </w:p>
  </w:footnote>
  <w:footnote w:type="continuationSeparator" w:id="0">
    <w:p w14:paraId="63C3190E" w14:textId="77777777" w:rsidR="00E65FB6" w:rsidRDefault="00E65FB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B9C60" w14:textId="77777777" w:rsidR="002F3195" w:rsidRDefault="002F31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08212" w14:textId="77777777" w:rsidR="002F3195" w:rsidRDefault="002F31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72398" w14:textId="77777777" w:rsidR="002F3195" w:rsidRDefault="002F31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0078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73B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F3195"/>
    <w:rsid w:val="002F7252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173B3"/>
    <w:rsid w:val="00E27ABB"/>
    <w:rsid w:val="00E65FB6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9AF639"/>
  <w15:chartTrackingRefBased/>
  <w15:docId w15:val="{C9A198AE-FCC2-4BC7-8D48-A0E04FBD0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2026-03-31T13:12:00Z</cp:lastPrinted>
  <dcterms:created xsi:type="dcterms:W3CDTF">2026-03-31T13:12:00Z</dcterms:created>
  <dcterms:modified xsi:type="dcterms:W3CDTF">2026-03-31T13:12:00Z</dcterms:modified>
</cp:coreProperties>
</file>