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07F48" w14:textId="77777777" w:rsidR="00D62E6E" w:rsidRPr="00BF3C4A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BF3C4A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BE3EF9" w:rsidRPr="00BF3C4A">
        <w:rPr>
          <w:rFonts w:ascii="Arial Black" w:eastAsia="Times New Roman" w:hAnsi="Arial Black" w:cs="Arial"/>
          <w:bCs/>
          <w:sz w:val="20"/>
          <w:szCs w:val="16"/>
          <w:lang w:eastAsia="pl-PL"/>
        </w:rPr>
        <w:t>7</w:t>
      </w:r>
      <w:r w:rsidRPr="00BF3C4A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F3C4A" w14:paraId="252C4883" w14:textId="77777777" w:rsidTr="00D62E6E">
        <w:tc>
          <w:tcPr>
            <w:tcW w:w="2800" w:type="dxa"/>
          </w:tcPr>
          <w:p w14:paraId="536FCD37" w14:textId="77777777" w:rsidR="00D62E6E" w:rsidRPr="00BF3C4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F3C4A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BF3C4A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3208B94" w14:textId="77777777" w:rsidR="00D62E6E" w:rsidRPr="00BF3C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2976304" w14:textId="77777777" w:rsidR="00D62E6E" w:rsidRPr="00BF3C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BE5769" w14:textId="77777777" w:rsidR="00D62E6E" w:rsidRPr="00BF3C4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BF3C4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BF3C4A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BF3C4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BF3C4A" w14:paraId="4FF46EEC" w14:textId="77777777" w:rsidTr="00D62E6E">
        <w:tc>
          <w:tcPr>
            <w:tcW w:w="2800" w:type="dxa"/>
          </w:tcPr>
          <w:p w14:paraId="2EE69C9D" w14:textId="77777777" w:rsidR="00D62E6E" w:rsidRPr="00BF3C4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F3C4A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012F066" w14:textId="77777777" w:rsidR="00D62E6E" w:rsidRPr="00BF3C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19D7031" w14:textId="77777777" w:rsidR="00D62E6E" w:rsidRPr="00BF3C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E5DA4D" w14:textId="77777777" w:rsidR="00D62E6E" w:rsidRPr="00BF3C4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BF3C4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BF3C4A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BF3C4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F50415A" w14:textId="77777777" w:rsidR="00BC121E" w:rsidRPr="00BF3C4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3EF9" w:rsidRPr="00BF3C4A" w14:paraId="374C23B1" w14:textId="77777777" w:rsidTr="005D0BC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E80FEE" w14:textId="77777777" w:rsidR="00BE3EF9" w:rsidRPr="00BF3C4A" w:rsidRDefault="00BE3EF9" w:rsidP="005D0BC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05B80F95" w14:textId="77777777" w:rsidR="00BE3EF9" w:rsidRPr="00BF3C4A" w:rsidRDefault="00BE3EF9" w:rsidP="005D0BC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pĂłĹşn</w:t>
            </w:r>
            <w:proofErr w:type="spellEnd"/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BF3C4A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013A6CD2" w14:textId="77777777" w:rsidR="00BE3EF9" w:rsidRPr="00BF3C4A" w:rsidRDefault="00BE3EF9" w:rsidP="005D0B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396D75C7" w14:textId="77777777" w:rsidR="00BE3EF9" w:rsidRPr="00BF3C4A" w:rsidRDefault="00BE3EF9" w:rsidP="005D0B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7F021EC7" w14:textId="77777777" w:rsidR="00BC121E" w:rsidRPr="00BF3C4A" w:rsidRDefault="00BE3EF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F3C4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BF3C4A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BF3C4A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F3C4A" w14:paraId="065FC3FD" w14:textId="77777777" w:rsidTr="00D62E6E">
        <w:tc>
          <w:tcPr>
            <w:tcW w:w="2269" w:type="dxa"/>
          </w:tcPr>
          <w:p w14:paraId="0F63C490" w14:textId="77777777" w:rsidR="00D62E6E" w:rsidRPr="00BF3C4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1787CFE" w14:textId="77777777" w:rsidR="00D62E6E" w:rsidRPr="00BF3C4A" w:rsidRDefault="00BE3EF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produktów leczniczych - płynów infuzyjnych oraz płynów do irygacji na okres 36 miesięcy</w:t>
            </w:r>
            <w:r w:rsidR="00D62E6E" w:rsidRPr="00BF3C4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BE3EF9" w:rsidRPr="00BF3C4A" w14:paraId="078628A9" w14:textId="77777777" w:rsidTr="005D0BC5">
        <w:tc>
          <w:tcPr>
            <w:tcW w:w="2269" w:type="dxa"/>
          </w:tcPr>
          <w:p w14:paraId="22EE7EBB" w14:textId="77777777" w:rsidR="00BE3EF9" w:rsidRPr="00BF3C4A" w:rsidRDefault="00BE3EF9" w:rsidP="005D0B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280854A" w14:textId="77777777" w:rsidR="00BE3EF9" w:rsidRPr="00BF3C4A" w:rsidRDefault="00BE3EF9" w:rsidP="005D0B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47/2026</w:t>
            </w:r>
          </w:p>
        </w:tc>
      </w:tr>
    </w:tbl>
    <w:p w14:paraId="40D2A323" w14:textId="77777777" w:rsidR="00BC121E" w:rsidRPr="00BF3C4A" w:rsidRDefault="00BE3EF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BF3C4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BF3C4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BF3C4A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BF3C4A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BF3C4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BF3C4A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6BC95FB3" w14:textId="77777777" w:rsidR="00BC121E" w:rsidRPr="00BF3C4A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BF3C4A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BF3C4A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BF3C4A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BF3C4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BF3C4A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BF3C4A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BF3C4A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BF3C4A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2769406D" w14:textId="77777777" w:rsidR="00BF69A4" w:rsidRPr="00BF3C4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BF3C4A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BF3C4A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BF3C4A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BF3C4A" w14:paraId="1310A17E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96CBE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7204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D7BE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BF3C4A" w14:paraId="05F59E0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0FDB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F710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E4A0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BF3C4A" w14:paraId="261C0E1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BE98D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A7DA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4A09" w14:textId="77777777" w:rsidR="00BC121E" w:rsidRPr="00BF3C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D547101" w14:textId="77777777" w:rsidR="00BC121E" w:rsidRPr="00BF3C4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BF3C4A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4B7FEA23" w14:textId="77777777" w:rsidR="00BC121E" w:rsidRPr="00BF3C4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F3C4A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5461217" w14:textId="77777777" w:rsidR="00067B62" w:rsidRPr="00BF3C4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BF3C4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BF3C4A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BF3C4A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BF3C4A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6C30B9DF" w14:textId="77777777" w:rsidR="00CF03EF" w:rsidRPr="00BF3C4A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BF3C4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BF3C4A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BF3C4A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BF3C4A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24577EB9" w14:textId="77777777" w:rsidR="00067B62" w:rsidRPr="00BF3C4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F3C4A" w14:paraId="39B25A4B" w14:textId="77777777" w:rsidTr="00620E37">
        <w:tc>
          <w:tcPr>
            <w:tcW w:w="2660" w:type="dxa"/>
          </w:tcPr>
          <w:p w14:paraId="4BA54976" w14:textId="77777777" w:rsidR="00BC121E" w:rsidRPr="00BF3C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F000DEF" w14:textId="77777777" w:rsidR="00BC121E" w:rsidRPr="00BF3C4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60234A09" w14:textId="77777777" w:rsidR="00BC121E" w:rsidRPr="00BF3C4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BF3C4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BF3C4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44DC2EA9" w14:textId="77777777" w:rsidR="00BC121E" w:rsidRPr="00BF3C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DF6D8BE" w14:textId="77777777" w:rsidR="00BC121E" w:rsidRPr="00BF3C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11E5D894" w14:textId="77777777" w:rsidR="00BC121E" w:rsidRPr="00BF3C4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F3C4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E3EF9" w:rsidRPr="00BF3C4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BF3C4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BF3C4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0A3EAF63" w14:textId="77777777" w:rsidR="00106AC7" w:rsidRPr="00BF3C4A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BF3C4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6CA7F" w14:textId="77777777" w:rsidR="000A6DC3" w:rsidRDefault="000A6DC3">
      <w:r>
        <w:separator/>
      </w:r>
    </w:p>
  </w:endnote>
  <w:endnote w:type="continuationSeparator" w:id="0">
    <w:p w14:paraId="5D88F368" w14:textId="77777777" w:rsidR="000A6DC3" w:rsidRDefault="000A6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136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CE5C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CD4A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17535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7C7806A">
        <v:line id="_x0000_s1025" style="position:absolute;left:0;text-align:left;z-index:251657728" from="-3.85pt,8.7pt" to="455.15pt,8.7pt"/>
      </w:pict>
    </w:r>
  </w:p>
  <w:p w14:paraId="6DE4819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863DA" w14:textId="77777777" w:rsidR="00BE3EF9" w:rsidRDefault="00BE3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8F177" w14:textId="77777777" w:rsidR="000A6DC3" w:rsidRDefault="000A6DC3">
      <w:r>
        <w:separator/>
      </w:r>
    </w:p>
  </w:footnote>
  <w:footnote w:type="continuationSeparator" w:id="0">
    <w:p w14:paraId="33B7419D" w14:textId="77777777" w:rsidR="000A6DC3" w:rsidRDefault="000A6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B513F" w14:textId="77777777" w:rsidR="00BE3EF9" w:rsidRDefault="00BE3E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3CFC" w14:textId="77777777" w:rsidR="00BE3EF9" w:rsidRDefault="00BE3E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E9E08" w14:textId="77777777" w:rsidR="00BE3EF9" w:rsidRDefault="00BE3E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362375">
    <w:abstractNumId w:val="13"/>
  </w:num>
  <w:num w:numId="2" w16cid:durableId="1728845346">
    <w:abstractNumId w:val="0"/>
  </w:num>
  <w:num w:numId="3" w16cid:durableId="1257791728">
    <w:abstractNumId w:val="11"/>
  </w:num>
  <w:num w:numId="4" w16cid:durableId="491993239">
    <w:abstractNumId w:val="8"/>
  </w:num>
  <w:num w:numId="5" w16cid:durableId="814952756">
    <w:abstractNumId w:val="7"/>
  </w:num>
  <w:num w:numId="6" w16cid:durableId="1111895998">
    <w:abstractNumId w:val="1"/>
  </w:num>
  <w:num w:numId="7" w16cid:durableId="1147631493">
    <w:abstractNumId w:val="6"/>
  </w:num>
  <w:num w:numId="8" w16cid:durableId="1805461955">
    <w:abstractNumId w:val="3"/>
  </w:num>
  <w:num w:numId="9" w16cid:durableId="1731885524">
    <w:abstractNumId w:val="2"/>
  </w:num>
  <w:num w:numId="10" w16cid:durableId="151798412">
    <w:abstractNumId w:val="5"/>
  </w:num>
  <w:num w:numId="11" w16cid:durableId="940995182">
    <w:abstractNumId w:val="10"/>
  </w:num>
  <w:num w:numId="12" w16cid:durableId="1184326650">
    <w:abstractNumId w:val="4"/>
  </w:num>
  <w:num w:numId="13" w16cid:durableId="1241018865">
    <w:abstractNumId w:val="9"/>
  </w:num>
  <w:num w:numId="14" w16cid:durableId="1369993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E27"/>
    <w:rsid w:val="0000184A"/>
    <w:rsid w:val="00007C1C"/>
    <w:rsid w:val="00012997"/>
    <w:rsid w:val="000621A2"/>
    <w:rsid w:val="00067B62"/>
    <w:rsid w:val="000719DC"/>
    <w:rsid w:val="00075CEC"/>
    <w:rsid w:val="000807AB"/>
    <w:rsid w:val="000A6DC3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2E27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3EF9"/>
    <w:rsid w:val="00BE6092"/>
    <w:rsid w:val="00BF3C4A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554F33"/>
  <w15:chartTrackingRefBased/>
  <w15:docId w15:val="{7C9EB85F-DD4B-4359-BE7F-983D222B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2026-03-31T13:15:00Z</cp:lastPrinted>
  <dcterms:created xsi:type="dcterms:W3CDTF">2026-03-31T13:15:00Z</dcterms:created>
  <dcterms:modified xsi:type="dcterms:W3CDTF">2026-03-31T13:15:00Z</dcterms:modified>
</cp:coreProperties>
</file>