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5B4EB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B4EB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C0529" w:rsidRPr="005B4EBD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5B4EB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5B4EBD" w:rsidTr="00D62E6E">
        <w:tc>
          <w:tcPr>
            <w:tcW w:w="2800" w:type="dxa"/>
          </w:tcPr>
          <w:p w:rsidR="00D62E6E" w:rsidRPr="005B4EB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B4EB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B4EB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5B4E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5B4E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B4EB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B4EB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B4EB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B4EB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B4EBD" w:rsidTr="00D62E6E">
        <w:tc>
          <w:tcPr>
            <w:tcW w:w="2800" w:type="dxa"/>
          </w:tcPr>
          <w:p w:rsidR="00D62E6E" w:rsidRPr="005B4EB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B4EB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5B4E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5B4E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B4EB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B4EB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B4EB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B4EB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5B4EB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C0529" w:rsidRPr="005B4EBD" w:rsidTr="00253FE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C0529" w:rsidRPr="005B4EBD" w:rsidRDefault="00AC0529" w:rsidP="00253FE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C0529" w:rsidRPr="005B4EBD" w:rsidRDefault="00AC0529" w:rsidP="00253FE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B4EB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5B4EB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5B4EBD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5B4EBD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5B4EBD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Pr="005B4EBD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5B4EB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5B4EB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5B4EB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AC0529" w:rsidRPr="005B4EBD" w:rsidRDefault="00AC0529" w:rsidP="00253FE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C0529" w:rsidRPr="005B4EBD" w:rsidRDefault="00AC0529" w:rsidP="00253FE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5B4EBD" w:rsidRDefault="00AC052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4E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B4EB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B4EB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5B4EBD" w:rsidTr="00D62E6E">
        <w:tc>
          <w:tcPr>
            <w:tcW w:w="2269" w:type="dxa"/>
          </w:tcPr>
          <w:p w:rsidR="00D62E6E" w:rsidRPr="005B4EB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5B4EBD" w:rsidRDefault="00AC052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na okres 15 miesięcy</w:t>
            </w:r>
            <w:r w:rsidR="00D62E6E" w:rsidRPr="005B4EB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C0529" w:rsidRPr="005B4EBD" w:rsidTr="00253FEF">
        <w:tc>
          <w:tcPr>
            <w:tcW w:w="2269" w:type="dxa"/>
          </w:tcPr>
          <w:p w:rsidR="00AC0529" w:rsidRPr="005B4EBD" w:rsidRDefault="00AC0529" w:rsidP="00253F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C0529" w:rsidRPr="005B4EBD" w:rsidRDefault="00AC0529" w:rsidP="00253F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50/2026</w:t>
            </w:r>
          </w:p>
        </w:tc>
      </w:tr>
    </w:tbl>
    <w:p w:rsidR="00BC121E" w:rsidRPr="005B4EBD" w:rsidRDefault="00AC052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B4E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B4E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B4EBD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5B4EB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B4E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B4EB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5B4EBD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B4EBD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5B4EBD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5B4EB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5B4E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B4EB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5B4EBD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5B4EB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B4EB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5B4EB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4EB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5B4E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5B4EBD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5B4EBD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5B4E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5B4EB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5B4EB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B4EB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B4E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B4E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B4E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B4EB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B4E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B4E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B4E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B4EB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B4EB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5B4EB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B4EB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B4EB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5B4EB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B4EB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5B4EB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5B4EB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5B4EBD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B4EB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5B4EB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5B4EB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5B4EBD" w:rsidTr="00620E37">
        <w:tc>
          <w:tcPr>
            <w:tcW w:w="2660" w:type="dxa"/>
          </w:tcPr>
          <w:p w:rsidR="00BC121E" w:rsidRPr="005B4E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5B4EB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B4EB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B4EB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B4EB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5B4E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5B4E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B4EBD" w:rsidRDefault="00844A96" w:rsidP="00AC052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B4EB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C0529" w:rsidRPr="005B4EB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5B4EB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B4EB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5B4EBD" w:rsidRDefault="00106AC7" w:rsidP="001E4022">
      <w:pPr>
        <w:rPr>
          <w:rFonts w:ascii="Arial Narrow" w:hAnsi="Arial Narrow"/>
        </w:rPr>
      </w:pPr>
    </w:p>
    <w:sectPr w:rsidR="00106AC7" w:rsidRPr="005B4EB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604" w:rsidRDefault="00280604">
      <w:r>
        <w:separator/>
      </w:r>
    </w:p>
  </w:endnote>
  <w:endnote w:type="continuationSeparator" w:id="1">
    <w:p w:rsidR="00280604" w:rsidRDefault="00280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4EB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4EB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529" w:rsidRDefault="00AC05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604" w:rsidRDefault="00280604">
      <w:r>
        <w:separator/>
      </w:r>
    </w:p>
  </w:footnote>
  <w:footnote w:type="continuationSeparator" w:id="1">
    <w:p w:rsidR="00280604" w:rsidRDefault="002806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529" w:rsidRDefault="00AC05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529" w:rsidRDefault="00AC05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529" w:rsidRDefault="00AC05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52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0604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4EBD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C0529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2026-04-01T08:11:00Z</dcterms:created>
  <dcterms:modified xsi:type="dcterms:W3CDTF">2026-04-01T08:11:00Z</dcterms:modified>
</cp:coreProperties>
</file>