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CAFAE" w14:textId="085B4D29" w:rsidR="003C28C6" w:rsidRPr="003C28C6" w:rsidRDefault="003C28C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3C28C6">
        <w:rPr>
          <w:rFonts w:ascii="Arial Narrow" w:hAnsi="Arial Narrow"/>
          <w:noProof/>
          <w:szCs w:val="16"/>
        </w:rPr>
        <w:pict w14:anchorId="398A11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076D4582" w14:textId="42AC89F1" w:rsidR="003E6519" w:rsidRPr="003C28C6" w:rsidRDefault="00032A10" w:rsidP="003C28C6">
      <w:pPr>
        <w:jc w:val="right"/>
        <w:rPr>
          <w:rFonts w:ascii="Arial Narrow" w:hAnsi="Arial Narrow" w:cs="Arial"/>
          <w:sz w:val="22"/>
          <w:szCs w:val="22"/>
        </w:rPr>
      </w:pPr>
      <w:r w:rsidRPr="003C28C6">
        <w:rPr>
          <w:rFonts w:ascii="Arial Narrow" w:hAnsi="Arial Narrow" w:cs="Arial"/>
          <w:sz w:val="22"/>
          <w:szCs w:val="22"/>
        </w:rPr>
        <w:t>Bydgoszcz</w:t>
      </w:r>
      <w:r w:rsidR="003E6519" w:rsidRPr="003C28C6">
        <w:rPr>
          <w:rFonts w:ascii="Arial Narrow" w:hAnsi="Arial Narrow" w:cs="Arial"/>
          <w:sz w:val="22"/>
          <w:szCs w:val="22"/>
        </w:rPr>
        <w:t xml:space="preserve"> dnia: </w:t>
      </w:r>
      <w:r w:rsidRPr="003C28C6">
        <w:rPr>
          <w:rFonts w:ascii="Arial Narrow" w:hAnsi="Arial Narrow" w:cs="Arial"/>
          <w:sz w:val="22"/>
          <w:szCs w:val="22"/>
        </w:rPr>
        <w:t>2026-04-03</w:t>
      </w:r>
    </w:p>
    <w:p w14:paraId="06103A16" w14:textId="77777777" w:rsidR="003E6519" w:rsidRPr="003C28C6" w:rsidRDefault="00032A10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C28C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79117C3" w14:textId="77777777" w:rsidR="003E6519" w:rsidRPr="003C28C6" w:rsidRDefault="00032A10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C28C6">
        <w:rPr>
          <w:rFonts w:ascii="Arial Narrow" w:hAnsi="Arial Narrow" w:cs="Arial"/>
          <w:sz w:val="22"/>
          <w:szCs w:val="22"/>
        </w:rPr>
        <w:t>Powstańców Warszawy</w:t>
      </w:r>
      <w:r w:rsidR="003E6519" w:rsidRPr="003C28C6">
        <w:rPr>
          <w:rFonts w:ascii="Arial Narrow" w:hAnsi="Arial Narrow" w:cs="Arial"/>
          <w:sz w:val="22"/>
          <w:szCs w:val="22"/>
        </w:rPr>
        <w:t xml:space="preserve"> </w:t>
      </w:r>
      <w:r w:rsidRPr="003C28C6">
        <w:rPr>
          <w:rFonts w:ascii="Arial Narrow" w:hAnsi="Arial Narrow" w:cs="Arial"/>
          <w:sz w:val="22"/>
          <w:szCs w:val="22"/>
        </w:rPr>
        <w:t>5</w:t>
      </w:r>
    </w:p>
    <w:p w14:paraId="54496F67" w14:textId="77777777" w:rsidR="003E6519" w:rsidRPr="003C28C6" w:rsidRDefault="00032A10" w:rsidP="003E6519">
      <w:pPr>
        <w:rPr>
          <w:rFonts w:ascii="Arial Narrow" w:hAnsi="Arial Narrow" w:cs="Arial"/>
          <w:sz w:val="22"/>
          <w:szCs w:val="22"/>
        </w:rPr>
      </w:pPr>
      <w:r w:rsidRPr="003C28C6">
        <w:rPr>
          <w:rFonts w:ascii="Arial Narrow" w:hAnsi="Arial Narrow" w:cs="Arial"/>
          <w:sz w:val="22"/>
          <w:szCs w:val="22"/>
        </w:rPr>
        <w:t>85-681</w:t>
      </w:r>
      <w:r w:rsidR="003E6519" w:rsidRPr="003C28C6">
        <w:rPr>
          <w:rFonts w:ascii="Arial Narrow" w:hAnsi="Arial Narrow" w:cs="Arial"/>
          <w:sz w:val="22"/>
          <w:szCs w:val="22"/>
        </w:rPr>
        <w:t xml:space="preserve"> </w:t>
      </w:r>
      <w:r w:rsidRPr="003C28C6">
        <w:rPr>
          <w:rFonts w:ascii="Arial Narrow" w:hAnsi="Arial Narrow" w:cs="Arial"/>
          <w:sz w:val="22"/>
          <w:szCs w:val="22"/>
        </w:rPr>
        <w:t>Bydgoszcz</w:t>
      </w:r>
    </w:p>
    <w:p w14:paraId="5C9AA3FA" w14:textId="1B4DC830" w:rsidR="003E6519" w:rsidRPr="003C28C6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3C28C6" w14:paraId="0D5649F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9184AA" w14:textId="77777777" w:rsidR="003E6519" w:rsidRPr="003C28C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C28C6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09B353D" w14:textId="77777777" w:rsidR="003E6519" w:rsidRPr="003C28C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3C28C6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25F61DE" w14:textId="77777777" w:rsidR="003E6519" w:rsidRPr="003C28C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C28C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03A47C8" w14:textId="77777777" w:rsidR="003E6519" w:rsidRPr="003C28C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28C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C28C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C28C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3C28C6" w14:paraId="2F6B47B7" w14:textId="77777777" w:rsidTr="001A0FA2">
        <w:tc>
          <w:tcPr>
            <w:tcW w:w="2269" w:type="dxa"/>
          </w:tcPr>
          <w:p w14:paraId="36E09E18" w14:textId="77777777" w:rsidR="003E6519" w:rsidRPr="003C28C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21DE1C6" w14:textId="77777777" w:rsidR="003E6519" w:rsidRPr="003C28C6" w:rsidRDefault="00032A1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bCs/>
                <w:sz w:val="22"/>
                <w:szCs w:val="22"/>
              </w:rPr>
              <w:t>Rozbudowa systemów medycznych HIS, digitalizacja dokumentacji medycznej oraz zadania zwiększające poziom cyberbezpieczeństwa szpitala</w:t>
            </w:r>
            <w:r w:rsidR="003E6519" w:rsidRPr="003C28C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32A10" w:rsidRPr="003C28C6" w14:paraId="2D7B1ED5" w14:textId="77777777" w:rsidTr="00526795">
        <w:tc>
          <w:tcPr>
            <w:tcW w:w="2269" w:type="dxa"/>
          </w:tcPr>
          <w:p w14:paraId="41AB08B4" w14:textId="77777777" w:rsidR="00032A10" w:rsidRPr="003C28C6" w:rsidRDefault="00032A10" w:rsidP="005267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979B755" w14:textId="77777777" w:rsidR="00032A10" w:rsidRPr="003C28C6" w:rsidRDefault="00032A10" w:rsidP="005267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14:paraId="675A9AE2" w14:textId="45063C8D" w:rsidR="00890B92" w:rsidRPr="003C28C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C28C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3C28C6">
        <w:rPr>
          <w:rFonts w:ascii="Arial Narrow" w:hAnsi="Arial Narrow" w:cs="Arial"/>
          <w:sz w:val="22"/>
          <w:szCs w:val="22"/>
        </w:rPr>
        <w:t>22</w:t>
      </w:r>
      <w:r w:rsidR="0049054E" w:rsidRPr="003C28C6">
        <w:rPr>
          <w:rFonts w:ascii="Arial Narrow" w:hAnsi="Arial Narrow" w:cs="Arial"/>
          <w:sz w:val="22"/>
          <w:szCs w:val="22"/>
        </w:rPr>
        <w:t>2</w:t>
      </w:r>
      <w:r w:rsidRPr="003C28C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3C28C6">
        <w:rPr>
          <w:rFonts w:ascii="Arial Narrow" w:hAnsi="Arial Narrow" w:cs="Arial"/>
          <w:sz w:val="22"/>
          <w:szCs w:val="22"/>
        </w:rPr>
        <w:t>4</w:t>
      </w:r>
      <w:r w:rsidRPr="003C28C6">
        <w:rPr>
          <w:rFonts w:ascii="Arial Narrow" w:hAnsi="Arial Narrow" w:cs="Arial"/>
          <w:sz w:val="22"/>
          <w:szCs w:val="22"/>
        </w:rPr>
        <w:t xml:space="preserve"> </w:t>
      </w:r>
      <w:r w:rsidR="00890B92" w:rsidRPr="003C28C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3C28C6">
        <w:rPr>
          <w:rFonts w:ascii="Arial Narrow" w:hAnsi="Arial Narrow" w:cs="Arial"/>
          <w:sz w:val="22"/>
          <w:szCs w:val="22"/>
        </w:rPr>
        <w:t xml:space="preserve"> </w:t>
      </w:r>
      <w:r w:rsidR="00032A10" w:rsidRPr="003C28C6">
        <w:rPr>
          <w:rFonts w:ascii="Arial Narrow" w:hAnsi="Arial Narrow" w:cs="Arial"/>
          <w:sz w:val="22"/>
          <w:szCs w:val="22"/>
        </w:rPr>
        <w:t>(t.j. Dz. U. z 2024 r. poz. 1320 z p</w:t>
      </w:r>
      <w:r w:rsidR="003C28C6">
        <w:rPr>
          <w:rFonts w:ascii="Arial Narrow" w:hAnsi="Arial Narrow" w:cs="Arial"/>
          <w:sz w:val="22"/>
          <w:szCs w:val="22"/>
        </w:rPr>
        <w:t>óźn</w:t>
      </w:r>
      <w:r w:rsidR="00032A10" w:rsidRPr="003C28C6">
        <w:rPr>
          <w:rFonts w:ascii="Arial Narrow" w:hAnsi="Arial Narrow" w:cs="Arial"/>
          <w:sz w:val="22"/>
          <w:szCs w:val="22"/>
        </w:rPr>
        <w:t>. zm.)</w:t>
      </w:r>
      <w:r w:rsidR="00490DC0" w:rsidRPr="003C28C6">
        <w:rPr>
          <w:rFonts w:ascii="Arial Narrow" w:hAnsi="Arial Narrow" w:cs="Arial"/>
          <w:sz w:val="22"/>
          <w:szCs w:val="22"/>
        </w:rPr>
        <w:t xml:space="preserve"> </w:t>
      </w:r>
      <w:r w:rsidR="00890B92" w:rsidRPr="003C28C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3C28C6">
        <w:rPr>
          <w:rFonts w:ascii="Arial Narrow" w:hAnsi="Arial Narrow" w:cs="Arial"/>
          <w:sz w:val="22"/>
          <w:szCs w:val="22"/>
        </w:rPr>
        <w:t xml:space="preserve"> dla</w:t>
      </w:r>
      <w:r w:rsidR="00890B92" w:rsidRPr="003C28C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32A10" w:rsidRPr="003C28C6" w14:paraId="5B3F27AD" w14:textId="77777777" w:rsidTr="00526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F4B136" w14:textId="77777777" w:rsidR="00032A10" w:rsidRPr="003C28C6" w:rsidRDefault="00032A10" w:rsidP="0052679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części 1 zamówienia w wysokości 1 408 350.00 zł brutto;</w:t>
            </w:r>
          </w:p>
        </w:tc>
      </w:tr>
      <w:tr w:rsidR="00032A10" w:rsidRPr="003C28C6" w14:paraId="1A4638FA" w14:textId="77777777" w:rsidTr="00526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E2077E" w14:textId="77777777" w:rsidR="00032A10" w:rsidRPr="003C28C6" w:rsidRDefault="00032A10" w:rsidP="0052679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części 2 zamówienia w wysokości 322 260.00 zł brutto;</w:t>
            </w:r>
          </w:p>
        </w:tc>
      </w:tr>
      <w:tr w:rsidR="00032A10" w:rsidRPr="003C28C6" w14:paraId="33379F0B" w14:textId="77777777" w:rsidTr="00526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049E3F" w14:textId="77777777" w:rsidR="00032A10" w:rsidRPr="003C28C6" w:rsidRDefault="00032A10" w:rsidP="0052679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części 3 zamówienia w wysokości 508 482.00 zł brutto;</w:t>
            </w:r>
          </w:p>
        </w:tc>
      </w:tr>
      <w:tr w:rsidR="00032A10" w:rsidRPr="003C28C6" w14:paraId="7DE402B7" w14:textId="77777777" w:rsidTr="00526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DD3FC3" w14:textId="77777777" w:rsidR="00032A10" w:rsidRPr="003C28C6" w:rsidRDefault="00032A10" w:rsidP="0052679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części 4 zamówienia w wysokości 412 050.00 zł brutto;</w:t>
            </w:r>
          </w:p>
        </w:tc>
      </w:tr>
      <w:tr w:rsidR="00032A10" w:rsidRPr="003C28C6" w14:paraId="20E2C16A" w14:textId="77777777" w:rsidTr="005267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490F75" w14:textId="77777777" w:rsidR="00032A10" w:rsidRPr="003C28C6" w:rsidRDefault="00032A10" w:rsidP="0052679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3C28C6">
              <w:rPr>
                <w:rFonts w:ascii="Arial Narrow" w:hAnsi="Arial Narrow" w:cs="Arial"/>
                <w:sz w:val="22"/>
                <w:szCs w:val="22"/>
              </w:rPr>
              <w:t>części 5 zamówienia w wysokości 442 809.84 zł brutto;</w:t>
            </w:r>
          </w:p>
        </w:tc>
      </w:tr>
    </w:tbl>
    <w:p w14:paraId="6EEE000C" w14:textId="77777777" w:rsidR="00510EC8" w:rsidRPr="003C28C6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3B84D062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C28C6">
        <w:rPr>
          <w:rFonts w:ascii="Arial Narrow" w:hAnsi="Arial Narrow" w:cs="Arial"/>
          <w:i/>
          <w:sz w:val="22"/>
          <w:szCs w:val="22"/>
        </w:rPr>
        <w:t>Zamawiający</w:t>
      </w:r>
    </w:p>
    <w:p w14:paraId="4C1517A5" w14:textId="77777777" w:rsidR="003C28C6" w:rsidRPr="003C28C6" w:rsidRDefault="003C28C6" w:rsidP="003C28C6"/>
    <w:p w14:paraId="04C56DF8" w14:textId="77777777" w:rsidR="003C28C6" w:rsidRPr="003C28C6" w:rsidRDefault="003C28C6" w:rsidP="003C28C6"/>
    <w:p w14:paraId="3502A24D" w14:textId="77777777" w:rsidR="003C28C6" w:rsidRPr="003C28C6" w:rsidRDefault="003C28C6" w:rsidP="003C28C6"/>
    <w:p w14:paraId="7E1500DF" w14:textId="77777777" w:rsidR="003C28C6" w:rsidRDefault="003C28C6" w:rsidP="003C28C6">
      <w:pPr>
        <w:rPr>
          <w:rFonts w:ascii="Arial Narrow" w:hAnsi="Arial Narrow" w:cs="Arial"/>
          <w:i/>
          <w:sz w:val="22"/>
          <w:szCs w:val="22"/>
        </w:rPr>
      </w:pPr>
    </w:p>
    <w:p w14:paraId="5EFD66F7" w14:textId="6CADC80B" w:rsidR="003C28C6" w:rsidRDefault="003C28C6" w:rsidP="003C28C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70A14043" w14:textId="4ADA791E" w:rsidR="003C28C6" w:rsidRDefault="003C28C6" w:rsidP="003C28C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5A27EB8E" w14:textId="4F0DD915" w:rsidR="003C28C6" w:rsidRDefault="003C28C6" w:rsidP="003C28C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C7260B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00A65F3D" w14:textId="4B2D9A9D" w:rsidR="003C28C6" w:rsidRPr="003C28C6" w:rsidRDefault="003C28C6" w:rsidP="003C28C6">
      <w:pPr>
        <w:rPr>
          <w:rFonts w:ascii="Arial Narrow" w:hAnsi="Arial Narrow"/>
        </w:rPr>
      </w:pPr>
      <w:r>
        <w:rPr>
          <w:rFonts w:ascii="Arial Narrow" w:hAnsi="Arial Narrow"/>
        </w:rPr>
        <w:t>Data: 2026-04-03</w:t>
      </w:r>
    </w:p>
    <w:sectPr w:rsidR="003C28C6" w:rsidRPr="003C28C6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AEE00" w14:textId="77777777" w:rsidR="007D5236" w:rsidRDefault="007D5236">
      <w:r>
        <w:separator/>
      </w:r>
    </w:p>
  </w:endnote>
  <w:endnote w:type="continuationSeparator" w:id="0">
    <w:p w14:paraId="78308F23" w14:textId="77777777" w:rsidR="007D5236" w:rsidRDefault="007D5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2B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A879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C0EE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383F02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248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4659A5" w14:textId="77777777" w:rsidR="009F189D" w:rsidRDefault="009F189D">
    <w:pPr>
      <w:pStyle w:val="Stopka"/>
      <w:tabs>
        <w:tab w:val="clear" w:pos="4536"/>
      </w:tabs>
      <w:jc w:val="center"/>
    </w:pPr>
  </w:p>
  <w:p w14:paraId="53E9B2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8A20F" w14:textId="77777777" w:rsidR="007D5236" w:rsidRDefault="007D5236">
      <w:r>
        <w:separator/>
      </w:r>
    </w:p>
  </w:footnote>
  <w:footnote w:type="continuationSeparator" w:id="0">
    <w:p w14:paraId="2AFB9721" w14:textId="77777777" w:rsidR="007D5236" w:rsidRDefault="007D5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36FC" w14:textId="77777777" w:rsidR="00032A10" w:rsidRDefault="00032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6DEBE" w14:textId="77777777" w:rsidR="00032A10" w:rsidRDefault="00032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E3435" w14:textId="77777777" w:rsidR="00032A10" w:rsidRDefault="00032A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EF8"/>
    <w:rsid w:val="00007727"/>
    <w:rsid w:val="00017720"/>
    <w:rsid w:val="00032A10"/>
    <w:rsid w:val="00035488"/>
    <w:rsid w:val="000D7F25"/>
    <w:rsid w:val="000E00E5"/>
    <w:rsid w:val="00173B20"/>
    <w:rsid w:val="001A0FA2"/>
    <w:rsid w:val="001C69FF"/>
    <w:rsid w:val="0023318D"/>
    <w:rsid w:val="003C28C6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D5236"/>
    <w:rsid w:val="00804A9B"/>
    <w:rsid w:val="00843263"/>
    <w:rsid w:val="00861E75"/>
    <w:rsid w:val="00890B92"/>
    <w:rsid w:val="009D19BD"/>
    <w:rsid w:val="009F189D"/>
    <w:rsid w:val="00A47FF6"/>
    <w:rsid w:val="00A80738"/>
    <w:rsid w:val="00BC6EF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A941B"/>
  <w15:chartTrackingRefBased/>
  <w15:docId w15:val="{2AA6D85B-510B-4EDA-B4F8-C7A092CF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C28C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C28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2026-04-03T05:55:00Z</dcterms:created>
  <dcterms:modified xsi:type="dcterms:W3CDTF">2026-04-03T05:57:00Z</dcterms:modified>
</cp:coreProperties>
</file>