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F0D72" w14:textId="6EA4579C" w:rsidR="00025386" w:rsidRPr="00771A0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771A0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71A0D">
        <w:rPr>
          <w:rFonts w:ascii="Arial Narrow" w:hAnsi="Arial Narrow" w:cs="Arial"/>
          <w:bCs/>
          <w:i w:val="0"/>
          <w:szCs w:val="24"/>
        </w:rPr>
        <w:t>3</w:t>
      </w:r>
      <w:r w:rsidR="007666D6" w:rsidRPr="00771A0D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71A0D" w14:paraId="5413CA0C" w14:textId="77777777" w:rsidTr="00467CA2">
        <w:tc>
          <w:tcPr>
            <w:tcW w:w="2800" w:type="dxa"/>
          </w:tcPr>
          <w:p w14:paraId="3F539CF0" w14:textId="77777777" w:rsidR="00D520D3" w:rsidRPr="00771A0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71A0D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771A0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5B88AD1" w14:textId="77777777" w:rsidR="00D520D3" w:rsidRPr="00771A0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3B22F6C" w14:textId="77777777" w:rsidR="00D520D3" w:rsidRPr="00771A0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71A0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D1FE41" w14:textId="77777777" w:rsidR="00D520D3" w:rsidRPr="00771A0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71A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71A0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71A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771A0D" w14:paraId="03C65880" w14:textId="77777777" w:rsidTr="00467CA2">
        <w:tc>
          <w:tcPr>
            <w:tcW w:w="2800" w:type="dxa"/>
          </w:tcPr>
          <w:p w14:paraId="163AFE50" w14:textId="77777777" w:rsidR="00D520D3" w:rsidRPr="00771A0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71A0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03AEF45" w14:textId="77777777" w:rsidR="00D520D3" w:rsidRPr="00771A0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FFA0A5A" w14:textId="77777777" w:rsidR="00D520D3" w:rsidRPr="00771A0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71A0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6BE1E8" w14:textId="77777777" w:rsidR="00D520D3" w:rsidRPr="00771A0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71A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71A0D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771A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B3DEA75" w14:textId="77777777" w:rsidR="00B62AD0" w:rsidRPr="00771A0D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71A0D" w14:paraId="775679D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158810A" w14:textId="77777777" w:rsidR="00053927" w:rsidRPr="00771A0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71A0D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B5B4441" w14:textId="77777777" w:rsidR="00053927" w:rsidRPr="00771A0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771A0D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771A0D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771A0D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B8CC2E9" w14:textId="041BACD2" w:rsidR="0071340C" w:rsidRPr="00771A0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71A0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71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71A0D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71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71A0D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71A0D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A3082" w:rsidRPr="00771A0D">
        <w:rPr>
          <w:rFonts w:ascii="Arial Narrow" w:hAnsi="Arial Narrow" w:cs="Arial"/>
          <w:sz w:val="24"/>
          <w:szCs w:val="24"/>
        </w:rPr>
        <w:t xml:space="preserve">(t.j. Dz. U. z 2024 r. poz. 1320 z </w:t>
      </w:r>
      <w:r w:rsidR="00771A0D">
        <w:rPr>
          <w:rFonts w:ascii="Arial Narrow" w:hAnsi="Arial Narrow" w:cs="Arial"/>
          <w:sz w:val="24"/>
          <w:szCs w:val="24"/>
        </w:rPr>
        <w:t>późn</w:t>
      </w:r>
      <w:r w:rsidR="00BA3082" w:rsidRPr="00771A0D">
        <w:rPr>
          <w:rFonts w:ascii="Arial Narrow" w:hAnsi="Arial Narrow" w:cs="Arial"/>
          <w:sz w:val="24"/>
          <w:szCs w:val="24"/>
        </w:rPr>
        <w:t>. zm.)</w:t>
      </w:r>
      <w:r w:rsidR="00E27ABB" w:rsidRPr="00771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71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71A0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71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71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71A0D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71A0D" w14:paraId="4A6B6041" w14:textId="77777777" w:rsidTr="00467CA2">
        <w:tc>
          <w:tcPr>
            <w:tcW w:w="2269" w:type="dxa"/>
          </w:tcPr>
          <w:p w14:paraId="721E3916" w14:textId="77777777" w:rsidR="00D520D3" w:rsidRPr="00771A0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71A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C80F609" w14:textId="222A7FF1" w:rsidR="00D520D3" w:rsidRPr="00771A0D" w:rsidRDefault="00BA308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71A0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odczynników do wykrywania i genotypowania HPV oraz zestaw odczynników do elektroforezy kapilarnej na okres 12 miesięcy</w:t>
            </w:r>
            <w:r w:rsidR="00D520D3" w:rsidRPr="00771A0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A3082" w:rsidRPr="00771A0D" w14:paraId="1FDDDEBF" w14:textId="77777777" w:rsidTr="00C01E68">
        <w:tc>
          <w:tcPr>
            <w:tcW w:w="2269" w:type="dxa"/>
          </w:tcPr>
          <w:p w14:paraId="7E40C0B6" w14:textId="77777777" w:rsidR="00BA3082" w:rsidRPr="00771A0D" w:rsidRDefault="00BA3082" w:rsidP="00C01E6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71A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52DFA09" w14:textId="56F4CD54" w:rsidR="00BA3082" w:rsidRPr="00771A0D" w:rsidRDefault="00BA3082" w:rsidP="00C01E6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71A0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51/2026</w:t>
            </w:r>
          </w:p>
        </w:tc>
      </w:tr>
    </w:tbl>
    <w:p w14:paraId="196385FA" w14:textId="1DB71710" w:rsidR="00DC652A" w:rsidRPr="00771A0D" w:rsidRDefault="00BA308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71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771A0D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1A1774EE" w14:textId="77777777" w:rsidR="00DC652A" w:rsidRPr="00771A0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71A0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0ED8F47" w14:textId="77777777" w:rsidR="0071340C" w:rsidRPr="00771A0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771A0D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771A0D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771A0D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49E4ED8" w14:textId="77777777" w:rsidR="0071340C" w:rsidRPr="00771A0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84362D9" w14:textId="77777777" w:rsidR="0071340C" w:rsidRPr="00771A0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71A0D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5C340961" w14:textId="77777777" w:rsidR="0071340C" w:rsidRPr="00771A0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71A0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358B351" w14:textId="77777777" w:rsidR="0071340C" w:rsidRPr="00771A0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771A0D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771A0D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771A0D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CE4058B" w14:textId="77777777" w:rsidR="0071340C" w:rsidRPr="00771A0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2B5542E" w14:textId="77777777" w:rsidR="0071340C" w:rsidRPr="00771A0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216B2268" w14:textId="77777777" w:rsidR="00DC652A" w:rsidRPr="00771A0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71A0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71A0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71A0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2613C461" w14:textId="77777777" w:rsidR="00DC652A" w:rsidRPr="00771A0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71A0D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71A0D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71A0D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71A0D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71A0D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771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71A0D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5F61737C" w14:textId="77777777" w:rsidR="0093388F" w:rsidRPr="00771A0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771A0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898495E" w14:textId="77777777" w:rsidR="0093388F" w:rsidRPr="00771A0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71A0D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5437583" w14:textId="77777777" w:rsidR="0093388F" w:rsidRPr="00771A0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771A0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7FFFEAD" w14:textId="77777777" w:rsidR="00CB29AC" w:rsidRPr="00771A0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71A0D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2DA15C1" w14:textId="77777777" w:rsidR="00CB29AC" w:rsidRPr="00771A0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71A0D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43815DF6" w14:textId="77777777" w:rsidR="00830970" w:rsidRPr="00771A0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71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771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71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71A0D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54FE7FD5" w14:textId="77777777" w:rsidR="00E27ABB" w:rsidRPr="00771A0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71A0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771A0D" w14:paraId="7FDEFC56" w14:textId="77777777" w:rsidTr="00467CA2">
        <w:tc>
          <w:tcPr>
            <w:tcW w:w="2660" w:type="dxa"/>
          </w:tcPr>
          <w:p w14:paraId="427AE393" w14:textId="77777777" w:rsidR="00D520D3" w:rsidRPr="00771A0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F794608" w14:textId="77777777" w:rsidR="00D520D3" w:rsidRPr="00771A0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71A0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A80939F" w14:textId="77777777" w:rsidR="00D520D3" w:rsidRPr="00771A0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71A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1AC1832" w14:textId="77777777" w:rsidR="00D520D3" w:rsidRPr="00771A0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2292369" w14:textId="77777777" w:rsidR="00D520D3" w:rsidRPr="00771A0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71A0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F40468B" w14:textId="7F1F7F22" w:rsidR="00D520D3" w:rsidRPr="00771A0D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71A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A3082" w:rsidRPr="00771A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771A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771A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771A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8837823" w14:textId="77777777" w:rsidR="00E27ABB" w:rsidRPr="00771A0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771A0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916CD" w14:textId="77777777" w:rsidR="001B1FE8" w:rsidRDefault="001B1FE8" w:rsidP="00025386">
      <w:pPr>
        <w:spacing w:after="0" w:line="240" w:lineRule="auto"/>
      </w:pPr>
      <w:r>
        <w:separator/>
      </w:r>
    </w:p>
  </w:endnote>
  <w:endnote w:type="continuationSeparator" w:id="0">
    <w:p w14:paraId="4F8D483B" w14:textId="77777777" w:rsidR="001B1FE8" w:rsidRDefault="001B1FE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3894D" w14:textId="77777777" w:rsidR="00BA3082" w:rsidRDefault="00BA30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27F5A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BB3018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8AC90E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F40261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0BB7F" w14:textId="77777777" w:rsidR="00BA3082" w:rsidRDefault="00BA30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E5A68" w14:textId="77777777" w:rsidR="001B1FE8" w:rsidRDefault="001B1FE8" w:rsidP="00025386">
      <w:pPr>
        <w:spacing w:after="0" w:line="240" w:lineRule="auto"/>
      </w:pPr>
      <w:r>
        <w:separator/>
      </w:r>
    </w:p>
  </w:footnote>
  <w:footnote w:type="continuationSeparator" w:id="0">
    <w:p w14:paraId="5A9E79F8" w14:textId="77777777" w:rsidR="001B1FE8" w:rsidRDefault="001B1FE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641F5" w14:textId="77777777" w:rsidR="00BA3082" w:rsidRDefault="00BA30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71825" w14:textId="77777777" w:rsidR="00BA3082" w:rsidRDefault="00BA30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90CFE" w14:textId="77777777" w:rsidR="00BA3082" w:rsidRDefault="00BA30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326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5D50"/>
    <w:rsid w:val="00025386"/>
    <w:rsid w:val="000423B9"/>
    <w:rsid w:val="00053927"/>
    <w:rsid w:val="00066C44"/>
    <w:rsid w:val="00071D4C"/>
    <w:rsid w:val="00084786"/>
    <w:rsid w:val="0016158F"/>
    <w:rsid w:val="001B1FE8"/>
    <w:rsid w:val="001C2314"/>
    <w:rsid w:val="001F5D50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71A0D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A3082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2DB704"/>
  <w15:chartTrackingRefBased/>
  <w15:docId w15:val="{25770C8B-2FF9-4381-933D-6B1CB5056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2026-04-01T11:30:00Z</dcterms:created>
  <dcterms:modified xsi:type="dcterms:W3CDTF">2026-04-01T11:30:00Z</dcterms:modified>
</cp:coreProperties>
</file>