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0A2EB" w14:textId="76FFAC5A" w:rsidR="00E65B7A" w:rsidRPr="00AB1118" w:rsidRDefault="00692482" w:rsidP="00B0199A">
      <w:pPr>
        <w:jc w:val="right"/>
        <w:rPr>
          <w:rFonts w:ascii="Arial" w:hAnsi="Arial" w:cs="Arial"/>
        </w:rPr>
      </w:pPr>
      <w:r w:rsidRPr="00692482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692482">
        <w:rPr>
          <w:rFonts w:ascii="Arial" w:hAnsi="Arial" w:cs="Arial"/>
        </w:rPr>
        <w:t>2026-04-03</w:t>
      </w:r>
    </w:p>
    <w:p w14:paraId="5469F1D3" w14:textId="77777777" w:rsidR="00692482" w:rsidRPr="00692482" w:rsidRDefault="00692482" w:rsidP="00B0199A">
      <w:pPr>
        <w:rPr>
          <w:rFonts w:ascii="Arial" w:hAnsi="Arial" w:cs="Arial"/>
          <w:b/>
          <w:bCs/>
        </w:rPr>
      </w:pPr>
      <w:r w:rsidRPr="00692482">
        <w:rPr>
          <w:rFonts w:ascii="Arial" w:hAnsi="Arial" w:cs="Arial"/>
          <w:b/>
          <w:bCs/>
        </w:rPr>
        <w:t>Szpital Wojewódzki w Poznaniu</w:t>
      </w:r>
    </w:p>
    <w:p w14:paraId="3466DFD2" w14:textId="7F6F1E84" w:rsidR="00E65B7A" w:rsidRPr="00AB1118" w:rsidRDefault="00692482" w:rsidP="00B0199A">
      <w:pPr>
        <w:rPr>
          <w:rFonts w:ascii="Arial" w:hAnsi="Arial" w:cs="Arial"/>
          <w:b/>
          <w:bCs/>
        </w:rPr>
      </w:pPr>
      <w:r w:rsidRPr="00692482">
        <w:rPr>
          <w:rFonts w:ascii="Arial" w:hAnsi="Arial" w:cs="Arial"/>
          <w:b/>
          <w:bCs/>
        </w:rPr>
        <w:t>Dział Zamówień Publicznych</w:t>
      </w:r>
    </w:p>
    <w:p w14:paraId="69A55BF2" w14:textId="4A75F18C" w:rsidR="00E65B7A" w:rsidRPr="00AB1118" w:rsidRDefault="00692482" w:rsidP="00B0199A">
      <w:pPr>
        <w:rPr>
          <w:rFonts w:ascii="Arial" w:hAnsi="Arial" w:cs="Arial"/>
        </w:rPr>
      </w:pPr>
      <w:r w:rsidRPr="00692482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692482">
        <w:rPr>
          <w:rFonts w:ascii="Arial" w:hAnsi="Arial" w:cs="Arial"/>
        </w:rPr>
        <w:t>7/19</w:t>
      </w:r>
    </w:p>
    <w:p w14:paraId="07C538E5" w14:textId="47813B3F" w:rsidR="00E65B7A" w:rsidRPr="00AB1118" w:rsidRDefault="00692482" w:rsidP="00B0199A">
      <w:pPr>
        <w:rPr>
          <w:rFonts w:ascii="Arial" w:hAnsi="Arial" w:cs="Arial"/>
        </w:rPr>
      </w:pPr>
      <w:r w:rsidRPr="00692482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692482">
        <w:rPr>
          <w:rFonts w:ascii="Arial" w:hAnsi="Arial" w:cs="Arial"/>
        </w:rPr>
        <w:t>Poznań</w:t>
      </w:r>
    </w:p>
    <w:p w14:paraId="3B2BAFB2" w14:textId="77777777" w:rsidR="00B0199A" w:rsidRDefault="00B0199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C6B9596" w14:textId="77777777" w:rsidR="00B0199A" w:rsidRDefault="00B0199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D5BA439" w14:textId="6FBE8E72" w:rsidR="00E65B7A" w:rsidRPr="00AB1118" w:rsidRDefault="00E65B7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FB7C932" w14:textId="77777777" w:rsidR="00E65B7A" w:rsidRDefault="00E65B7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00193606" w14:textId="77777777" w:rsidR="00B0199A" w:rsidRDefault="00B0199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DE3604C" w14:textId="77777777" w:rsidR="00B0199A" w:rsidRPr="00AB1118" w:rsidRDefault="00B0199A" w:rsidP="00B0199A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25F07630" w14:textId="77777777" w:rsidTr="004C0D4A">
        <w:tc>
          <w:tcPr>
            <w:tcW w:w="9330" w:type="dxa"/>
            <w:shd w:val="clear" w:color="auto" w:fill="F2F2F2"/>
            <w:hideMark/>
          </w:tcPr>
          <w:p w14:paraId="18AE3645" w14:textId="77777777" w:rsidR="00E65B7A" w:rsidRPr="00AB1118" w:rsidRDefault="00E65B7A" w:rsidP="00B0199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64A3E5" w14:textId="77777777" w:rsidR="00E65B7A" w:rsidRPr="00AB1118" w:rsidRDefault="00E65B7A" w:rsidP="00B0199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4F2DBCB" w14:textId="77777777" w:rsidR="00E65B7A" w:rsidRPr="00AB1118" w:rsidRDefault="00E65B7A" w:rsidP="00B0199A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D07DD7D" w14:textId="77777777" w:rsidTr="004C0D4A">
        <w:tc>
          <w:tcPr>
            <w:tcW w:w="2268" w:type="dxa"/>
          </w:tcPr>
          <w:p w14:paraId="561AC001" w14:textId="77777777" w:rsidR="00B0199A" w:rsidRDefault="00B0199A" w:rsidP="00B0199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3E6B1BE" w14:textId="46F23CFE" w:rsidR="00E65B7A" w:rsidRPr="00AB1118" w:rsidRDefault="00E65B7A" w:rsidP="00B0199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6328C35" w14:textId="77777777" w:rsidR="00B0199A" w:rsidRDefault="00B0199A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43DAC4E" w14:textId="2077B415" w:rsidR="00E65B7A" w:rsidRPr="00AB1118" w:rsidRDefault="00E65B7A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92482" w:rsidRPr="00692482">
              <w:rPr>
                <w:rFonts w:ascii="Arial" w:hAnsi="Arial" w:cs="Arial"/>
              </w:rPr>
              <w:t>podstawowy</w:t>
            </w:r>
            <w:r w:rsidR="00B0199A">
              <w:rPr>
                <w:rFonts w:ascii="Arial" w:hAnsi="Arial" w:cs="Arial"/>
              </w:rPr>
              <w:t>m</w:t>
            </w:r>
            <w:r w:rsidR="00692482" w:rsidRPr="00692482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692482" w:rsidRPr="0069248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50616460" w14:textId="77777777" w:rsidTr="004C0D4A">
        <w:tc>
          <w:tcPr>
            <w:tcW w:w="2268" w:type="dxa"/>
          </w:tcPr>
          <w:p w14:paraId="41C8E43E" w14:textId="77777777" w:rsidR="00E65B7A" w:rsidRPr="00AB1118" w:rsidRDefault="00E65B7A" w:rsidP="00B0199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2E90493" w14:textId="2B445981" w:rsidR="00E65B7A" w:rsidRPr="00AB1118" w:rsidRDefault="00692482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92482">
              <w:rPr>
                <w:rFonts w:ascii="Arial" w:hAnsi="Arial" w:cs="Arial"/>
                <w:bCs/>
              </w:rPr>
              <w:t>Zakup lamp operacyjnych, lamp zabiegowych oraz lampy czołowej.</w:t>
            </w:r>
          </w:p>
        </w:tc>
      </w:tr>
      <w:tr w:rsidR="00692482" w:rsidRPr="00AB1118" w14:paraId="76DFB13E" w14:textId="77777777" w:rsidTr="000A3200">
        <w:tc>
          <w:tcPr>
            <w:tcW w:w="2268" w:type="dxa"/>
          </w:tcPr>
          <w:p w14:paraId="3D2AD9E2" w14:textId="77777777" w:rsidR="00692482" w:rsidRPr="00AB1118" w:rsidRDefault="00692482" w:rsidP="00B0199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FE93AA3" w14:textId="77777777" w:rsidR="00692482" w:rsidRDefault="00692482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92482">
              <w:rPr>
                <w:rFonts w:ascii="Arial" w:hAnsi="Arial" w:cs="Arial"/>
                <w:bCs/>
              </w:rPr>
              <w:t>SZW/DZP/30/2026</w:t>
            </w:r>
          </w:p>
          <w:p w14:paraId="709EE796" w14:textId="77777777" w:rsidR="00B0199A" w:rsidRDefault="00B0199A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FF576EA" w14:textId="491428C5" w:rsidR="00B0199A" w:rsidRPr="00AB1118" w:rsidRDefault="00B0199A" w:rsidP="00B0199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AC0C8DA" w14:textId="427FE9AD" w:rsidR="004F079B" w:rsidRDefault="004F079B" w:rsidP="00B0199A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692482" w:rsidRPr="00692482">
        <w:rPr>
          <w:rFonts w:cs="Arial"/>
          <w:b/>
          <w:sz w:val="24"/>
        </w:rPr>
        <w:t>Szpital Wojewódzki w Poznaniu</w:t>
      </w:r>
      <w:r w:rsidR="00B0199A">
        <w:rPr>
          <w:rFonts w:cs="Arial"/>
          <w:b/>
          <w:sz w:val="24"/>
        </w:rPr>
        <w:t xml:space="preserve">, </w:t>
      </w:r>
      <w:r w:rsidR="00692482" w:rsidRPr="00692482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692482" w:rsidRPr="00692482">
        <w:rPr>
          <w:rFonts w:cs="Arial"/>
          <w:sz w:val="24"/>
        </w:rPr>
        <w:t>(</w:t>
      </w:r>
      <w:proofErr w:type="spellStart"/>
      <w:r w:rsidR="00692482" w:rsidRPr="00692482">
        <w:rPr>
          <w:rFonts w:cs="Arial"/>
          <w:sz w:val="24"/>
        </w:rPr>
        <w:t>t.j</w:t>
      </w:r>
      <w:proofErr w:type="spellEnd"/>
      <w:r w:rsidR="00692482" w:rsidRPr="00692482">
        <w:rPr>
          <w:rFonts w:cs="Arial"/>
          <w:sz w:val="24"/>
        </w:rPr>
        <w:t xml:space="preserve">. Dz. U. z 2024 r. poz. 1320 z </w:t>
      </w:r>
      <w:proofErr w:type="spellStart"/>
      <w:r w:rsidR="00692482" w:rsidRPr="00692482">
        <w:rPr>
          <w:rFonts w:cs="Arial"/>
          <w:sz w:val="24"/>
        </w:rPr>
        <w:t>pĂłĹşn</w:t>
      </w:r>
      <w:proofErr w:type="spellEnd"/>
      <w:r w:rsidR="00692482" w:rsidRPr="00692482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3A78853E" w14:textId="77777777" w:rsidR="00960480" w:rsidRPr="00E65B7A" w:rsidRDefault="00960480" w:rsidP="00B0199A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0E63282" w14:textId="03E82028" w:rsidR="004F079B" w:rsidRPr="00E65B7A" w:rsidRDefault="004F079B" w:rsidP="00B0199A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692482" w:rsidRPr="00692482">
        <w:rPr>
          <w:rFonts w:cs="Arial"/>
          <w:b/>
          <w:sz w:val="24"/>
        </w:rPr>
        <w:t>2026-04-07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692482" w:rsidRPr="00692482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692482" w:rsidRPr="00692482">
        <w:rPr>
          <w:rFonts w:cs="Arial"/>
          <w:b/>
          <w:sz w:val="24"/>
        </w:rPr>
        <w:t>2026-04-10</w:t>
      </w:r>
      <w:r w:rsidR="008365E9" w:rsidRPr="00E65B7A">
        <w:rPr>
          <w:rFonts w:cs="Arial"/>
          <w:sz w:val="24"/>
        </w:rPr>
        <w:t xml:space="preserve"> godz. </w:t>
      </w:r>
      <w:r w:rsidR="00692482" w:rsidRPr="00692482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A2C5A80" w14:textId="338F2788" w:rsidR="004F079B" w:rsidRPr="00E65B7A" w:rsidRDefault="004F079B" w:rsidP="00B0199A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692482" w:rsidRPr="00692482">
        <w:rPr>
          <w:rFonts w:cs="Arial"/>
          <w:b/>
          <w:sz w:val="24"/>
        </w:rPr>
        <w:t>2026-04-07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692482" w:rsidRPr="00692482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692482" w:rsidRPr="00692482">
        <w:rPr>
          <w:rFonts w:cs="Arial"/>
          <w:b/>
          <w:sz w:val="24"/>
        </w:rPr>
        <w:t>2026-04-10</w:t>
      </w:r>
      <w:r w:rsidR="008365E9" w:rsidRPr="00E65B7A">
        <w:rPr>
          <w:rFonts w:cs="Arial"/>
          <w:sz w:val="24"/>
        </w:rPr>
        <w:t xml:space="preserve"> godz. </w:t>
      </w:r>
      <w:r w:rsidR="00692482" w:rsidRPr="00692482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7A67A375" w14:textId="77777777" w:rsidR="00960480" w:rsidRDefault="00960480" w:rsidP="00B0199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298BFF5" w14:textId="5A4D9F2E" w:rsidR="00F16C50" w:rsidRPr="00E65B7A" w:rsidRDefault="00F16C50" w:rsidP="00B0199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79090393" w14:textId="77777777" w:rsidR="00F16C50" w:rsidRPr="00E65B7A" w:rsidRDefault="00F16C50" w:rsidP="00B0199A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9DB1BFB" w14:textId="1EC10696" w:rsidR="00F16C50" w:rsidRDefault="00F16C50" w:rsidP="00B0199A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4B9B17BF" w14:textId="77777777" w:rsidR="00960480" w:rsidRDefault="00960480" w:rsidP="0096048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7EAE7B6" w14:textId="77777777" w:rsidR="00960480" w:rsidRPr="00B449D3" w:rsidRDefault="00960480" w:rsidP="00960480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/-/ Dyrektor Szpitala Wojewódzkiego</w:t>
      </w:r>
    </w:p>
    <w:p w14:paraId="29C7E51E" w14:textId="77777777" w:rsidR="00960480" w:rsidRPr="00B449D3" w:rsidRDefault="00960480" w:rsidP="00960480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>w Poznaniu</w:t>
      </w:r>
    </w:p>
    <w:p w14:paraId="74AD8BFB" w14:textId="77777777" w:rsidR="00960480" w:rsidRPr="00B449D3" w:rsidRDefault="00960480" w:rsidP="00960480">
      <w:pPr>
        <w:pStyle w:val="Tekstpodstawowy"/>
        <w:jc w:val="right"/>
        <w:rPr>
          <w:rFonts w:ascii="Arial" w:hAnsi="Arial" w:cs="Arial"/>
          <w:i/>
          <w:sz w:val="20"/>
        </w:rPr>
      </w:pPr>
      <w:r w:rsidRPr="00B449D3">
        <w:rPr>
          <w:rFonts w:ascii="Arial" w:hAnsi="Arial" w:cs="Arial"/>
          <w:i/>
          <w:sz w:val="20"/>
        </w:rPr>
        <w:t xml:space="preserve"> dr hab. n. med.- prof. UZ</w:t>
      </w:r>
    </w:p>
    <w:p w14:paraId="40E02574" w14:textId="77777777" w:rsidR="00960480" w:rsidRPr="00B449D3" w:rsidRDefault="00960480" w:rsidP="00960480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  <w:r w:rsidRPr="00B449D3">
        <w:rPr>
          <w:rFonts w:ascii="Arial" w:hAnsi="Arial" w:cs="Arial"/>
          <w:i/>
          <w:sz w:val="20"/>
        </w:rPr>
        <w:t>Dawid Murawa</w:t>
      </w:r>
    </w:p>
    <w:p w14:paraId="51975FC6" w14:textId="77777777" w:rsidR="00960480" w:rsidRPr="00D91931" w:rsidRDefault="00960480" w:rsidP="00B0199A">
      <w:pPr>
        <w:pStyle w:val="Tekstpodstawowy"/>
        <w:ind w:firstLine="425"/>
        <w:jc w:val="right"/>
        <w:rPr>
          <w:sz w:val="22"/>
          <w:szCs w:val="22"/>
        </w:rPr>
      </w:pPr>
    </w:p>
    <w:sectPr w:rsidR="0096048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FF3A1" w14:textId="77777777" w:rsidR="00E02E2E" w:rsidRDefault="00E02E2E">
      <w:r>
        <w:separator/>
      </w:r>
    </w:p>
  </w:endnote>
  <w:endnote w:type="continuationSeparator" w:id="0">
    <w:p w14:paraId="4BD1C1E2" w14:textId="77777777" w:rsidR="00E02E2E" w:rsidRDefault="00E0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95597" w14:textId="77777777" w:rsidR="00692482" w:rsidRDefault="006924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2F63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E87CEB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FC99" w14:textId="77777777" w:rsidR="00692482" w:rsidRDefault="006924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BD72F" w14:textId="77777777" w:rsidR="00E02E2E" w:rsidRDefault="00E02E2E">
      <w:r>
        <w:separator/>
      </w:r>
    </w:p>
  </w:footnote>
  <w:footnote w:type="continuationSeparator" w:id="0">
    <w:p w14:paraId="2307FEE6" w14:textId="77777777" w:rsidR="00E02E2E" w:rsidRDefault="00E02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4B63" w14:textId="77777777" w:rsidR="00692482" w:rsidRDefault="00692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5FAF1" w14:textId="77777777" w:rsidR="00692482" w:rsidRDefault="006924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C63E" w14:textId="77777777" w:rsidR="00692482" w:rsidRDefault="00692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868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DE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066E"/>
    <w:rsid w:val="00581997"/>
    <w:rsid w:val="005F4BC0"/>
    <w:rsid w:val="00692482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0480"/>
    <w:rsid w:val="00972F59"/>
    <w:rsid w:val="00A011DE"/>
    <w:rsid w:val="00AC3482"/>
    <w:rsid w:val="00B0199A"/>
    <w:rsid w:val="00BD5546"/>
    <w:rsid w:val="00C25577"/>
    <w:rsid w:val="00C34578"/>
    <w:rsid w:val="00CC1A78"/>
    <w:rsid w:val="00CF0F4C"/>
    <w:rsid w:val="00D63C6E"/>
    <w:rsid w:val="00D91931"/>
    <w:rsid w:val="00DE0599"/>
    <w:rsid w:val="00E02E2E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A4850"/>
  <w15:chartTrackingRefBased/>
  <w15:docId w15:val="{6AA5813B-2D6D-442A-81D3-F9C73C55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6048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2026-04-03T07:18:00Z</cp:lastPrinted>
  <dcterms:created xsi:type="dcterms:W3CDTF">2026-04-03T07:19:00Z</dcterms:created>
  <dcterms:modified xsi:type="dcterms:W3CDTF">2026-04-03T07:19:00Z</dcterms:modified>
</cp:coreProperties>
</file>