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02320" w14:textId="49769984" w:rsidR="00361F36" w:rsidRPr="00361F36" w:rsidRDefault="00361F36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61F36">
        <w:rPr>
          <w:rFonts w:ascii="Arial Narrow" w:hAnsi="Arial Narrow"/>
          <w:noProof/>
          <w:sz w:val="18"/>
          <w:szCs w:val="14"/>
        </w:rPr>
        <w:pict w14:anchorId="767033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20B126EF" w14:textId="65C9DFEB" w:rsidR="00986737" w:rsidRPr="00361F36" w:rsidRDefault="0003530B" w:rsidP="00361F36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61F36">
        <w:rPr>
          <w:rFonts w:ascii="Arial Narrow" w:hAnsi="Arial Narrow" w:cs="Arial"/>
          <w:sz w:val="22"/>
          <w:szCs w:val="22"/>
        </w:rPr>
        <w:t>Bydgoszcz</w:t>
      </w:r>
      <w:r w:rsidR="00986737" w:rsidRPr="00361F36">
        <w:rPr>
          <w:rFonts w:ascii="Arial Narrow" w:hAnsi="Arial Narrow" w:cs="Arial"/>
          <w:sz w:val="22"/>
          <w:szCs w:val="22"/>
        </w:rPr>
        <w:t xml:space="preserve"> dnia: </w:t>
      </w:r>
      <w:r w:rsidRPr="00361F36">
        <w:rPr>
          <w:rFonts w:ascii="Arial Narrow" w:hAnsi="Arial Narrow" w:cs="Arial"/>
          <w:sz w:val="22"/>
          <w:szCs w:val="22"/>
        </w:rPr>
        <w:t>2026-04-03</w:t>
      </w:r>
    </w:p>
    <w:p w14:paraId="472F6490" w14:textId="77777777" w:rsidR="00986737" w:rsidRPr="00361F36" w:rsidRDefault="0003530B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61F3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031CE25" w14:textId="77777777" w:rsidR="00986737" w:rsidRPr="00361F36" w:rsidRDefault="0003530B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61F36">
        <w:rPr>
          <w:rFonts w:ascii="Arial Narrow" w:hAnsi="Arial Narrow" w:cs="Arial"/>
          <w:sz w:val="22"/>
          <w:szCs w:val="22"/>
        </w:rPr>
        <w:t>Powstańców Warszawy</w:t>
      </w:r>
      <w:r w:rsidR="00986737" w:rsidRPr="00361F36">
        <w:rPr>
          <w:rFonts w:ascii="Arial Narrow" w:hAnsi="Arial Narrow" w:cs="Arial"/>
          <w:sz w:val="22"/>
          <w:szCs w:val="22"/>
        </w:rPr>
        <w:t xml:space="preserve"> </w:t>
      </w:r>
      <w:r w:rsidRPr="00361F36">
        <w:rPr>
          <w:rFonts w:ascii="Arial Narrow" w:hAnsi="Arial Narrow" w:cs="Arial"/>
          <w:sz w:val="22"/>
          <w:szCs w:val="22"/>
        </w:rPr>
        <w:t>5</w:t>
      </w:r>
    </w:p>
    <w:p w14:paraId="11BE0F27" w14:textId="77777777" w:rsidR="00986737" w:rsidRPr="00361F36" w:rsidRDefault="0003530B" w:rsidP="00361F36">
      <w:pPr>
        <w:spacing w:after="360"/>
        <w:rPr>
          <w:rFonts w:ascii="Arial Narrow" w:hAnsi="Arial Narrow" w:cs="Arial"/>
          <w:sz w:val="22"/>
          <w:szCs w:val="22"/>
        </w:rPr>
      </w:pPr>
      <w:r w:rsidRPr="00361F36">
        <w:rPr>
          <w:rFonts w:ascii="Arial Narrow" w:hAnsi="Arial Narrow" w:cs="Arial"/>
          <w:sz w:val="22"/>
          <w:szCs w:val="22"/>
        </w:rPr>
        <w:t>85-681</w:t>
      </w:r>
      <w:r w:rsidR="00986737" w:rsidRPr="00361F36">
        <w:rPr>
          <w:rFonts w:ascii="Arial Narrow" w:hAnsi="Arial Narrow" w:cs="Arial"/>
          <w:sz w:val="22"/>
          <w:szCs w:val="22"/>
        </w:rPr>
        <w:t xml:space="preserve"> </w:t>
      </w:r>
      <w:r w:rsidRPr="00361F36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61F36" w14:paraId="4CABB0A4" w14:textId="77777777" w:rsidTr="00361F3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1F4BCB" w14:textId="77777777" w:rsidR="00986737" w:rsidRPr="00361F3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61F3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1A47431" w14:textId="77777777" w:rsidR="00986737" w:rsidRPr="00361F3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61F3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D0A7C3A" w14:textId="77777777" w:rsidR="00986737" w:rsidRPr="00361F3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61F3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61F3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61F3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61F36" w14:paraId="2F873403" w14:textId="77777777" w:rsidTr="005A632E">
        <w:tc>
          <w:tcPr>
            <w:tcW w:w="2269" w:type="dxa"/>
          </w:tcPr>
          <w:p w14:paraId="264CA3CD" w14:textId="77777777" w:rsidR="00986737" w:rsidRPr="00361F3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534A412" w14:textId="77777777" w:rsidR="00986737" w:rsidRPr="00361F36" w:rsidRDefault="0003530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bCs/>
                <w:sz w:val="22"/>
                <w:szCs w:val="22"/>
              </w:rPr>
              <w:t>Rozbudowa systemów medycznych HIS, digitalizacja dokumentacji medycznej oraz zadania zwiększające poziom cyberbezpieczeństwa szpitala</w:t>
            </w:r>
            <w:r w:rsidR="00986737" w:rsidRPr="00361F3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3530B" w:rsidRPr="00361F36" w14:paraId="7129BAB1" w14:textId="77777777" w:rsidTr="00184F6F">
        <w:tc>
          <w:tcPr>
            <w:tcW w:w="2269" w:type="dxa"/>
          </w:tcPr>
          <w:p w14:paraId="70E31906" w14:textId="77777777" w:rsidR="0003530B" w:rsidRPr="00361F36" w:rsidRDefault="0003530B" w:rsidP="00184F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343F563" w14:textId="77777777" w:rsidR="0003530B" w:rsidRPr="00361F36" w:rsidRDefault="0003530B" w:rsidP="00184F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bCs/>
                <w:sz w:val="22"/>
                <w:szCs w:val="22"/>
              </w:rPr>
              <w:t>28/2026</w:t>
            </w:r>
          </w:p>
        </w:tc>
      </w:tr>
    </w:tbl>
    <w:p w14:paraId="68EC0F6F" w14:textId="77777777" w:rsidR="00A80738" w:rsidRPr="00361F3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3190E55" w14:textId="166C4A51" w:rsidR="00D665F5" w:rsidRPr="00361F36" w:rsidRDefault="00D665F5" w:rsidP="00361F36">
      <w:pPr>
        <w:spacing w:before="12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61F3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61F36">
        <w:rPr>
          <w:rFonts w:ascii="Arial Narrow" w:hAnsi="Arial Narrow" w:cs="Arial"/>
          <w:sz w:val="22"/>
          <w:szCs w:val="22"/>
        </w:rPr>
        <w:t>2</w:t>
      </w:r>
      <w:r w:rsidRPr="00361F36">
        <w:rPr>
          <w:rFonts w:ascii="Arial Narrow" w:hAnsi="Arial Narrow" w:cs="Arial"/>
          <w:sz w:val="22"/>
          <w:szCs w:val="22"/>
        </w:rPr>
        <w:t xml:space="preserve"> ust. 5 </w:t>
      </w:r>
      <w:r w:rsidRPr="00361F3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61F36">
        <w:rPr>
          <w:rFonts w:ascii="Arial Narrow" w:hAnsi="Arial Narrow" w:cs="Arial"/>
          <w:sz w:val="22"/>
          <w:szCs w:val="22"/>
        </w:rPr>
        <w:t xml:space="preserve"> </w:t>
      </w:r>
      <w:r w:rsidR="0003530B" w:rsidRPr="00361F36">
        <w:rPr>
          <w:rFonts w:ascii="Arial Narrow" w:hAnsi="Arial Narrow" w:cs="Arial"/>
          <w:sz w:val="22"/>
          <w:szCs w:val="22"/>
        </w:rPr>
        <w:t>(t.j. Dz. U. z 2024 r. poz. 1320 z p</w:t>
      </w:r>
      <w:r w:rsidR="00E04C3B" w:rsidRPr="00361F36">
        <w:rPr>
          <w:rFonts w:ascii="Arial Narrow" w:hAnsi="Arial Narrow" w:cs="Arial"/>
          <w:sz w:val="22"/>
          <w:szCs w:val="22"/>
        </w:rPr>
        <w:t>óźn</w:t>
      </w:r>
      <w:r w:rsidR="0003530B" w:rsidRPr="00361F36">
        <w:rPr>
          <w:rFonts w:ascii="Arial Narrow" w:hAnsi="Arial Narrow" w:cs="Arial"/>
          <w:sz w:val="22"/>
          <w:szCs w:val="22"/>
        </w:rPr>
        <w:t>. zm.)</w:t>
      </w:r>
      <w:r w:rsidR="00490DC0" w:rsidRPr="00361F36">
        <w:rPr>
          <w:rFonts w:ascii="Arial Narrow" w:hAnsi="Arial Narrow" w:cs="Arial"/>
          <w:sz w:val="22"/>
          <w:szCs w:val="22"/>
        </w:rPr>
        <w:t xml:space="preserve"> </w:t>
      </w:r>
      <w:r w:rsidRPr="00361F36">
        <w:rPr>
          <w:rFonts w:ascii="Arial Narrow" w:hAnsi="Arial Narrow" w:cs="Arial"/>
          <w:sz w:val="22"/>
          <w:szCs w:val="22"/>
        </w:rPr>
        <w:t>udostępnia</w:t>
      </w:r>
      <w:r w:rsidR="00F95C33" w:rsidRPr="00361F36">
        <w:rPr>
          <w:rFonts w:ascii="Arial Narrow" w:hAnsi="Arial Narrow" w:cs="Arial"/>
          <w:sz w:val="22"/>
          <w:szCs w:val="22"/>
        </w:rPr>
        <w:t xml:space="preserve"> </w:t>
      </w:r>
      <w:r w:rsidR="004C7E9B" w:rsidRPr="00361F36">
        <w:rPr>
          <w:rFonts w:ascii="Arial Narrow" w:hAnsi="Arial Narrow" w:cs="Arial"/>
          <w:sz w:val="22"/>
          <w:szCs w:val="22"/>
        </w:rPr>
        <w:t>informacj</w:t>
      </w:r>
      <w:r w:rsidR="00577BC6" w:rsidRPr="00361F36">
        <w:rPr>
          <w:rFonts w:ascii="Arial Narrow" w:hAnsi="Arial Narrow" w:cs="Arial"/>
          <w:sz w:val="22"/>
          <w:szCs w:val="22"/>
        </w:rPr>
        <w:t>ę</w:t>
      </w:r>
      <w:r w:rsidR="00035488" w:rsidRPr="00361F3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61F36">
        <w:rPr>
          <w:rFonts w:ascii="Arial Narrow" w:hAnsi="Arial Narrow" w:cs="Arial"/>
          <w:sz w:val="22"/>
          <w:szCs w:val="22"/>
        </w:rPr>
        <w:t>.</w:t>
      </w:r>
    </w:p>
    <w:p w14:paraId="3347BA22" w14:textId="77777777" w:rsidR="00A80738" w:rsidRPr="00361F36" w:rsidRDefault="00D665F5" w:rsidP="00361F36">
      <w:pPr>
        <w:spacing w:before="12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61F3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61F36">
        <w:rPr>
          <w:rFonts w:ascii="Arial Narrow" w:hAnsi="Arial Narrow" w:cs="Arial"/>
          <w:sz w:val="22"/>
          <w:szCs w:val="22"/>
        </w:rPr>
        <w:t xml:space="preserve"> w dniu </w:t>
      </w:r>
      <w:r w:rsidR="0003530B" w:rsidRPr="00361F36">
        <w:rPr>
          <w:rFonts w:ascii="Arial Narrow" w:hAnsi="Arial Narrow" w:cs="Arial"/>
          <w:sz w:val="22"/>
          <w:szCs w:val="22"/>
        </w:rPr>
        <w:t>03/04/2026</w:t>
      </w:r>
      <w:r w:rsidR="00FF4AB1" w:rsidRPr="00361F36">
        <w:rPr>
          <w:rFonts w:ascii="Arial Narrow" w:hAnsi="Arial Narrow" w:cs="Arial"/>
          <w:sz w:val="22"/>
          <w:szCs w:val="22"/>
        </w:rPr>
        <w:t xml:space="preserve"> o godz. </w:t>
      </w:r>
      <w:r w:rsidR="0003530B" w:rsidRPr="00361F36">
        <w:rPr>
          <w:rFonts w:ascii="Arial Narrow" w:hAnsi="Arial Narrow" w:cs="Arial"/>
          <w:sz w:val="22"/>
          <w:szCs w:val="22"/>
        </w:rPr>
        <w:t>08:30</w:t>
      </w:r>
      <w:r w:rsidRPr="00361F3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61F36" w14:paraId="361EC39A" w14:textId="77777777" w:rsidTr="000C7E97">
        <w:trPr>
          <w:trHeight w:val="736"/>
        </w:trPr>
        <w:tc>
          <w:tcPr>
            <w:tcW w:w="1276" w:type="dxa"/>
            <w:shd w:val="clear" w:color="auto" w:fill="F2F2F2"/>
            <w:vAlign w:val="center"/>
          </w:tcPr>
          <w:p w14:paraId="61BC695D" w14:textId="77777777" w:rsidR="006B27ED" w:rsidRPr="00361F3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361F36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4230BC6" w14:textId="77777777" w:rsidR="006B27ED" w:rsidRPr="00361F3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F876F7E" w14:textId="77777777" w:rsidR="006B27ED" w:rsidRPr="00361F3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9CCEFF8" w14:textId="77777777" w:rsidR="006B27ED" w:rsidRPr="00361F3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3530B" w:rsidRPr="00361F36" w14:paraId="6E17EA54" w14:textId="77777777" w:rsidTr="000C7E97">
        <w:tc>
          <w:tcPr>
            <w:tcW w:w="1276" w:type="dxa"/>
            <w:vAlign w:val="center"/>
          </w:tcPr>
          <w:p w14:paraId="5542C1DC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7D1409BB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04C651F5" w14:textId="77777777" w:rsidR="0003530B" w:rsidRPr="00361F36" w:rsidRDefault="0003530B" w:rsidP="00184F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LOGON SA</w:t>
            </w:r>
          </w:p>
          <w:p w14:paraId="4742E3C5" w14:textId="77777777" w:rsidR="0003530B" w:rsidRPr="00361F36" w:rsidRDefault="0003530B" w:rsidP="00184F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 xml:space="preserve">Piotrowskiego 7A </w:t>
            </w:r>
          </w:p>
          <w:p w14:paraId="6C28C625" w14:textId="77777777" w:rsidR="0003530B" w:rsidRPr="00361F36" w:rsidRDefault="0003530B" w:rsidP="00184F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85-098 Bydgoszcz</w:t>
            </w:r>
          </w:p>
        </w:tc>
        <w:tc>
          <w:tcPr>
            <w:tcW w:w="2551" w:type="dxa"/>
            <w:vAlign w:val="center"/>
          </w:tcPr>
          <w:p w14:paraId="73466184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485 850.00 zł</w:t>
            </w:r>
          </w:p>
        </w:tc>
      </w:tr>
      <w:tr w:rsidR="0003530B" w:rsidRPr="00361F36" w14:paraId="130F2248" w14:textId="77777777" w:rsidTr="000C7E97">
        <w:tc>
          <w:tcPr>
            <w:tcW w:w="1276" w:type="dxa"/>
            <w:vAlign w:val="center"/>
          </w:tcPr>
          <w:p w14:paraId="26858F94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6CE1EC5E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3235B68E" w14:textId="77777777" w:rsidR="0003530B" w:rsidRPr="00361F36" w:rsidRDefault="0003530B" w:rsidP="00184F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LOGON SA</w:t>
            </w:r>
          </w:p>
          <w:p w14:paraId="51A92859" w14:textId="77777777" w:rsidR="0003530B" w:rsidRPr="00361F36" w:rsidRDefault="0003530B" w:rsidP="00184F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 xml:space="preserve">Piotrowskiego 7A </w:t>
            </w:r>
          </w:p>
          <w:p w14:paraId="617DB21A" w14:textId="77777777" w:rsidR="0003530B" w:rsidRPr="00361F36" w:rsidRDefault="0003530B" w:rsidP="00184F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85-098 Bydgoszcz</w:t>
            </w:r>
          </w:p>
        </w:tc>
        <w:tc>
          <w:tcPr>
            <w:tcW w:w="2551" w:type="dxa"/>
            <w:vAlign w:val="center"/>
          </w:tcPr>
          <w:p w14:paraId="2E266C22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393 600.00 zł</w:t>
            </w:r>
          </w:p>
        </w:tc>
      </w:tr>
      <w:tr w:rsidR="0003530B" w:rsidRPr="00361F36" w14:paraId="6F7FFFDA" w14:textId="77777777" w:rsidTr="000C7E97">
        <w:tc>
          <w:tcPr>
            <w:tcW w:w="1276" w:type="dxa"/>
            <w:vAlign w:val="center"/>
          </w:tcPr>
          <w:p w14:paraId="46A2D409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FAD39BA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638C9A51" w14:textId="77777777" w:rsidR="0003530B" w:rsidRPr="00361F36" w:rsidRDefault="0003530B" w:rsidP="00184F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KAMSOFT S.A.</w:t>
            </w:r>
          </w:p>
          <w:p w14:paraId="2408F81C" w14:textId="77777777" w:rsidR="0003530B" w:rsidRPr="00361F36" w:rsidRDefault="0003530B" w:rsidP="00184F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 xml:space="preserve">1 Maja 133 </w:t>
            </w:r>
          </w:p>
          <w:p w14:paraId="0723061E" w14:textId="77777777" w:rsidR="0003530B" w:rsidRPr="00361F36" w:rsidRDefault="0003530B" w:rsidP="00184F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40-235 Katowice</w:t>
            </w:r>
          </w:p>
        </w:tc>
        <w:tc>
          <w:tcPr>
            <w:tcW w:w="2551" w:type="dxa"/>
            <w:vAlign w:val="center"/>
          </w:tcPr>
          <w:p w14:paraId="65AE6C5C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1 408 350.00 zł</w:t>
            </w:r>
          </w:p>
        </w:tc>
      </w:tr>
      <w:tr w:rsidR="0003530B" w:rsidRPr="00361F36" w14:paraId="25DC435C" w14:textId="77777777" w:rsidTr="000C7E97">
        <w:tc>
          <w:tcPr>
            <w:tcW w:w="1276" w:type="dxa"/>
            <w:vAlign w:val="center"/>
          </w:tcPr>
          <w:p w14:paraId="1C8746C2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0CB23DFF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2D0117FC" w14:textId="77777777" w:rsidR="0003530B" w:rsidRPr="00361F36" w:rsidRDefault="0003530B" w:rsidP="00184F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KAMSOFT S.A.</w:t>
            </w:r>
          </w:p>
          <w:p w14:paraId="1E01E8CE" w14:textId="77777777" w:rsidR="0003530B" w:rsidRPr="00361F36" w:rsidRDefault="0003530B" w:rsidP="00184F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 xml:space="preserve">1 Maja 133 </w:t>
            </w:r>
          </w:p>
          <w:p w14:paraId="4A4CDA89" w14:textId="77777777" w:rsidR="0003530B" w:rsidRPr="00361F36" w:rsidRDefault="0003530B" w:rsidP="00184F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40-235 Katowice</w:t>
            </w:r>
          </w:p>
        </w:tc>
        <w:tc>
          <w:tcPr>
            <w:tcW w:w="2551" w:type="dxa"/>
            <w:vAlign w:val="center"/>
          </w:tcPr>
          <w:p w14:paraId="0168A05A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322 260.00 zł</w:t>
            </w:r>
          </w:p>
        </w:tc>
      </w:tr>
      <w:tr w:rsidR="0003530B" w:rsidRPr="00361F36" w14:paraId="1B3F1968" w14:textId="77777777" w:rsidTr="000C7E97">
        <w:tc>
          <w:tcPr>
            <w:tcW w:w="1276" w:type="dxa"/>
            <w:vAlign w:val="center"/>
          </w:tcPr>
          <w:p w14:paraId="0E10EFC7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3ACB4B9F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14:paraId="2420D5F0" w14:textId="5899F193" w:rsidR="0003530B" w:rsidRPr="00361F36" w:rsidRDefault="0003530B" w:rsidP="00184F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Cyber360 Sp.</w:t>
            </w:r>
            <w:r w:rsidR="00361F3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F36">
              <w:rPr>
                <w:rFonts w:ascii="Arial Narrow" w:hAnsi="Arial Narrow" w:cs="Arial"/>
                <w:sz w:val="22"/>
                <w:szCs w:val="22"/>
              </w:rPr>
              <w:t>z o.o.</w:t>
            </w:r>
          </w:p>
          <w:p w14:paraId="1ABC18C7" w14:textId="77777777" w:rsidR="0003530B" w:rsidRPr="00361F36" w:rsidRDefault="0003530B" w:rsidP="00184F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 xml:space="preserve">Władysława IV 43/414-415 </w:t>
            </w:r>
          </w:p>
          <w:p w14:paraId="3D0F53CC" w14:textId="77777777" w:rsidR="0003530B" w:rsidRPr="00361F36" w:rsidRDefault="0003530B" w:rsidP="00184F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81-308 Gdynia</w:t>
            </w:r>
          </w:p>
        </w:tc>
        <w:tc>
          <w:tcPr>
            <w:tcW w:w="2551" w:type="dxa"/>
            <w:vAlign w:val="center"/>
          </w:tcPr>
          <w:p w14:paraId="100E9A38" w14:textId="77777777" w:rsidR="0003530B" w:rsidRPr="00361F36" w:rsidRDefault="0003530B" w:rsidP="00184F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F36">
              <w:rPr>
                <w:rFonts w:ascii="Arial Narrow" w:hAnsi="Arial Narrow" w:cs="Arial"/>
                <w:sz w:val="22"/>
                <w:szCs w:val="22"/>
              </w:rPr>
              <w:t>610 001.28 zł</w:t>
            </w:r>
          </w:p>
        </w:tc>
      </w:tr>
    </w:tbl>
    <w:p w14:paraId="5EBE740F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61F36">
        <w:rPr>
          <w:rFonts w:ascii="Arial Narrow" w:hAnsi="Arial Narrow" w:cs="Arial"/>
          <w:i/>
          <w:sz w:val="22"/>
          <w:szCs w:val="22"/>
        </w:rPr>
        <w:t>Zamawiający</w:t>
      </w:r>
    </w:p>
    <w:p w14:paraId="2A67137B" w14:textId="77777777" w:rsidR="000C7E97" w:rsidRPr="000C7E97" w:rsidRDefault="000C7E97" w:rsidP="000C7E97"/>
    <w:p w14:paraId="1B2B405F" w14:textId="77777777" w:rsidR="000C7E97" w:rsidRPr="000C7E97" w:rsidRDefault="000C7E97" w:rsidP="000C7E97"/>
    <w:p w14:paraId="7A0927C8" w14:textId="77777777" w:rsidR="000C7E97" w:rsidRPr="000C7E97" w:rsidRDefault="000C7E97" w:rsidP="000C7E97"/>
    <w:p w14:paraId="0535D073" w14:textId="77777777" w:rsidR="000C7E97" w:rsidRPr="000C7E97" w:rsidRDefault="000C7E97" w:rsidP="000C7E97"/>
    <w:p w14:paraId="69D6000C" w14:textId="77777777" w:rsidR="000C7E97" w:rsidRPr="000C7E97" w:rsidRDefault="000C7E97" w:rsidP="000C7E97"/>
    <w:p w14:paraId="37EA8C55" w14:textId="77777777" w:rsidR="000C7E97" w:rsidRPr="000C7E97" w:rsidRDefault="000C7E97" w:rsidP="000C7E97"/>
    <w:p w14:paraId="41D4AA31" w14:textId="77777777" w:rsidR="000C7E97" w:rsidRPr="000C7E97" w:rsidRDefault="000C7E97" w:rsidP="000C7E97"/>
    <w:p w14:paraId="781A2DCC" w14:textId="77777777" w:rsidR="000C7E97" w:rsidRPr="000C7E97" w:rsidRDefault="000C7E97" w:rsidP="000C7E97"/>
    <w:p w14:paraId="25F75B72" w14:textId="77777777" w:rsidR="000C7E97" w:rsidRPr="000C7E97" w:rsidRDefault="000C7E97" w:rsidP="000C7E97"/>
    <w:p w14:paraId="385A3AD9" w14:textId="77777777" w:rsidR="000C7E97" w:rsidRPr="000C7E97" w:rsidRDefault="000C7E97" w:rsidP="000C7E97"/>
    <w:p w14:paraId="55FD8226" w14:textId="77777777" w:rsidR="000C7E97" w:rsidRPr="000C7E97" w:rsidRDefault="000C7E97" w:rsidP="000C7E97"/>
    <w:p w14:paraId="5FE1B613" w14:textId="77777777" w:rsidR="000C7E97" w:rsidRPr="000C7E97" w:rsidRDefault="000C7E97" w:rsidP="000C7E97"/>
    <w:p w14:paraId="79BC5C3E" w14:textId="77777777" w:rsidR="000C7E97" w:rsidRPr="000C7E97" w:rsidRDefault="000C7E97" w:rsidP="000C7E97"/>
    <w:p w14:paraId="0BABBCB3" w14:textId="77777777" w:rsidR="000C7E97" w:rsidRPr="000C7E97" w:rsidRDefault="000C7E97" w:rsidP="000C7E97"/>
    <w:p w14:paraId="0C4AA453" w14:textId="77777777" w:rsidR="000C7E97" w:rsidRPr="000C7E97" w:rsidRDefault="000C7E97" w:rsidP="000C7E97"/>
    <w:p w14:paraId="4E973119" w14:textId="77777777" w:rsidR="000C7E97" w:rsidRPr="000C7E97" w:rsidRDefault="000C7E97" w:rsidP="000C7E97"/>
    <w:p w14:paraId="47CF95BF" w14:textId="77777777" w:rsidR="000C7E97" w:rsidRPr="000C7E97" w:rsidRDefault="000C7E97" w:rsidP="000C7E97"/>
    <w:p w14:paraId="6D72E7C0" w14:textId="77777777" w:rsidR="000C7E97" w:rsidRPr="000C7E97" w:rsidRDefault="000C7E97" w:rsidP="000C7E97"/>
    <w:p w14:paraId="48199801" w14:textId="77777777" w:rsidR="000C7E97" w:rsidRPr="000C7E97" w:rsidRDefault="000C7E97" w:rsidP="000C7E97"/>
    <w:p w14:paraId="468B2FA6" w14:textId="77777777" w:rsidR="000C7E97" w:rsidRPr="000C7E97" w:rsidRDefault="000C7E97" w:rsidP="000C7E97"/>
    <w:p w14:paraId="46D3DC52" w14:textId="77777777" w:rsidR="000C7E97" w:rsidRPr="000C7E97" w:rsidRDefault="000C7E97" w:rsidP="000C7E97"/>
    <w:p w14:paraId="59111B97" w14:textId="77777777" w:rsidR="000C7E97" w:rsidRPr="000C7E97" w:rsidRDefault="000C7E97" w:rsidP="000C7E97"/>
    <w:p w14:paraId="6FBD80BF" w14:textId="77777777" w:rsidR="000C7E97" w:rsidRPr="000C7E97" w:rsidRDefault="000C7E97" w:rsidP="000C7E97"/>
    <w:p w14:paraId="493A0E98" w14:textId="77777777" w:rsidR="000C7E97" w:rsidRPr="000C7E97" w:rsidRDefault="000C7E97" w:rsidP="000C7E97"/>
    <w:p w14:paraId="0CF9F5D3" w14:textId="77777777" w:rsidR="000C7E97" w:rsidRPr="000C7E97" w:rsidRDefault="000C7E97" w:rsidP="000C7E97"/>
    <w:p w14:paraId="13BC07B0" w14:textId="77777777" w:rsidR="000C7E97" w:rsidRPr="000C7E97" w:rsidRDefault="000C7E97" w:rsidP="000C7E97"/>
    <w:p w14:paraId="50E9B7C7" w14:textId="77777777" w:rsidR="000C7E97" w:rsidRPr="000C7E97" w:rsidRDefault="000C7E97" w:rsidP="000C7E97"/>
    <w:p w14:paraId="6E17799B" w14:textId="77777777" w:rsidR="000C7E97" w:rsidRPr="000C7E97" w:rsidRDefault="000C7E97" w:rsidP="000C7E97"/>
    <w:p w14:paraId="5F24FA53" w14:textId="77777777" w:rsidR="000C7E97" w:rsidRPr="000C7E97" w:rsidRDefault="000C7E97" w:rsidP="000C7E97"/>
    <w:p w14:paraId="3CDAF98A" w14:textId="77777777" w:rsidR="000C7E97" w:rsidRPr="000C7E97" w:rsidRDefault="000C7E97" w:rsidP="000C7E97"/>
    <w:p w14:paraId="268EEC44" w14:textId="77777777" w:rsidR="000C7E97" w:rsidRPr="000C7E97" w:rsidRDefault="000C7E97" w:rsidP="000C7E97"/>
    <w:p w14:paraId="36C9B538" w14:textId="77777777" w:rsidR="000C7E97" w:rsidRPr="000C7E97" w:rsidRDefault="000C7E97" w:rsidP="000C7E97"/>
    <w:p w14:paraId="131F1E54" w14:textId="77777777" w:rsidR="000C7E97" w:rsidRPr="000C7E97" w:rsidRDefault="000C7E97" w:rsidP="000C7E97"/>
    <w:p w14:paraId="11B3419F" w14:textId="77777777" w:rsidR="000C7E97" w:rsidRDefault="000C7E97" w:rsidP="000C7E97">
      <w:pPr>
        <w:rPr>
          <w:rFonts w:ascii="Arial Narrow" w:hAnsi="Arial Narrow" w:cs="Arial"/>
          <w:i/>
          <w:sz w:val="22"/>
          <w:szCs w:val="22"/>
        </w:rPr>
      </w:pPr>
    </w:p>
    <w:p w14:paraId="2216E7B1" w14:textId="77777777" w:rsidR="000C7E97" w:rsidRPr="000C7E97" w:rsidRDefault="000C7E97" w:rsidP="000C7E97"/>
    <w:p w14:paraId="6D831BF8" w14:textId="77777777" w:rsidR="000C7E97" w:rsidRDefault="000C7E97" w:rsidP="000C7E97">
      <w:pPr>
        <w:rPr>
          <w:rFonts w:ascii="Arial Narrow" w:hAnsi="Arial Narrow" w:cs="Arial"/>
          <w:i/>
          <w:sz w:val="22"/>
          <w:szCs w:val="22"/>
        </w:rPr>
      </w:pPr>
    </w:p>
    <w:p w14:paraId="558762BE" w14:textId="77777777" w:rsidR="000C7E97" w:rsidRDefault="000C7E97" w:rsidP="000C7E97"/>
    <w:p w14:paraId="1B755A3F" w14:textId="77777777" w:rsidR="000C7E97" w:rsidRDefault="000C7E97" w:rsidP="000C7E97"/>
    <w:p w14:paraId="131D03C3" w14:textId="77777777" w:rsidR="000C7E97" w:rsidRDefault="000C7E97" w:rsidP="000C7E97"/>
    <w:p w14:paraId="298D62E0" w14:textId="77777777" w:rsidR="000C7E97" w:rsidRDefault="000C7E97" w:rsidP="000C7E97"/>
    <w:p w14:paraId="5C8A3DBC" w14:textId="77777777" w:rsidR="000C7E97" w:rsidRDefault="000C7E97" w:rsidP="000C7E97"/>
    <w:p w14:paraId="67988B5B" w14:textId="77777777" w:rsidR="000C7E97" w:rsidRDefault="000C7E97" w:rsidP="000C7E97"/>
    <w:p w14:paraId="06886EDC" w14:textId="77777777" w:rsidR="000C7E97" w:rsidRDefault="000C7E97" w:rsidP="000C7E97"/>
    <w:p w14:paraId="3C1B8876" w14:textId="77777777" w:rsidR="000C7E97" w:rsidRDefault="000C7E97" w:rsidP="000C7E97"/>
    <w:p w14:paraId="163AA9B2" w14:textId="77777777" w:rsidR="000C7E97" w:rsidRDefault="000C7E97" w:rsidP="000C7E97"/>
    <w:p w14:paraId="381C82CA" w14:textId="3C7618D0" w:rsidR="000C7E97" w:rsidRDefault="000C7E97" w:rsidP="000C7E9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14909B5A" w14:textId="078DB4FD" w:rsidR="000C7E97" w:rsidRDefault="000C7E97" w:rsidP="000C7E9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5AD003A8" w14:textId="53F7A82C" w:rsidR="000C7E97" w:rsidRDefault="000C7E97" w:rsidP="000C7E9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0308F7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47417AB" w14:textId="356850A3" w:rsidR="000C7E97" w:rsidRPr="000C7E97" w:rsidRDefault="000C7E97" w:rsidP="000C7E97">
      <w:pPr>
        <w:rPr>
          <w:rFonts w:ascii="Arial Narrow" w:hAnsi="Arial Narrow"/>
        </w:rPr>
      </w:pPr>
      <w:r>
        <w:rPr>
          <w:rFonts w:ascii="Arial Narrow" w:hAnsi="Arial Narrow"/>
        </w:rPr>
        <w:t>Data: 2026-04-03</w:t>
      </w:r>
      <w:bookmarkEnd w:id="0"/>
    </w:p>
    <w:sectPr w:rsidR="000C7E97" w:rsidRPr="000C7E97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18B60" w14:textId="77777777" w:rsidR="004C36F1" w:rsidRDefault="004C36F1">
      <w:r>
        <w:separator/>
      </w:r>
    </w:p>
  </w:endnote>
  <w:endnote w:type="continuationSeparator" w:id="0">
    <w:p w14:paraId="4F5CB1C0" w14:textId="77777777" w:rsidR="004C36F1" w:rsidRDefault="004C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A7C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F34D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D9CF4" w14:textId="77777777" w:rsidR="00986737" w:rsidRPr="00986737" w:rsidRDefault="004C36F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FCB170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F3B310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F6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949DC2" w14:textId="77777777" w:rsidR="009F189D" w:rsidRDefault="009F189D">
    <w:pPr>
      <w:pStyle w:val="Stopka"/>
      <w:tabs>
        <w:tab w:val="clear" w:pos="4536"/>
      </w:tabs>
      <w:jc w:val="center"/>
    </w:pPr>
  </w:p>
  <w:p w14:paraId="4F74E0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0B792" w14:textId="77777777" w:rsidR="004C36F1" w:rsidRDefault="004C36F1">
      <w:r>
        <w:separator/>
      </w:r>
    </w:p>
  </w:footnote>
  <w:footnote w:type="continuationSeparator" w:id="0">
    <w:p w14:paraId="1EDB8F62" w14:textId="77777777" w:rsidR="004C36F1" w:rsidRDefault="004C3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A3B75" w14:textId="77777777" w:rsidR="0003530B" w:rsidRDefault="00035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66D3" w14:textId="77777777" w:rsidR="0003530B" w:rsidRDefault="00035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56FBE" w14:textId="77777777" w:rsidR="0003530B" w:rsidRDefault="000353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0CA"/>
    <w:rsid w:val="00007727"/>
    <w:rsid w:val="00017720"/>
    <w:rsid w:val="0003530B"/>
    <w:rsid w:val="00035488"/>
    <w:rsid w:val="000C7E97"/>
    <w:rsid w:val="000D7F25"/>
    <w:rsid w:val="000E00E5"/>
    <w:rsid w:val="00173B20"/>
    <w:rsid w:val="001C69FF"/>
    <w:rsid w:val="0023318D"/>
    <w:rsid w:val="00361F36"/>
    <w:rsid w:val="003D72FD"/>
    <w:rsid w:val="00423179"/>
    <w:rsid w:val="00423E1B"/>
    <w:rsid w:val="00490DC0"/>
    <w:rsid w:val="00493F8C"/>
    <w:rsid w:val="004C36F1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E20CA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35A7"/>
    <w:rsid w:val="00E04C3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A50B5"/>
  <w15:chartTrackingRefBased/>
  <w15:docId w15:val="{045E01F4-D68F-4DEF-83A5-C0C19E48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C7E9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7E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2026-04-03T07:16:00Z</dcterms:created>
  <dcterms:modified xsi:type="dcterms:W3CDTF">2026-04-03T07:27:00Z</dcterms:modified>
</cp:coreProperties>
</file>