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79D9" w14:textId="77777777" w:rsidR="00FC3264" w:rsidRPr="009F2200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9F2200">
        <w:rPr>
          <w:rFonts w:ascii="Cambria" w:hAnsi="Cambria" w:cs="Arial"/>
          <w:i w:val="0"/>
          <w:sz w:val="20"/>
        </w:rPr>
        <w:t>Załącznik nr  1</w:t>
      </w:r>
      <w:r w:rsidR="009334C1" w:rsidRPr="009F2200">
        <w:rPr>
          <w:rFonts w:ascii="Cambria" w:hAnsi="Cambria" w:cs="Arial"/>
          <w:i w:val="0"/>
          <w:sz w:val="20"/>
        </w:rPr>
        <w:t xml:space="preserve"> do S</w:t>
      </w:r>
      <w:r w:rsidR="008A1271" w:rsidRPr="009F2200">
        <w:rPr>
          <w:rFonts w:ascii="Cambria" w:hAnsi="Cambria" w:cs="Arial"/>
          <w:i w:val="0"/>
          <w:sz w:val="20"/>
        </w:rPr>
        <w:t>WZ</w:t>
      </w:r>
    </w:p>
    <w:p w14:paraId="2A366A3A" w14:textId="77777777" w:rsidR="0095383E" w:rsidRPr="009F2200" w:rsidRDefault="0095383E" w:rsidP="00FC3264">
      <w:pPr>
        <w:jc w:val="center"/>
        <w:rPr>
          <w:rFonts w:ascii="Cambria" w:hAnsi="Cambria" w:cs="Arial"/>
          <w:sz w:val="22"/>
          <w:szCs w:val="22"/>
        </w:rPr>
      </w:pPr>
    </w:p>
    <w:p w14:paraId="0495F83C" w14:textId="77777777" w:rsidR="00747E5B" w:rsidRPr="009F2200" w:rsidRDefault="00747E5B" w:rsidP="00FC3264">
      <w:pPr>
        <w:jc w:val="center"/>
        <w:rPr>
          <w:rFonts w:ascii="Cambria" w:hAnsi="Cambria" w:cs="Arial"/>
          <w:sz w:val="22"/>
          <w:szCs w:val="22"/>
        </w:rPr>
      </w:pPr>
    </w:p>
    <w:p w14:paraId="0860BC04" w14:textId="77777777" w:rsidR="00FC3264" w:rsidRPr="009F2200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/wzór/</w:t>
      </w:r>
    </w:p>
    <w:p w14:paraId="02198AFF" w14:textId="77777777" w:rsidR="00FC3264" w:rsidRPr="009F2200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9F2200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8F60C30" w14:textId="77777777" w:rsidR="00747E5B" w:rsidRPr="009F2200" w:rsidRDefault="00747E5B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23E6616" w14:textId="77777777" w:rsidR="009334C1" w:rsidRPr="009F2200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2EDEF98A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3B17E8AB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  <w:vertAlign w:val="superscript"/>
        </w:rPr>
        <w:t>1</w:t>
      </w:r>
      <w:r w:rsidRPr="009F2200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45C82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31D614E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92AC9F3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992363B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937762A" w14:textId="77777777" w:rsidR="009334C1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FBCDEFB" w14:textId="77777777" w:rsidR="002935BD" w:rsidRPr="009F220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Wykonawca jest </w:t>
      </w:r>
      <w:r w:rsidRPr="009F2200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9F2200">
        <w:rPr>
          <w:rFonts w:ascii="Cambria" w:hAnsi="Cambria" w:cs="Arial"/>
          <w:sz w:val="22"/>
          <w:szCs w:val="22"/>
        </w:rPr>
        <w:t xml:space="preserve">*** </w:t>
      </w:r>
      <w:r w:rsidRPr="009F2200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BC32617" w14:textId="77777777" w:rsidR="002935BD" w:rsidRPr="009F220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8991134" w14:textId="77777777" w:rsidR="009334C1" w:rsidRPr="009F2200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9F2200">
        <w:rPr>
          <w:rStyle w:val="Odwoanieprzypisudolnego"/>
          <w:rFonts w:ascii="Cambria" w:hAnsi="Cambria" w:cs="Arial"/>
          <w:i/>
        </w:rPr>
        <w:footnoteRef/>
      </w:r>
      <w:r w:rsidRPr="009F2200">
        <w:rPr>
          <w:rFonts w:ascii="Cambria" w:hAnsi="Cambria" w:cs="Arial"/>
          <w:i/>
        </w:rPr>
        <w:t xml:space="preserve">w przypadku składania oferty przez </w:t>
      </w:r>
      <w:r w:rsidRPr="009F2200">
        <w:rPr>
          <w:rFonts w:ascii="Cambria" w:hAnsi="Cambria" w:cs="Arial"/>
          <w:b/>
          <w:i/>
        </w:rPr>
        <w:t>podmioty występujące wspólnie</w:t>
      </w:r>
      <w:r w:rsidRPr="009F2200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1335D15C" w14:textId="77777777" w:rsidR="00E63DCE" w:rsidRPr="009F2200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12AD6541" w14:textId="4A534B8E" w:rsidR="00F05041" w:rsidRPr="009F2200" w:rsidRDefault="009334C1" w:rsidP="00F05041">
      <w:pPr>
        <w:pStyle w:val="Akapitzlist"/>
        <w:ind w:left="0"/>
        <w:jc w:val="both"/>
        <w:rPr>
          <w:rFonts w:ascii="Cambria" w:hAnsi="Cambria" w:cs="Arial"/>
          <w:color w:val="FF0000"/>
          <w:sz w:val="22"/>
        </w:rPr>
      </w:pPr>
      <w:r w:rsidRPr="009F2200">
        <w:rPr>
          <w:rFonts w:ascii="Cambria" w:hAnsi="Cambria" w:cs="Arial"/>
          <w:sz w:val="22"/>
        </w:rPr>
        <w:t>W związku z ogłoszeniem postępowania na:</w:t>
      </w:r>
      <w:r w:rsidR="00DA748E" w:rsidRPr="009F2200">
        <w:rPr>
          <w:rFonts w:ascii="Cambria" w:hAnsi="Cambria" w:cs="Arial"/>
          <w:sz w:val="22"/>
        </w:rPr>
        <w:t xml:space="preserve"> </w:t>
      </w:r>
      <w:bookmarkStart w:id="0" w:name="_Hlk196378907"/>
      <w:r w:rsidR="00473317" w:rsidRPr="00473317">
        <w:rPr>
          <w:rFonts w:ascii="Cambria" w:hAnsi="Cambria"/>
          <w:b/>
          <w:bCs/>
          <w:color w:val="FF0000"/>
        </w:rPr>
        <w:t>dostaw</w:t>
      </w:r>
      <w:r w:rsidR="00473317">
        <w:rPr>
          <w:rFonts w:ascii="Cambria" w:hAnsi="Cambria"/>
          <w:b/>
          <w:bCs/>
          <w:color w:val="FF0000"/>
        </w:rPr>
        <w:t>ę</w:t>
      </w:r>
      <w:r w:rsidR="00473317" w:rsidRPr="00473317">
        <w:rPr>
          <w:rFonts w:ascii="Cambria" w:hAnsi="Cambria"/>
          <w:b/>
          <w:bCs/>
          <w:color w:val="FF0000"/>
        </w:rPr>
        <w:t xml:space="preserve"> </w:t>
      </w:r>
      <w:bookmarkEnd w:id="0"/>
      <w:r w:rsidR="00473317" w:rsidRPr="00473317">
        <w:rPr>
          <w:rFonts w:ascii="Cambria" w:hAnsi="Cambria"/>
          <w:b/>
          <w:bCs/>
          <w:color w:val="FF0000"/>
        </w:rPr>
        <w:t>mobilnego systemu pomiarowego typu SLAM+ GNSS RTK</w:t>
      </w:r>
      <w:r w:rsidR="00282921" w:rsidRPr="009F2200">
        <w:rPr>
          <w:rFonts w:ascii="Cambria" w:hAnsi="Cambria" w:cs="Arial"/>
          <w:b/>
          <w:color w:val="FF0000"/>
          <w:sz w:val="22"/>
        </w:rPr>
        <w:t>.</w:t>
      </w:r>
      <w:r w:rsidR="00F05041" w:rsidRPr="009F2200">
        <w:rPr>
          <w:rFonts w:ascii="Cambria" w:hAnsi="Cambria" w:cs="Arial"/>
          <w:b/>
          <w:color w:val="FF0000"/>
          <w:sz w:val="22"/>
        </w:rPr>
        <w:t xml:space="preserve">  </w:t>
      </w:r>
    </w:p>
    <w:p w14:paraId="2112363F" w14:textId="77777777" w:rsidR="00DA748E" w:rsidRPr="009F2200" w:rsidRDefault="00DA748E" w:rsidP="009334C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B7DB3D" w14:textId="77777777" w:rsidR="00441851" w:rsidRPr="009F2200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9F2200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9F2200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9F2200">
        <w:rPr>
          <w:rFonts w:ascii="Cambria" w:hAnsi="Cambria" w:cs="Arial"/>
          <w:i/>
          <w:sz w:val="22"/>
          <w:szCs w:val="22"/>
        </w:rPr>
        <w:t>(niepotrzebne skreślić)</w:t>
      </w:r>
      <w:r w:rsidRPr="009F2200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2629085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b/>
          <w:i/>
          <w:sz w:val="18"/>
          <w:szCs w:val="18"/>
          <w:lang w:val="x-none" w:eastAsia="x-none"/>
        </w:rPr>
      </w:pPr>
    </w:p>
    <w:p w14:paraId="4A4F2498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9F2200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9F2200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93BB2CF" w14:textId="77777777" w:rsidR="00441851" w:rsidRPr="009F2200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62479600" w14:textId="77777777" w:rsidR="00553BCE" w:rsidRPr="009F2200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9F2200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9F2200">
        <w:rPr>
          <w:rFonts w:ascii="Cambria" w:hAnsi="Cambria" w:cs="Arial"/>
          <w:bCs/>
          <w:sz w:val="22"/>
          <w:szCs w:val="20"/>
        </w:rPr>
        <w:t xml:space="preserve"> </w:t>
      </w:r>
      <w:r w:rsidRPr="009F2200">
        <w:rPr>
          <w:rFonts w:ascii="Cambria" w:hAnsi="Cambria" w:cs="Arial"/>
          <w:sz w:val="22"/>
          <w:szCs w:val="20"/>
        </w:rPr>
        <w:t xml:space="preserve">za cenę:  </w:t>
      </w:r>
    </w:p>
    <w:p w14:paraId="6F525FEE" w14:textId="77777777" w:rsidR="00B04A5F" w:rsidRPr="009F2200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9F2200">
        <w:rPr>
          <w:rFonts w:ascii="Cambria" w:hAnsi="Cambria" w:cs="Arial"/>
          <w:b/>
          <w:bCs/>
        </w:rPr>
        <w:t xml:space="preserve">RAZEM BRUTTO </w:t>
      </w:r>
      <w:r w:rsidRPr="009F2200">
        <w:rPr>
          <w:rFonts w:ascii="Cambria" w:hAnsi="Cambria" w:cs="Arial"/>
          <w:bCs/>
        </w:rPr>
        <w:t>…………………</w:t>
      </w:r>
      <w:r w:rsidRPr="009F2200">
        <w:rPr>
          <w:rFonts w:ascii="Cambria" w:hAnsi="Cambria" w:cs="Arial"/>
          <w:bCs/>
          <w:lang w:val="pl-PL"/>
        </w:rPr>
        <w:t>……………</w:t>
      </w:r>
      <w:r w:rsidR="00EC6581" w:rsidRPr="009F2200">
        <w:rPr>
          <w:rFonts w:ascii="Cambria" w:hAnsi="Cambria" w:cs="Arial"/>
          <w:bCs/>
          <w:lang w:val="pl-PL"/>
        </w:rPr>
        <w:t>…</w:t>
      </w:r>
      <w:r w:rsidRPr="009F2200">
        <w:rPr>
          <w:rFonts w:ascii="Cambria" w:hAnsi="Cambria" w:cs="Arial"/>
          <w:bCs/>
          <w:lang w:val="pl-PL"/>
        </w:rPr>
        <w:t>……………</w:t>
      </w:r>
      <w:r w:rsidRPr="009F2200">
        <w:rPr>
          <w:rFonts w:ascii="Cambria" w:hAnsi="Cambria" w:cs="Arial"/>
          <w:bCs/>
        </w:rPr>
        <w:t>……</w:t>
      </w:r>
      <w:r w:rsidRPr="009F2200">
        <w:rPr>
          <w:rFonts w:ascii="Cambria" w:hAnsi="Cambria" w:cs="Arial"/>
          <w:b/>
          <w:bCs/>
        </w:rPr>
        <w:t xml:space="preserve"> PLN</w:t>
      </w:r>
    </w:p>
    <w:p w14:paraId="463716CF" w14:textId="77777777" w:rsidR="00900011" w:rsidRPr="009F2200" w:rsidRDefault="00900011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</w:p>
    <w:p w14:paraId="4A72EC06" w14:textId="77777777" w:rsidR="00900011" w:rsidRPr="009F2200" w:rsidRDefault="00900011" w:rsidP="00900011">
      <w:pPr>
        <w:spacing w:line="360" w:lineRule="auto"/>
        <w:ind w:left="284" w:right="-1"/>
        <w:jc w:val="both"/>
        <w:rPr>
          <w:rFonts w:ascii="Cambria" w:hAnsi="Cambria" w:cs="Arial"/>
          <w:bCs/>
          <w:sz w:val="22"/>
          <w:szCs w:val="20"/>
        </w:rPr>
      </w:pPr>
      <w:r w:rsidRPr="009F2200">
        <w:rPr>
          <w:rFonts w:ascii="Cambria" w:hAnsi="Cambria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5D58071" w14:textId="77777777" w:rsidR="00C6645B" w:rsidRDefault="00C6645B" w:rsidP="00900011">
      <w:pPr>
        <w:spacing w:line="360" w:lineRule="auto"/>
        <w:jc w:val="both"/>
        <w:rPr>
          <w:rFonts w:ascii="Cambria" w:hAnsi="Cambria" w:cs="Arial"/>
          <w:sz w:val="22"/>
          <w:szCs w:val="18"/>
        </w:rPr>
      </w:pPr>
      <w:r w:rsidRPr="009F2200">
        <w:rPr>
          <w:rFonts w:ascii="Cambria" w:hAnsi="Cambria" w:cs="Arial"/>
          <w:sz w:val="22"/>
          <w:szCs w:val="18"/>
        </w:rPr>
        <w:t>Wyliczoną zgodnie z tabelą: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4392"/>
        <w:gridCol w:w="1418"/>
        <w:gridCol w:w="1417"/>
        <w:gridCol w:w="1531"/>
      </w:tblGrid>
      <w:tr w:rsidR="00DF4400" w:rsidRPr="006A58F2" w14:paraId="2AD17DEC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35DB" w14:textId="77777777" w:rsidR="00DF4400" w:rsidRPr="006A58F2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L.p.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0559" w14:textId="77777777" w:rsidR="00DF4400" w:rsidRPr="006A58F2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Rodzaj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20BA9" w14:textId="77777777" w:rsidR="00DF4400" w:rsidRPr="006A58F2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Cena netto [zł]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348C" w14:textId="2FB65743" w:rsidR="00DF4400" w:rsidRPr="006A58F2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Podatek VAT</w:t>
            </w:r>
            <w:r w:rsidR="009B665E"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 xml:space="preserve"> [zł]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DD1D" w14:textId="77777777" w:rsidR="00DF4400" w:rsidRPr="006A58F2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6A58F2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Cena brutto [zł]</w:t>
            </w:r>
          </w:p>
        </w:tc>
      </w:tr>
      <w:tr w:rsidR="00DF4400" w:rsidRPr="009A3987" w14:paraId="002A79BF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9F26" w14:textId="77777777" w:rsidR="00DF4400" w:rsidRPr="009A3987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B88" w14:textId="6A280F2C" w:rsidR="00DF4400" w:rsidRPr="009A3987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/>
                <w:sz w:val="20"/>
                <w:szCs w:val="20"/>
              </w:rPr>
              <w:t>Mobilny system pomiarowy typu SLAM + GNSS RTK</w:t>
            </w:r>
            <w:r w:rsidR="00776861" w:rsidRPr="009A3987">
              <w:rPr>
                <w:rFonts w:ascii="Cambria" w:hAnsi="Cambria"/>
                <w:sz w:val="20"/>
                <w:szCs w:val="20"/>
              </w:rPr>
              <w:t xml:space="preserve"> wraz z dodatkowym zestawem baterii</w:t>
            </w:r>
            <w:r w:rsidR="00F76553" w:rsidRPr="009A3987">
              <w:rPr>
                <w:rFonts w:ascii="Cambria" w:hAnsi="Cambria"/>
                <w:sz w:val="20"/>
                <w:szCs w:val="20"/>
              </w:rPr>
              <w:t xml:space="preserve"> – zgodnie z załącznikiem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4B5E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429E" w14:textId="541D475A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8FC6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9A3987" w14:paraId="25BBCC6D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4D8E" w14:textId="77777777" w:rsidR="00DF4400" w:rsidRPr="009A3987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3121" w14:textId="11EAB800" w:rsidR="00DF4400" w:rsidRPr="009A3987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/>
                <w:sz w:val="20"/>
                <w:szCs w:val="20"/>
              </w:rPr>
              <w:t>Oprogramowanie terenowe i desktop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A078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0180" w14:textId="02472715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402D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9A3987" w14:paraId="10084CB0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2F6A" w14:textId="77777777" w:rsidR="00DF4400" w:rsidRPr="009A3987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3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C9BA" w14:textId="5BCC1B68" w:rsidR="00DF4400" w:rsidRPr="009A3987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/>
                <w:sz w:val="20"/>
                <w:szCs w:val="20"/>
              </w:rPr>
              <w:t>Bezzałogowy statek powietrzny (UAV) do zastosowań geodezyjno-fotogrametrycznych</w:t>
            </w:r>
            <w:r w:rsidR="006A58F2" w:rsidRPr="009A3987">
              <w:rPr>
                <w:rFonts w:ascii="Cambria" w:hAnsi="Cambria"/>
                <w:sz w:val="20"/>
                <w:szCs w:val="20"/>
              </w:rPr>
              <w:t xml:space="preserve"> wraz z dodatkowym zestawem baterii – zgodnie z załącznikiem 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C4B4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08F5" w14:textId="7EB30CDE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5121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9A3987" w14:paraId="496BBDE1" w14:textId="77777777" w:rsidTr="009B665E">
        <w:trPr>
          <w:trHeight w:val="49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AC6B" w14:textId="77777777" w:rsidR="00DF4400" w:rsidRPr="009A3987" w:rsidRDefault="00DF4400" w:rsidP="00DF4400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  <w:t>4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4C5B" w14:textId="0577FB3B" w:rsidR="00DF4400" w:rsidRPr="009A3987" w:rsidRDefault="009B665E" w:rsidP="009B665E">
            <w:pPr>
              <w:widowControl w:val="0"/>
              <w:suppressAutoHyphens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  <w:r w:rsidRPr="009A3987">
              <w:rPr>
                <w:rFonts w:ascii="Cambria" w:hAnsi="Cambria"/>
                <w:sz w:val="20"/>
                <w:szCs w:val="20"/>
              </w:rPr>
              <w:t>Oprogramowanie do fotogrametrii i przetwarzania danych 3D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FD79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F08F" w14:textId="3601A25A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837B" w14:textId="77777777" w:rsidR="00DF4400" w:rsidRPr="009A3987" w:rsidRDefault="00DF4400" w:rsidP="00DF4400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20"/>
                <w:lang w:val="x-none" w:eastAsia="x-none"/>
              </w:rPr>
            </w:pPr>
          </w:p>
        </w:tc>
      </w:tr>
      <w:tr w:rsidR="00DF4400" w:rsidRPr="006A58F2" w14:paraId="4E40D444" w14:textId="77777777" w:rsidTr="009B66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c>
          <w:tcPr>
            <w:tcW w:w="50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592ED" w14:textId="77777777" w:rsidR="00DF4400" w:rsidRPr="006A58F2" w:rsidRDefault="00DF4400" w:rsidP="00B348C8">
            <w:pPr>
              <w:jc w:val="righ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6A58F2">
              <w:rPr>
                <w:rFonts w:ascii="Cambria" w:hAnsi="Cambria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25C79" w14:textId="77777777" w:rsidR="00DF4400" w:rsidRPr="006A58F2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267A5" w14:textId="56758826" w:rsidR="00DF4400" w:rsidRPr="006A58F2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F0F0B" w14:textId="77777777" w:rsidR="00DF4400" w:rsidRPr="006A58F2" w:rsidRDefault="00DF4400" w:rsidP="00B348C8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81C022E" w14:textId="77777777" w:rsidR="00DF4400" w:rsidRDefault="00DF4400"/>
    <w:p w14:paraId="558C7181" w14:textId="77777777" w:rsidR="00DF4400" w:rsidRDefault="00DF4400"/>
    <w:p w14:paraId="07EB570E" w14:textId="77777777" w:rsidR="00DF4400" w:rsidRDefault="00DF4400"/>
    <w:p w14:paraId="0D383E84" w14:textId="77777777" w:rsidR="009B665E" w:rsidRDefault="009B665E"/>
    <w:p w14:paraId="6A776ADB" w14:textId="77777777" w:rsidR="00DF4400" w:rsidRDefault="00DF4400"/>
    <w:p w14:paraId="024B4B4C" w14:textId="77777777" w:rsidR="00900011" w:rsidRPr="009F2200" w:rsidRDefault="00900011" w:rsidP="00900011">
      <w:pPr>
        <w:spacing w:line="360" w:lineRule="auto"/>
        <w:jc w:val="both"/>
        <w:rPr>
          <w:rFonts w:ascii="Cambria" w:hAnsi="Cambria" w:cs="Arial"/>
          <w:i/>
          <w:sz w:val="20"/>
          <w:szCs w:val="20"/>
        </w:rPr>
      </w:pPr>
      <w:r w:rsidRPr="009F2200">
        <w:rPr>
          <w:rFonts w:ascii="Cambria" w:hAnsi="Cambria" w:cs="Arial"/>
          <w:i/>
          <w:sz w:val="20"/>
          <w:szCs w:val="20"/>
        </w:rPr>
        <w:t>Zamawiający posiada odpowiedni numer identyfikacyjny VAT UE.</w:t>
      </w:r>
    </w:p>
    <w:p w14:paraId="1D946021" w14:textId="2A8EDE4F" w:rsidR="009F2200" w:rsidRPr="009F2200" w:rsidRDefault="009F2200" w:rsidP="009F2200">
      <w:pPr>
        <w:spacing w:line="360" w:lineRule="auto"/>
        <w:jc w:val="both"/>
        <w:rPr>
          <w:rFonts w:ascii="Cambria" w:hAnsi="Cambria" w:cs="Arial"/>
          <w:iCs/>
          <w:color w:val="FF0000"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color w:val="FF0000"/>
          <w:sz w:val="22"/>
          <w:szCs w:val="22"/>
        </w:rPr>
        <w:t>Termin realizacji: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do ………………dni  od dnia zawarcia umowy</w:t>
      </w:r>
      <w:r>
        <w:rPr>
          <w:rFonts w:ascii="Cambria" w:hAnsi="Cambria" w:cs="Arial"/>
          <w:iCs/>
          <w:color w:val="FF0000"/>
          <w:sz w:val="22"/>
          <w:szCs w:val="22"/>
        </w:rPr>
        <w:t xml:space="preserve"> [maksimum </w:t>
      </w:r>
      <w:r w:rsidR="000937C6">
        <w:rPr>
          <w:rFonts w:ascii="Cambria" w:hAnsi="Cambria" w:cs="Arial"/>
          <w:iCs/>
          <w:color w:val="FF0000"/>
          <w:sz w:val="22"/>
          <w:szCs w:val="22"/>
        </w:rPr>
        <w:t xml:space="preserve">60 </w:t>
      </w:r>
      <w:r>
        <w:rPr>
          <w:rFonts w:ascii="Cambria" w:hAnsi="Cambria" w:cs="Arial"/>
          <w:iCs/>
          <w:color w:val="FF0000"/>
          <w:sz w:val="22"/>
          <w:szCs w:val="22"/>
        </w:rPr>
        <w:t>dni]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  </w:t>
      </w:r>
    </w:p>
    <w:p w14:paraId="60388A56" w14:textId="3EE4A111" w:rsidR="009F2200" w:rsidRPr="009F2200" w:rsidRDefault="009F2200" w:rsidP="009F2200">
      <w:pPr>
        <w:spacing w:line="360" w:lineRule="auto"/>
        <w:jc w:val="both"/>
        <w:rPr>
          <w:rFonts w:ascii="Cambria" w:hAnsi="Cambria" w:cs="Arial"/>
          <w:iCs/>
          <w:color w:val="FF0000"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color w:val="FF0000"/>
          <w:sz w:val="22"/>
          <w:szCs w:val="22"/>
        </w:rPr>
        <w:t>Okres gwarancji: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……. miesiące (min. </w:t>
      </w:r>
      <w:r w:rsidR="000937C6">
        <w:rPr>
          <w:rFonts w:ascii="Cambria" w:hAnsi="Cambria" w:cs="Arial"/>
          <w:iCs/>
          <w:color w:val="FF0000"/>
          <w:sz w:val="22"/>
          <w:szCs w:val="22"/>
        </w:rPr>
        <w:t>12</w:t>
      </w:r>
      <w:r w:rsidRPr="009F2200">
        <w:rPr>
          <w:rFonts w:ascii="Cambria" w:hAnsi="Cambria" w:cs="Arial"/>
          <w:iCs/>
          <w:color w:val="FF0000"/>
          <w:sz w:val="22"/>
          <w:szCs w:val="22"/>
        </w:rPr>
        <w:t xml:space="preserve"> miesięcy).</w:t>
      </w:r>
    </w:p>
    <w:p w14:paraId="741FE67F" w14:textId="77777777" w:rsidR="009F2200" w:rsidRPr="009F2200" w:rsidRDefault="009F2200" w:rsidP="009F2200">
      <w:pPr>
        <w:suppressAutoHyphens/>
        <w:spacing w:after="160" w:line="256" w:lineRule="auto"/>
        <w:jc w:val="both"/>
        <w:rPr>
          <w:rFonts w:ascii="Cambria" w:eastAsia="Calibri" w:hAnsi="Cambria" w:cs="Arial"/>
          <w:bCs/>
          <w:i/>
          <w:sz w:val="20"/>
          <w:szCs w:val="20"/>
          <w:lang w:eastAsia="zh-CN"/>
        </w:rPr>
      </w:pPr>
      <w:r w:rsidRPr="009F2200">
        <w:rPr>
          <w:rFonts w:ascii="Cambria" w:eastAsia="Calibri" w:hAnsi="Cambria" w:cs="Arial"/>
          <w:i/>
          <w:sz w:val="20"/>
          <w:szCs w:val="20"/>
          <w:lang w:eastAsia="zh-CN"/>
        </w:rPr>
        <w:t>W przypa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dku, gdy Wykonawca nie wskaże 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terminu realizacji oraz okresu gwarancji 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>Zamawiający przyzna mu w ww. kryteri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>ach</w:t>
      </w:r>
      <w:r w:rsidRPr="009F2200"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oceny ofert 0 punktów i uzna, że Wykonawca deklaruje opcję podstawową</w:t>
      </w:r>
      <w:r>
        <w:rPr>
          <w:rFonts w:ascii="Cambria" w:eastAsia="MS Mincho" w:hAnsi="Cambria" w:cs="Arial"/>
          <w:i/>
          <w:sz w:val="20"/>
          <w:szCs w:val="20"/>
          <w:lang w:eastAsia="en-US"/>
        </w:rPr>
        <w:t xml:space="preserve"> wskazaną w SWZ</w:t>
      </w:r>
      <w:r w:rsidRPr="009F2200">
        <w:rPr>
          <w:rFonts w:ascii="Cambria" w:eastAsia="Calibri" w:hAnsi="Cambria" w:cs="Arial"/>
          <w:bCs/>
          <w:i/>
          <w:sz w:val="20"/>
          <w:szCs w:val="20"/>
          <w:lang w:eastAsia="zh-CN"/>
        </w:rPr>
        <w:t>).</w:t>
      </w:r>
    </w:p>
    <w:p w14:paraId="06DA8D80" w14:textId="77777777" w:rsidR="00820C67" w:rsidRPr="009F2200" w:rsidRDefault="00820C67" w:rsidP="00900011">
      <w:pPr>
        <w:spacing w:line="360" w:lineRule="auto"/>
        <w:jc w:val="both"/>
        <w:rPr>
          <w:rFonts w:ascii="Cambria" w:hAnsi="Cambria" w:cs="Arial"/>
          <w:iCs/>
          <w:sz w:val="22"/>
          <w:szCs w:val="22"/>
        </w:rPr>
      </w:pPr>
      <w:r w:rsidRPr="009F2200">
        <w:rPr>
          <w:rFonts w:ascii="Cambria" w:hAnsi="Cambria" w:cs="Arial"/>
          <w:b/>
          <w:bCs/>
          <w:iCs/>
          <w:sz w:val="22"/>
          <w:szCs w:val="22"/>
        </w:rPr>
        <w:t>Termin płatności:</w:t>
      </w:r>
      <w:r w:rsidRPr="009F2200">
        <w:rPr>
          <w:rFonts w:ascii="Cambria" w:hAnsi="Cambria" w:cs="Arial"/>
          <w:iCs/>
          <w:sz w:val="22"/>
          <w:szCs w:val="22"/>
        </w:rPr>
        <w:t xml:space="preserve"> 21 dni od daty otrzymania przez Zamawiającego prawidłowo wystawionej faktury VAT wraz z podpisanym przez strony (bez zastrzeżeń) protokołem.</w:t>
      </w:r>
    </w:p>
    <w:p w14:paraId="0973289E" w14:textId="77777777" w:rsidR="00EC6581" w:rsidRPr="009F2200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color w:val="FF0000"/>
          <w:sz w:val="18"/>
          <w:szCs w:val="18"/>
          <w:lang w:val="pl-PL"/>
        </w:rPr>
      </w:pPr>
    </w:p>
    <w:p w14:paraId="21E9E2F5" w14:textId="77777777" w:rsidR="003A3017" w:rsidRPr="009F2200" w:rsidRDefault="003A301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4B49544" w14:textId="77777777" w:rsidR="00441851" w:rsidRPr="009F2200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9F2200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9F2200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9F2200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9F2200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9F2200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9F2200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ECF1763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9F2200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29C107F5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W tym </w:t>
      </w:r>
      <w:r w:rsidRPr="009F2200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9F2200">
        <w:rPr>
          <w:rFonts w:ascii="Cambria" w:hAnsi="Cambria" w:cs="Arial"/>
          <w:bCs/>
          <w:i/>
          <w:sz w:val="14"/>
          <w:szCs w:val="16"/>
        </w:rPr>
        <w:t>RAZEM NETT</w:t>
      </w:r>
      <w:r w:rsidRPr="009F2200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9F2200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6D5B176B" w14:textId="77777777" w:rsidR="00441851" w:rsidRPr="009F2200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9F2200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9F2200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9F2200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9F2200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9F2200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9F2200" w14:paraId="5E10F07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66C5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79F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EAB9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B92A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240C6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AE78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9F2200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9F2200" w14:paraId="3298B31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A18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9163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3C5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707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F886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E5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0FB19D80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3E84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1A87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9F4F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739D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26A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901E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9F2200" w14:paraId="3724EAA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FFBC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9F2200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86AB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8930E0" w14:textId="77777777" w:rsidR="00441851" w:rsidRPr="009F2200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1E4AC417" w14:textId="77777777" w:rsidR="00441851" w:rsidRPr="009F2200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9F2200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5515B68" w14:textId="77777777" w:rsidR="0054297B" w:rsidRPr="009F220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D2C6F57" w14:textId="77777777" w:rsidR="0054297B" w:rsidRPr="009F2200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7CB805D0" w14:textId="77777777" w:rsidR="000B6D3E" w:rsidRPr="009F2200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Oświadczamy, że:</w:t>
      </w:r>
    </w:p>
    <w:p w14:paraId="3AC3F905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0B35036B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0BD0E81B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68650B2E" w14:textId="77777777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</w:rPr>
        <w:t>uważamy się za związanych niniejszą ofertą na czas wskazany w SWZ.</w:t>
      </w:r>
    </w:p>
    <w:p w14:paraId="076AC678" w14:textId="6AF52B2E" w:rsidR="000B6D3E" w:rsidRPr="009F2200" w:rsidRDefault="000B6D3E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zapoznaliśmy się z projektowanymi postanowieniami umowy, określonymi w załączniku nr </w:t>
      </w:r>
      <w:r w:rsidR="00B14CC1">
        <w:rPr>
          <w:rFonts w:ascii="Cambria" w:hAnsi="Cambria" w:cs="Arial"/>
          <w:sz w:val="22"/>
          <w:szCs w:val="22"/>
        </w:rPr>
        <w:t>3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Pr="009F2200">
        <w:rPr>
          <w:rFonts w:ascii="Cambria" w:hAnsi="Cambria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264CAC82" w14:textId="77777777" w:rsidR="00FC3264" w:rsidRPr="009F2200" w:rsidRDefault="00FC3264" w:rsidP="005E51AB">
      <w:pPr>
        <w:numPr>
          <w:ilvl w:val="0"/>
          <w:numId w:val="36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5E51AB" w:rsidRPr="009F2200">
        <w:rPr>
          <w:rFonts w:ascii="Cambria" w:hAnsi="Cambria" w:cs="Arial"/>
          <w:sz w:val="22"/>
          <w:szCs w:val="22"/>
        </w:rPr>
        <w:t xml:space="preserve"> </w:t>
      </w:r>
      <w:r w:rsidR="000B6D3E" w:rsidRPr="009F2200">
        <w:rPr>
          <w:rFonts w:ascii="Cambria" w:hAnsi="Cambria" w:cs="Arial"/>
          <w:sz w:val="22"/>
          <w:szCs w:val="22"/>
        </w:rPr>
        <w:t xml:space="preserve">  </w:t>
      </w:r>
      <w:r w:rsidRPr="009F2200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6682B291" w14:textId="77777777" w:rsidR="000B6D3E" w:rsidRPr="009F2200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5</w:t>
      </w:r>
      <w:r w:rsidR="005E0D61" w:rsidRPr="009F2200">
        <w:rPr>
          <w:rFonts w:ascii="Cambria" w:hAnsi="Cambria" w:cs="Arial"/>
          <w:sz w:val="22"/>
          <w:szCs w:val="22"/>
          <w:lang w:eastAsia="ar-SA"/>
        </w:rPr>
        <w:t xml:space="preserve">.  </w:t>
      </w:r>
      <w:r w:rsidR="000B6D3E" w:rsidRPr="009F2200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9F2200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9F2200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F095F7C" w14:textId="77777777" w:rsidR="000B6D3E" w:rsidRPr="009F2200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A0E6B8" w14:textId="77777777" w:rsidR="000B6D3E" w:rsidRPr="009F2200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68C01667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9F2200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2C286D66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25F99ED3" w14:textId="77777777" w:rsidR="000B6D3E" w:rsidRPr="009F2200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F2200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9F2200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44EC40A" w14:textId="77777777" w:rsidR="000B6D3E" w:rsidRPr="009F2200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9F2200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CC3A71A" w14:textId="77777777" w:rsidR="000B6D3E" w:rsidRPr="009F2200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9F2200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8EE4079" w14:textId="77777777" w:rsidR="00244F14" w:rsidRPr="009F2200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72C4C5A" w14:textId="77777777" w:rsidR="00340E37" w:rsidRPr="009F2200" w:rsidRDefault="00900011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6</w:t>
      </w:r>
      <w:r w:rsidR="00B85697" w:rsidRPr="009F2200">
        <w:rPr>
          <w:rFonts w:ascii="Cambria" w:hAnsi="Cambria" w:cs="Arial"/>
          <w:sz w:val="22"/>
          <w:szCs w:val="22"/>
        </w:rPr>
        <w:t xml:space="preserve">. </w:t>
      </w:r>
      <w:r w:rsidR="00340E37" w:rsidRPr="009F2200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9F2200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9F2200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7A1632" w14:textId="77777777" w:rsidR="002935BD" w:rsidRPr="009F2200" w:rsidRDefault="002935BD" w:rsidP="002935BD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5BB285F5" w14:textId="77777777" w:rsidR="00340E37" w:rsidRPr="009F2200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9F2200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9F2200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C9E357" w14:textId="77777777" w:rsidR="006C36CB" w:rsidRPr="009F2200" w:rsidRDefault="006C36CB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</w:p>
    <w:p w14:paraId="5E236A8D" w14:textId="77777777" w:rsidR="00340E37" w:rsidRPr="009F2200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9F2200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FBB9D6F" w14:textId="77777777" w:rsidR="00340E37" w:rsidRPr="009F2200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B93689E" w14:textId="77777777" w:rsidR="00FC3264" w:rsidRPr="009F2200" w:rsidRDefault="00900011" w:rsidP="005C7B66">
      <w:pPr>
        <w:spacing w:before="60" w:after="60" w:line="360" w:lineRule="auto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7</w:t>
      </w:r>
      <w:r w:rsidR="005C7B66" w:rsidRPr="009F2200">
        <w:rPr>
          <w:rFonts w:ascii="Cambria" w:hAnsi="Cambria" w:cs="Arial"/>
          <w:sz w:val="22"/>
          <w:szCs w:val="22"/>
        </w:rPr>
        <w:t xml:space="preserve">.  </w:t>
      </w:r>
      <w:r w:rsidR="00FC3264" w:rsidRPr="009F2200">
        <w:rPr>
          <w:rFonts w:ascii="Cambria" w:hAnsi="Cambria" w:cs="Arial"/>
          <w:sz w:val="22"/>
          <w:szCs w:val="22"/>
        </w:rPr>
        <w:t>Integralną częścią oferty są:</w:t>
      </w:r>
    </w:p>
    <w:p w14:paraId="51213F34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828483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122482B" w14:textId="77777777" w:rsidR="00FC3264" w:rsidRPr="009F2200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9F2200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B376466" w14:textId="77777777" w:rsidR="009765FC" w:rsidRPr="009F2200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9F2200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7138188" w14:textId="77777777" w:rsidR="009765FC" w:rsidRPr="009F2200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25D2E80" w14:textId="77777777" w:rsidR="00054406" w:rsidRPr="009F220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CDB427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84F2DD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065F90E" w14:textId="77777777" w:rsidR="00B65C49" w:rsidRPr="009F2200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3104FCD" w14:textId="77777777" w:rsidR="00054406" w:rsidRPr="009F2200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3D22A6A" w14:textId="77777777" w:rsidR="00FC3264" w:rsidRPr="009F2200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9F2200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0B1EE2A" w14:textId="77777777" w:rsidR="00C10ED3" w:rsidRPr="009F2200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</w:rPr>
        <w:t>* niewłaściwe skreślić</w:t>
      </w:r>
    </w:p>
    <w:p w14:paraId="550AA0F1" w14:textId="77777777" w:rsidR="00C10ED3" w:rsidRPr="009F2200" w:rsidRDefault="00C10ED3" w:rsidP="00C10ED3">
      <w:pPr>
        <w:rPr>
          <w:rFonts w:ascii="Cambria" w:hAnsi="Cambria" w:cs="Arial"/>
          <w:sz w:val="18"/>
          <w:szCs w:val="18"/>
        </w:rPr>
      </w:pPr>
      <w:r w:rsidRPr="009F2200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9F2200">
        <w:rPr>
          <w:rFonts w:ascii="Cambria" w:hAnsi="Cambria" w:cs="Arial"/>
          <w:sz w:val="18"/>
          <w:szCs w:val="18"/>
        </w:rPr>
        <w:t>wypełnić jeżeli dotyczy</w:t>
      </w:r>
    </w:p>
    <w:p w14:paraId="13CD15AB" w14:textId="77777777" w:rsidR="001313E7" w:rsidRPr="009F2200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hAnsi="Cambria" w:cs="Arial"/>
          <w:sz w:val="18"/>
          <w:szCs w:val="18"/>
        </w:rPr>
        <w:t xml:space="preserve">*** 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3DC50BFA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4B693AE7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F059BE4" w14:textId="77777777" w:rsidR="001313E7" w:rsidRPr="009F2200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9F2200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9F2200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9F2200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74F4E" w14:textId="77777777" w:rsidR="00112673" w:rsidRDefault="00112673">
      <w:r>
        <w:separator/>
      </w:r>
    </w:p>
  </w:endnote>
  <w:endnote w:type="continuationSeparator" w:id="0">
    <w:p w14:paraId="17CC8230" w14:textId="77777777" w:rsidR="00112673" w:rsidRDefault="0011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99ABE" w14:textId="77777777" w:rsidR="00112673" w:rsidRDefault="00112673">
      <w:r>
        <w:separator/>
      </w:r>
    </w:p>
  </w:footnote>
  <w:footnote w:type="continuationSeparator" w:id="0">
    <w:p w14:paraId="2F104069" w14:textId="77777777" w:rsidR="00112673" w:rsidRDefault="00112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27C1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44F54D2" w14:textId="30475931" w:rsidR="00903E24" w:rsidRPr="00DE48D2" w:rsidRDefault="005B43A0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DE48D2">
      <w:rPr>
        <w:rFonts w:ascii="Cambria" w:hAnsi="Cambria" w:cs="Arial"/>
        <w:i/>
        <w:sz w:val="20"/>
        <w:szCs w:val="20"/>
      </w:rPr>
      <w:t>ZP3/</w:t>
    </w:r>
    <w:r w:rsidR="00473317">
      <w:rPr>
        <w:rFonts w:ascii="Cambria" w:hAnsi="Cambria" w:cs="Arial"/>
        <w:i/>
        <w:sz w:val="20"/>
        <w:szCs w:val="20"/>
      </w:rPr>
      <w:t>7162</w:t>
    </w:r>
    <w:r w:rsidR="00776861">
      <w:rPr>
        <w:rFonts w:ascii="Cambria" w:hAnsi="Cambria" w:cs="Arial"/>
        <w:i/>
        <w:sz w:val="20"/>
        <w:szCs w:val="20"/>
      </w:rPr>
      <w:t>_1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E43E32"/>
    <w:multiLevelType w:val="hybridMultilevel"/>
    <w:tmpl w:val="83365226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91195">
    <w:abstractNumId w:val="12"/>
  </w:num>
  <w:num w:numId="2" w16cid:durableId="759906725">
    <w:abstractNumId w:val="29"/>
  </w:num>
  <w:num w:numId="3" w16cid:durableId="287587655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732661">
    <w:abstractNumId w:val="27"/>
  </w:num>
  <w:num w:numId="5" w16cid:durableId="20202321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4366225">
    <w:abstractNumId w:val="20"/>
  </w:num>
  <w:num w:numId="7" w16cid:durableId="666713604">
    <w:abstractNumId w:val="6"/>
  </w:num>
  <w:num w:numId="8" w16cid:durableId="1629583816">
    <w:abstractNumId w:val="28"/>
  </w:num>
  <w:num w:numId="9" w16cid:durableId="1158423767">
    <w:abstractNumId w:val="17"/>
  </w:num>
  <w:num w:numId="10" w16cid:durableId="10844971">
    <w:abstractNumId w:val="30"/>
  </w:num>
  <w:num w:numId="11" w16cid:durableId="1902523877">
    <w:abstractNumId w:val="10"/>
  </w:num>
  <w:num w:numId="12" w16cid:durableId="1144157593">
    <w:abstractNumId w:val="0"/>
  </w:num>
  <w:num w:numId="13" w16cid:durableId="1189638022">
    <w:abstractNumId w:val="15"/>
  </w:num>
  <w:num w:numId="14" w16cid:durableId="1083337183">
    <w:abstractNumId w:val="22"/>
  </w:num>
  <w:num w:numId="15" w16cid:durableId="13317873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3012598">
    <w:abstractNumId w:val="8"/>
  </w:num>
  <w:num w:numId="17" w16cid:durableId="1828594297">
    <w:abstractNumId w:val="1"/>
  </w:num>
  <w:num w:numId="18" w16cid:durableId="851526439">
    <w:abstractNumId w:val="7"/>
  </w:num>
  <w:num w:numId="19" w16cid:durableId="1926527022">
    <w:abstractNumId w:val="31"/>
  </w:num>
  <w:num w:numId="20" w16cid:durableId="158322234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3162333">
    <w:abstractNumId w:val="5"/>
  </w:num>
  <w:num w:numId="22" w16cid:durableId="1808618728">
    <w:abstractNumId w:val="9"/>
  </w:num>
  <w:num w:numId="23" w16cid:durableId="4855096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59873454">
    <w:abstractNumId w:val="3"/>
  </w:num>
  <w:num w:numId="25" w16cid:durableId="422844373">
    <w:abstractNumId w:val="16"/>
  </w:num>
  <w:num w:numId="26" w16cid:durableId="189684080">
    <w:abstractNumId w:val="11"/>
  </w:num>
  <w:num w:numId="27" w16cid:durableId="1927379615">
    <w:abstractNumId w:val="21"/>
  </w:num>
  <w:num w:numId="28" w16cid:durableId="1805928545">
    <w:abstractNumId w:val="4"/>
  </w:num>
  <w:num w:numId="29" w16cid:durableId="170282549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5204661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3485922">
    <w:abstractNumId w:val="2"/>
  </w:num>
  <w:num w:numId="32" w16cid:durableId="1388341487">
    <w:abstractNumId w:val="14"/>
  </w:num>
  <w:num w:numId="33" w16cid:durableId="1493108851">
    <w:abstractNumId w:val="32"/>
  </w:num>
  <w:num w:numId="34" w16cid:durableId="1154220999">
    <w:abstractNumId w:val="23"/>
  </w:num>
  <w:num w:numId="35" w16cid:durableId="7064166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47637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37C6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12673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1BE1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16A39"/>
    <w:rsid w:val="00224E65"/>
    <w:rsid w:val="00224F5E"/>
    <w:rsid w:val="00242F7C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2921"/>
    <w:rsid w:val="00284455"/>
    <w:rsid w:val="002846EF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D69E5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2D7B"/>
    <w:rsid w:val="003C319A"/>
    <w:rsid w:val="003C6D5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3317"/>
    <w:rsid w:val="00475359"/>
    <w:rsid w:val="00482D45"/>
    <w:rsid w:val="00486383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B56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5ECB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77A4"/>
    <w:rsid w:val="0057041B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104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1AB"/>
    <w:rsid w:val="005E5ECD"/>
    <w:rsid w:val="005F0E82"/>
    <w:rsid w:val="005F35D1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7635D"/>
    <w:rsid w:val="006828EE"/>
    <w:rsid w:val="00686B87"/>
    <w:rsid w:val="006A46D0"/>
    <w:rsid w:val="006A5549"/>
    <w:rsid w:val="006A58F2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5847"/>
    <w:rsid w:val="006E20DD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0E0"/>
    <w:rsid w:val="0077129A"/>
    <w:rsid w:val="0077547D"/>
    <w:rsid w:val="00776861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1E1A"/>
    <w:rsid w:val="008123DB"/>
    <w:rsid w:val="00813644"/>
    <w:rsid w:val="0081389C"/>
    <w:rsid w:val="00814FF3"/>
    <w:rsid w:val="00820C67"/>
    <w:rsid w:val="008259E2"/>
    <w:rsid w:val="00826484"/>
    <w:rsid w:val="00835F55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26566"/>
    <w:rsid w:val="009334C1"/>
    <w:rsid w:val="00933F2D"/>
    <w:rsid w:val="00934BEE"/>
    <w:rsid w:val="009440B8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77A1E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3987"/>
    <w:rsid w:val="009A4C6A"/>
    <w:rsid w:val="009A7569"/>
    <w:rsid w:val="009A7C7E"/>
    <w:rsid w:val="009B0DB1"/>
    <w:rsid w:val="009B665E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200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4CC1"/>
    <w:rsid w:val="00B176DC"/>
    <w:rsid w:val="00B24F20"/>
    <w:rsid w:val="00B33047"/>
    <w:rsid w:val="00B348C8"/>
    <w:rsid w:val="00B43679"/>
    <w:rsid w:val="00B479B9"/>
    <w:rsid w:val="00B61AC4"/>
    <w:rsid w:val="00B61FC8"/>
    <w:rsid w:val="00B643EC"/>
    <w:rsid w:val="00B64CFA"/>
    <w:rsid w:val="00B65298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06628"/>
    <w:rsid w:val="00C10ED3"/>
    <w:rsid w:val="00C11DD0"/>
    <w:rsid w:val="00C1549C"/>
    <w:rsid w:val="00C15C54"/>
    <w:rsid w:val="00C1705A"/>
    <w:rsid w:val="00C20E29"/>
    <w:rsid w:val="00C215CD"/>
    <w:rsid w:val="00C26503"/>
    <w:rsid w:val="00C2728E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B90"/>
    <w:rsid w:val="00C62C01"/>
    <w:rsid w:val="00C633C8"/>
    <w:rsid w:val="00C65789"/>
    <w:rsid w:val="00C6645B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724"/>
    <w:rsid w:val="00DC4C6B"/>
    <w:rsid w:val="00DC55E6"/>
    <w:rsid w:val="00DD391F"/>
    <w:rsid w:val="00DE3AB3"/>
    <w:rsid w:val="00DE3FD6"/>
    <w:rsid w:val="00DE48D2"/>
    <w:rsid w:val="00DF0A1D"/>
    <w:rsid w:val="00DF0AF4"/>
    <w:rsid w:val="00DF1D8D"/>
    <w:rsid w:val="00DF4400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0075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5ADF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032D"/>
    <w:rsid w:val="00F61148"/>
    <w:rsid w:val="00F6236A"/>
    <w:rsid w:val="00F724A9"/>
    <w:rsid w:val="00F73A3F"/>
    <w:rsid w:val="00F76453"/>
    <w:rsid w:val="00F765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7FBCF"/>
  <w15:chartTrackingRefBased/>
  <w15:docId w15:val="{1893CA48-7688-408F-8DFD-4F3357D2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913</Words>
  <Characters>6757</Characters>
  <Application>Microsoft Office Word</Application>
  <DocSecurity>0</DocSecurity>
  <Lines>186</Lines>
  <Paragraphs>78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</cp:revision>
  <cp:lastPrinted>2026-03-30T11:47:00Z</cp:lastPrinted>
  <dcterms:created xsi:type="dcterms:W3CDTF">2026-03-30T11:47:00Z</dcterms:created>
  <dcterms:modified xsi:type="dcterms:W3CDTF">2026-03-30T11:47:00Z</dcterms:modified>
</cp:coreProperties>
</file>