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0CFB" w14:textId="5D4B1EED" w:rsidR="00930A96" w:rsidRPr="006561A3" w:rsidRDefault="00E0245E" w:rsidP="006C3B83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Bydgoszcz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dnia: </w:t>
      </w:r>
      <w:r w:rsidRPr="006561A3">
        <w:rPr>
          <w:rFonts w:ascii="Arial Narrow" w:hAnsi="Arial Narrow" w:cs="Arial"/>
          <w:sz w:val="22"/>
          <w:szCs w:val="22"/>
        </w:rPr>
        <w:t>2026-04-0</w:t>
      </w:r>
      <w:r w:rsidR="006561A3">
        <w:rPr>
          <w:rFonts w:ascii="Arial Narrow" w:hAnsi="Arial Narrow" w:cs="Arial"/>
          <w:sz w:val="22"/>
          <w:szCs w:val="22"/>
        </w:rPr>
        <w:t>7</w:t>
      </w:r>
    </w:p>
    <w:p w14:paraId="29FFC816" w14:textId="18848A89" w:rsidR="00930A96" w:rsidRPr="006561A3" w:rsidRDefault="00E0245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61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ABB1BB" w14:textId="1EA2F9C3" w:rsidR="00930A96" w:rsidRPr="006561A3" w:rsidRDefault="00E0245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Powstańców Warszawy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5</w:t>
      </w:r>
    </w:p>
    <w:p w14:paraId="59CE468C" w14:textId="6FE7E29F" w:rsidR="00930A96" w:rsidRPr="006561A3" w:rsidRDefault="00E0245E" w:rsidP="00984E09">
      <w:pPr>
        <w:spacing w:after="24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85-681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Bydgoszcz</w:t>
      </w:r>
    </w:p>
    <w:p w14:paraId="455FC9EE" w14:textId="29809E3E" w:rsidR="006561A3" w:rsidRPr="00984E09" w:rsidRDefault="006561A3" w:rsidP="00984E09">
      <w:pPr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984E09">
        <w:rPr>
          <w:rFonts w:ascii="Arial Narrow" w:hAnsi="Arial Narrow" w:cs="Arial"/>
          <w:b/>
          <w:sz w:val="22"/>
          <w:szCs w:val="22"/>
        </w:rPr>
        <w:t>Pismo nr:</w:t>
      </w:r>
      <w:r w:rsidR="00F167A9">
        <w:rPr>
          <w:rFonts w:ascii="Arial Narrow" w:hAnsi="Arial Narrow" w:cs="Arial"/>
          <w:b/>
          <w:sz w:val="22"/>
          <w:szCs w:val="22"/>
        </w:rPr>
        <w:t xml:space="preserve"> 3002/26</w:t>
      </w:r>
    </w:p>
    <w:p w14:paraId="47EC9138" w14:textId="77777777" w:rsidR="00930A96" w:rsidRPr="006561A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561A3">
        <w:rPr>
          <w:rFonts w:ascii="Arial Narrow" w:hAnsi="Arial Narrow" w:cs="Arial"/>
          <w:b/>
          <w:sz w:val="24"/>
          <w:szCs w:val="24"/>
        </w:rPr>
        <w:t>WYKONAWCY</w:t>
      </w:r>
    </w:p>
    <w:p w14:paraId="598BED48" w14:textId="77777777" w:rsidR="00930A96" w:rsidRPr="006561A3" w:rsidRDefault="00930A96" w:rsidP="006C3B8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6561A3" w14:paraId="4DBB513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AB81F" w14:textId="77777777" w:rsidR="00930A96" w:rsidRPr="006561A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561A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4167CB6" w14:textId="77777777" w:rsidR="00930A96" w:rsidRPr="006561A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61A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561A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561A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8BC84E6" w14:textId="77777777" w:rsidR="00930A96" w:rsidRPr="006561A3" w:rsidRDefault="00930A96" w:rsidP="00984E09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1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561A3" w14:paraId="6BF97752" w14:textId="77777777" w:rsidTr="00E03B3C">
        <w:tc>
          <w:tcPr>
            <w:tcW w:w="2269" w:type="dxa"/>
          </w:tcPr>
          <w:p w14:paraId="33433429" w14:textId="77777777" w:rsidR="00930A96" w:rsidRPr="006561A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34E31C" w14:textId="1A36C0D8" w:rsidR="00930A96" w:rsidRPr="006561A3" w:rsidRDefault="00E0245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30A96" w:rsidRPr="006561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0245E" w:rsidRPr="006561A3" w14:paraId="2D6751FF" w14:textId="77777777" w:rsidTr="00E107AD">
        <w:tc>
          <w:tcPr>
            <w:tcW w:w="2269" w:type="dxa"/>
          </w:tcPr>
          <w:p w14:paraId="7CA1E930" w14:textId="77777777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7BE0AE" w14:textId="6BACF1DD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27280F84" w14:textId="3DA3BFD3" w:rsidR="00EF1037" w:rsidRDefault="005C0930" w:rsidP="006C3B83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 xml:space="preserve">Zamawiający, </w:t>
      </w:r>
      <w:r w:rsidR="00E0245E" w:rsidRPr="006561A3">
        <w:rPr>
          <w:rFonts w:ascii="Arial Narrow" w:hAnsi="Arial Narrow" w:cs="Arial"/>
          <w:b/>
          <w:sz w:val="22"/>
          <w:szCs w:val="22"/>
        </w:rPr>
        <w:t>10WSzKzP SPZOZ</w:t>
      </w:r>
      <w:r w:rsidRPr="006561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0245E" w:rsidRPr="006561A3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6561A3">
        <w:rPr>
          <w:rFonts w:ascii="Arial Narrow" w:hAnsi="Arial Narrow" w:cs="Arial"/>
          <w:sz w:val="22"/>
          <w:szCs w:val="22"/>
        </w:rPr>
        <w:t>późn</w:t>
      </w:r>
      <w:r w:rsidR="00E0245E" w:rsidRPr="006561A3">
        <w:rPr>
          <w:rFonts w:ascii="Arial Narrow" w:hAnsi="Arial Narrow" w:cs="Arial"/>
          <w:sz w:val="22"/>
          <w:szCs w:val="22"/>
        </w:rPr>
        <w:t>. zm.)</w:t>
      </w:r>
      <w:r w:rsidRPr="006561A3">
        <w:rPr>
          <w:rFonts w:ascii="Arial Narrow" w:hAnsi="Arial Narrow" w:cs="Arial"/>
          <w:sz w:val="22"/>
          <w:szCs w:val="22"/>
        </w:rPr>
        <w:t xml:space="preserve">, </w:t>
      </w:r>
      <w:r w:rsidR="00EB3650" w:rsidRPr="006561A3">
        <w:rPr>
          <w:rFonts w:ascii="Arial Narrow" w:hAnsi="Arial Narrow" w:cs="Arial"/>
          <w:sz w:val="22"/>
          <w:szCs w:val="22"/>
        </w:rPr>
        <w:t xml:space="preserve">informuje o </w:t>
      </w:r>
      <w:r w:rsidRPr="006561A3">
        <w:rPr>
          <w:rFonts w:ascii="Arial Narrow" w:hAnsi="Arial Narrow" w:cs="Arial"/>
          <w:sz w:val="22"/>
          <w:szCs w:val="22"/>
        </w:rPr>
        <w:t>dokon</w:t>
      </w:r>
      <w:r w:rsidR="00EB3650" w:rsidRPr="006561A3">
        <w:rPr>
          <w:rFonts w:ascii="Arial Narrow" w:hAnsi="Arial Narrow" w:cs="Arial"/>
          <w:sz w:val="22"/>
          <w:szCs w:val="22"/>
        </w:rPr>
        <w:t>aniu</w:t>
      </w:r>
      <w:r w:rsidRPr="006561A3">
        <w:rPr>
          <w:rFonts w:ascii="Arial Narrow" w:hAnsi="Arial Narrow" w:cs="Arial"/>
          <w:sz w:val="22"/>
          <w:szCs w:val="22"/>
        </w:rPr>
        <w:t xml:space="preserve"> </w:t>
      </w:r>
      <w:r w:rsidR="00460DC4" w:rsidRPr="006561A3">
        <w:rPr>
          <w:rFonts w:ascii="Arial Narrow" w:hAnsi="Arial Narrow" w:cs="Arial"/>
          <w:sz w:val="22"/>
          <w:szCs w:val="22"/>
        </w:rPr>
        <w:t>zmian</w:t>
      </w:r>
      <w:r w:rsidRPr="006561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61A3">
        <w:rPr>
          <w:rFonts w:ascii="Arial Narrow" w:hAnsi="Arial Narrow" w:cs="Arial"/>
          <w:sz w:val="22"/>
          <w:szCs w:val="22"/>
        </w:rPr>
        <w:t>apis</w:t>
      </w:r>
      <w:r w:rsidRPr="006561A3">
        <w:rPr>
          <w:rFonts w:ascii="Arial Narrow" w:hAnsi="Arial Narrow" w:cs="Arial"/>
          <w:sz w:val="22"/>
          <w:szCs w:val="22"/>
        </w:rPr>
        <w:t>ach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</w:t>
      </w:r>
      <w:r w:rsidR="0022485D" w:rsidRPr="006561A3">
        <w:rPr>
          <w:rFonts w:ascii="Arial Narrow" w:hAnsi="Arial Narrow" w:cs="Arial"/>
          <w:sz w:val="22"/>
          <w:szCs w:val="22"/>
        </w:rPr>
        <w:t>SWZ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61A3">
        <w:rPr>
          <w:rFonts w:ascii="Arial Narrow" w:hAnsi="Arial Narrow" w:cs="Arial"/>
          <w:sz w:val="22"/>
          <w:szCs w:val="22"/>
        </w:rPr>
        <w:t>:</w:t>
      </w:r>
    </w:p>
    <w:p w14:paraId="397AF746" w14:textId="1A7D62BF" w:rsidR="00DB5449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07-</w:t>
      </w:r>
      <w:r w:rsidR="00391B20">
        <w:rPr>
          <w:rFonts w:ascii="Arial Narrow" w:hAnsi="Arial Narrow"/>
          <w:sz w:val="22"/>
          <w:szCs w:val="22"/>
        </w:rPr>
        <w:t>12</w:t>
      </w:r>
    </w:p>
    <w:p w14:paraId="3D6D121F" w14:textId="28F64330" w:rsidR="00DB5449" w:rsidRPr="00A032F1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04-14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1C5CF300" w14:textId="7B6A0DF8" w:rsidR="00DB5449" w:rsidRPr="0012490A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04-14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34E30245" w14:textId="77777777" w:rsidR="00DB5449" w:rsidRPr="00331F14" w:rsidRDefault="00DB5449" w:rsidP="00DB5449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E984D4A" w14:textId="457447B1" w:rsidR="00DB5449" w:rsidRPr="006C3B83" w:rsidRDefault="00DB5449" w:rsidP="006C3B83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>S</w:t>
      </w:r>
      <w:r w:rsidR="00984E09">
        <w:rPr>
          <w:rFonts w:ascii="Arial Narrow" w:hAnsi="Arial Narrow"/>
          <w:i/>
          <w:sz w:val="22"/>
          <w:szCs w:val="22"/>
        </w:rPr>
        <w:t>: 67/2026 nr 235116-2026</w:t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4A36A50C" w14:textId="77777777" w:rsidR="00984E09" w:rsidRDefault="00DB5449" w:rsidP="00DB544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3DA0512" w14:textId="2CA828EC" w:rsidR="00DB5449" w:rsidRPr="00331F14" w:rsidRDefault="00DB5449" w:rsidP="00984E09">
      <w:pPr>
        <w:spacing w:before="120"/>
        <w:ind w:left="357"/>
        <w:jc w:val="right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4E0160AD" w14:textId="77777777" w:rsidR="00DB5449" w:rsidRPr="00331F14" w:rsidRDefault="00DB5449" w:rsidP="00DB5449">
      <w:pPr>
        <w:ind w:left="357"/>
        <w:jc w:val="both"/>
        <w:rPr>
          <w:rFonts w:ascii="Arial Narrow" w:hAnsi="Arial Narrow"/>
        </w:rPr>
      </w:pPr>
    </w:p>
    <w:p w14:paraId="1667106F" w14:textId="77777777" w:rsidR="00984E09" w:rsidRDefault="00984E09" w:rsidP="00DB5449">
      <w:pPr>
        <w:ind w:left="357"/>
        <w:jc w:val="both"/>
        <w:rPr>
          <w:rFonts w:ascii="Arial Narrow" w:hAnsi="Arial Narrow"/>
        </w:rPr>
      </w:pPr>
    </w:p>
    <w:p w14:paraId="6F8B7FDB" w14:textId="77777777" w:rsidR="00984E09" w:rsidRDefault="00984E09" w:rsidP="00DB5449">
      <w:pPr>
        <w:ind w:left="357"/>
        <w:jc w:val="both"/>
        <w:rPr>
          <w:rFonts w:ascii="Arial Narrow" w:hAnsi="Arial Narrow"/>
        </w:rPr>
      </w:pPr>
    </w:p>
    <w:p w14:paraId="25E69E39" w14:textId="55B4DAC3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1B50AE3A" w14:textId="77777777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01389F6C" w14:textId="610AA80B" w:rsidR="00DB5449" w:rsidRPr="00331F14" w:rsidRDefault="00DB5449" w:rsidP="00DB5449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egz. 2 – </w:t>
      </w:r>
      <w:r w:rsidRPr="00331F14">
        <w:rPr>
          <w:rFonts w:ascii="Arial Narrow" w:hAnsi="Arial Narrow" w:cs="Arial"/>
          <w:szCs w:val="24"/>
        </w:rPr>
        <w:t>strona int. Zamawiającego, platforma e-propublico.pl, SZPubl. T2612 B</w:t>
      </w:r>
      <w:r>
        <w:rPr>
          <w:rFonts w:ascii="Arial Narrow" w:hAnsi="Arial Narrow" w:cs="Arial"/>
          <w:szCs w:val="24"/>
        </w:rPr>
        <w:t>10</w:t>
      </w:r>
    </w:p>
    <w:p w14:paraId="7448961F" w14:textId="307BC501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Karolina Kornowska</w:t>
      </w:r>
      <w:r w:rsidRPr="00331F14">
        <w:rPr>
          <w:rFonts w:ascii="Arial Narrow" w:hAnsi="Arial Narrow"/>
        </w:rPr>
        <w:t xml:space="preserve"> tel. 261 417 364, e-mail: </w:t>
      </w:r>
      <w:hyperlink r:id="rId7" w:history="1">
        <w:r w:rsidRPr="004F5E57">
          <w:rPr>
            <w:rStyle w:val="Hipercze"/>
            <w:rFonts w:ascii="Arial Narrow" w:hAnsi="Arial Narrow"/>
          </w:rPr>
          <w:t>kornowska4835@10wsk.mil.pl</w:t>
        </w:r>
      </w:hyperlink>
    </w:p>
    <w:p w14:paraId="73A72819" w14:textId="31829C6B" w:rsidR="005C0930" w:rsidRPr="006561A3" w:rsidRDefault="00DB5449" w:rsidP="00984E09">
      <w:pPr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2026-04-07</w:t>
      </w:r>
    </w:p>
    <w:sectPr w:rsidR="005C0930" w:rsidRPr="006561A3" w:rsidSect="006C3B8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47" w:right="1247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17E3F" w14:textId="77777777" w:rsidR="00BE6987" w:rsidRDefault="00BE6987">
      <w:r>
        <w:separator/>
      </w:r>
    </w:p>
  </w:endnote>
  <w:endnote w:type="continuationSeparator" w:id="0">
    <w:p w14:paraId="53A591DA" w14:textId="77777777" w:rsidR="00BE6987" w:rsidRDefault="00BE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1F61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BD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D15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D1FD8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86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9F7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7CDE7" w14:textId="77777777" w:rsidR="00EF1037" w:rsidRDefault="00EF1037">
    <w:pPr>
      <w:pStyle w:val="Stopka"/>
      <w:tabs>
        <w:tab w:val="clear" w:pos="4536"/>
        <w:tab w:val="left" w:pos="6237"/>
      </w:tabs>
    </w:pPr>
  </w:p>
  <w:p w14:paraId="20A2FC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F5E01" w14:textId="77777777" w:rsidR="00BE6987" w:rsidRDefault="00BE6987">
      <w:r>
        <w:separator/>
      </w:r>
    </w:p>
  </w:footnote>
  <w:footnote w:type="continuationSeparator" w:id="0">
    <w:p w14:paraId="62D51273" w14:textId="77777777" w:rsidR="00BE6987" w:rsidRDefault="00BE6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2CA5" w14:textId="51038FE8" w:rsidR="00E0245E" w:rsidRDefault="00984E09">
    <w:pPr>
      <w:pStyle w:val="Nagwek"/>
    </w:pPr>
    <w:r>
      <w:rPr>
        <w:noProof/>
      </w:rPr>
      <w:pict w14:anchorId="170C61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5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AF2"/>
    <w:rsid w:val="00057D02"/>
    <w:rsid w:val="00060457"/>
    <w:rsid w:val="000613E0"/>
    <w:rsid w:val="001A571A"/>
    <w:rsid w:val="0022485D"/>
    <w:rsid w:val="00294CA3"/>
    <w:rsid w:val="002B1C74"/>
    <w:rsid w:val="00384EFD"/>
    <w:rsid w:val="00391B20"/>
    <w:rsid w:val="004222DA"/>
    <w:rsid w:val="00453E59"/>
    <w:rsid w:val="00460DC4"/>
    <w:rsid w:val="004C5B70"/>
    <w:rsid w:val="005079A4"/>
    <w:rsid w:val="0055546F"/>
    <w:rsid w:val="005C0930"/>
    <w:rsid w:val="006561A3"/>
    <w:rsid w:val="006736C6"/>
    <w:rsid w:val="006C3B83"/>
    <w:rsid w:val="006D4AE5"/>
    <w:rsid w:val="0080419E"/>
    <w:rsid w:val="00854803"/>
    <w:rsid w:val="0087224A"/>
    <w:rsid w:val="009023B1"/>
    <w:rsid w:val="009149C3"/>
    <w:rsid w:val="00930A96"/>
    <w:rsid w:val="00953AA1"/>
    <w:rsid w:val="0095641D"/>
    <w:rsid w:val="0097248F"/>
    <w:rsid w:val="00984E09"/>
    <w:rsid w:val="009D169F"/>
    <w:rsid w:val="00A4668B"/>
    <w:rsid w:val="00B26D41"/>
    <w:rsid w:val="00B32AF2"/>
    <w:rsid w:val="00B361A9"/>
    <w:rsid w:val="00BE6987"/>
    <w:rsid w:val="00C152AE"/>
    <w:rsid w:val="00D1574A"/>
    <w:rsid w:val="00D248D2"/>
    <w:rsid w:val="00DB5449"/>
    <w:rsid w:val="00DE6734"/>
    <w:rsid w:val="00E0245E"/>
    <w:rsid w:val="00E02559"/>
    <w:rsid w:val="00E03B3C"/>
    <w:rsid w:val="00E74582"/>
    <w:rsid w:val="00EB3650"/>
    <w:rsid w:val="00EF1037"/>
    <w:rsid w:val="00F16162"/>
    <w:rsid w:val="00F167A9"/>
    <w:rsid w:val="00F36A2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A289"/>
  <w15:chartTrackingRefBased/>
  <w15:docId w15:val="{06996D03-07E0-4345-8DA1-9F223AF1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DB544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5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2001-02-10T18:08:00Z</cp:lastPrinted>
  <dcterms:created xsi:type="dcterms:W3CDTF">2026-04-03T08:53:00Z</dcterms:created>
  <dcterms:modified xsi:type="dcterms:W3CDTF">2026-04-07T09:56:00Z</dcterms:modified>
</cp:coreProperties>
</file>