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05A562" w14:textId="160002A8" w:rsidR="00055A01" w:rsidRDefault="00055A01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55A01">
        <w:rPr>
          <w:rFonts w:ascii="Arial Narrow" w:hAnsi="Arial Narrow"/>
          <w:noProof/>
          <w:sz w:val="22"/>
          <w:szCs w:val="18"/>
        </w:rPr>
        <w:pict w14:anchorId="1361FBF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45pt;visibility:visible;mso-wrap-style:square">
            <v:imagedata r:id="rId6" o:title=""/>
          </v:shape>
        </w:pict>
      </w:r>
    </w:p>
    <w:p w14:paraId="56D8886E" w14:textId="318A705E" w:rsidR="009432A1" w:rsidRPr="00055A01" w:rsidRDefault="003E1E1B" w:rsidP="009432A1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055A01">
        <w:rPr>
          <w:rFonts w:ascii="Arial Narrow" w:hAnsi="Arial Narrow" w:cs="Arial"/>
          <w:sz w:val="22"/>
          <w:szCs w:val="22"/>
        </w:rPr>
        <w:t>Bydgoszcz</w:t>
      </w:r>
      <w:r w:rsidR="009432A1" w:rsidRPr="00055A01">
        <w:rPr>
          <w:rFonts w:ascii="Arial Narrow" w:hAnsi="Arial Narrow" w:cs="Arial"/>
          <w:sz w:val="22"/>
          <w:szCs w:val="22"/>
        </w:rPr>
        <w:t xml:space="preserve"> dnia: </w:t>
      </w:r>
      <w:r w:rsidRPr="00055A01">
        <w:rPr>
          <w:rFonts w:ascii="Arial Narrow" w:hAnsi="Arial Narrow" w:cs="Arial"/>
          <w:sz w:val="22"/>
          <w:szCs w:val="22"/>
        </w:rPr>
        <w:t>2026-04-08</w:t>
      </w:r>
    </w:p>
    <w:p w14:paraId="4BF6C4B1" w14:textId="77777777" w:rsidR="009432A1" w:rsidRPr="00055A01" w:rsidRDefault="003E1E1B" w:rsidP="009432A1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55A01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4E4A73F" w14:textId="77777777" w:rsidR="009432A1" w:rsidRPr="00055A01" w:rsidRDefault="003E1E1B" w:rsidP="009432A1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55A01">
        <w:rPr>
          <w:rFonts w:ascii="Arial Narrow" w:hAnsi="Arial Narrow" w:cs="Arial"/>
          <w:sz w:val="22"/>
          <w:szCs w:val="22"/>
        </w:rPr>
        <w:t>Powstańców Warszawy</w:t>
      </w:r>
      <w:r w:rsidR="009432A1" w:rsidRPr="00055A01">
        <w:rPr>
          <w:rFonts w:ascii="Arial Narrow" w:hAnsi="Arial Narrow" w:cs="Arial"/>
          <w:sz w:val="22"/>
          <w:szCs w:val="22"/>
        </w:rPr>
        <w:t xml:space="preserve"> </w:t>
      </w:r>
      <w:r w:rsidRPr="00055A01">
        <w:rPr>
          <w:rFonts w:ascii="Arial Narrow" w:hAnsi="Arial Narrow" w:cs="Arial"/>
          <w:sz w:val="22"/>
          <w:szCs w:val="22"/>
        </w:rPr>
        <w:t>5</w:t>
      </w:r>
    </w:p>
    <w:p w14:paraId="62F0F9C5" w14:textId="77777777" w:rsidR="009432A1" w:rsidRPr="00055A01" w:rsidRDefault="003E1E1B" w:rsidP="009432A1">
      <w:pPr>
        <w:rPr>
          <w:rFonts w:ascii="Arial Narrow" w:hAnsi="Arial Narrow" w:cs="Arial"/>
          <w:sz w:val="22"/>
          <w:szCs w:val="22"/>
        </w:rPr>
      </w:pPr>
      <w:r w:rsidRPr="00055A01">
        <w:rPr>
          <w:rFonts w:ascii="Arial Narrow" w:hAnsi="Arial Narrow" w:cs="Arial"/>
          <w:sz w:val="22"/>
          <w:szCs w:val="22"/>
        </w:rPr>
        <w:t>85-681</w:t>
      </w:r>
      <w:r w:rsidR="009432A1" w:rsidRPr="00055A01">
        <w:rPr>
          <w:rFonts w:ascii="Arial Narrow" w:hAnsi="Arial Narrow" w:cs="Arial"/>
          <w:sz w:val="22"/>
          <w:szCs w:val="22"/>
        </w:rPr>
        <w:t xml:space="preserve"> </w:t>
      </w:r>
      <w:r w:rsidRPr="00055A01">
        <w:rPr>
          <w:rFonts w:ascii="Arial Narrow" w:hAnsi="Arial Narrow" w:cs="Arial"/>
          <w:sz w:val="22"/>
          <w:szCs w:val="22"/>
        </w:rPr>
        <w:t>Bydgoszcz</w:t>
      </w:r>
    </w:p>
    <w:p w14:paraId="25102403" w14:textId="7E3BDEC1" w:rsidR="009432A1" w:rsidRPr="00055A01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55A01" w14:paraId="6EE22738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742432E" w14:textId="77777777" w:rsidR="009432A1" w:rsidRPr="00055A0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055A0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44182F7A" w14:textId="77777777" w:rsidR="009432A1" w:rsidRPr="00055A0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055A0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75078F9E" w14:textId="77777777" w:rsidR="00A80738" w:rsidRPr="00055A01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055A0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E1D9F67" w14:textId="77777777" w:rsidR="009432A1" w:rsidRPr="00055A01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55A0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55A0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55A0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55A01" w14:paraId="02A91542" w14:textId="77777777" w:rsidTr="00A652DF">
        <w:tc>
          <w:tcPr>
            <w:tcW w:w="2269" w:type="dxa"/>
          </w:tcPr>
          <w:p w14:paraId="117907C4" w14:textId="77777777" w:rsidR="009432A1" w:rsidRPr="00055A0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5A0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B2B9968" w14:textId="77777777" w:rsidR="009432A1" w:rsidRPr="00055A01" w:rsidRDefault="003E1E1B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5A01">
              <w:rPr>
                <w:rFonts w:ascii="Arial Narrow" w:hAnsi="Arial Narrow" w:cs="Arial"/>
                <w:bCs/>
                <w:sz w:val="22"/>
                <w:szCs w:val="22"/>
              </w:rPr>
              <w:t>Wdrożenie rozwiązań AI ( rozbudowa systemu PACS) i podłączenie do centralnego repozytorium danych medycznych</w:t>
            </w:r>
            <w:r w:rsidR="009432A1" w:rsidRPr="00055A0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3E1E1B" w:rsidRPr="00055A01" w14:paraId="7C97989C" w14:textId="77777777" w:rsidTr="001114D3">
        <w:tc>
          <w:tcPr>
            <w:tcW w:w="2269" w:type="dxa"/>
          </w:tcPr>
          <w:p w14:paraId="2BA13CCD" w14:textId="77777777" w:rsidR="003E1E1B" w:rsidRPr="00055A01" w:rsidRDefault="003E1E1B" w:rsidP="001114D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55A0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3A64450" w14:textId="77777777" w:rsidR="003E1E1B" w:rsidRPr="00055A01" w:rsidRDefault="003E1E1B" w:rsidP="001114D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55A01">
              <w:rPr>
                <w:rFonts w:ascii="Arial Narrow" w:hAnsi="Arial Narrow" w:cs="Arial"/>
                <w:bCs/>
                <w:sz w:val="22"/>
                <w:szCs w:val="22"/>
              </w:rPr>
              <w:t>38/2026</w:t>
            </w:r>
          </w:p>
        </w:tc>
      </w:tr>
    </w:tbl>
    <w:p w14:paraId="5EC699EC" w14:textId="14BF557F" w:rsidR="00890B92" w:rsidRPr="00055A01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055A0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055A01">
        <w:rPr>
          <w:rFonts w:ascii="Arial Narrow" w:hAnsi="Arial Narrow" w:cs="Arial"/>
          <w:sz w:val="22"/>
          <w:szCs w:val="22"/>
        </w:rPr>
        <w:t>22</w:t>
      </w:r>
      <w:r w:rsidR="0043158A" w:rsidRPr="00055A01">
        <w:rPr>
          <w:rFonts w:ascii="Arial Narrow" w:hAnsi="Arial Narrow" w:cs="Arial"/>
          <w:sz w:val="22"/>
          <w:szCs w:val="22"/>
        </w:rPr>
        <w:t>2</w:t>
      </w:r>
      <w:r w:rsidRPr="00055A0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055A01">
        <w:rPr>
          <w:rFonts w:ascii="Arial Narrow" w:hAnsi="Arial Narrow" w:cs="Arial"/>
          <w:sz w:val="22"/>
          <w:szCs w:val="22"/>
        </w:rPr>
        <w:t>4</w:t>
      </w:r>
      <w:r w:rsidRPr="00055A01">
        <w:rPr>
          <w:rFonts w:ascii="Arial Narrow" w:hAnsi="Arial Narrow" w:cs="Arial"/>
          <w:sz w:val="22"/>
          <w:szCs w:val="22"/>
        </w:rPr>
        <w:t xml:space="preserve"> </w:t>
      </w:r>
      <w:r w:rsidR="00890B92" w:rsidRPr="00055A0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055A01">
        <w:rPr>
          <w:rFonts w:ascii="Arial Narrow" w:hAnsi="Arial Narrow" w:cs="Arial"/>
          <w:sz w:val="22"/>
          <w:szCs w:val="22"/>
        </w:rPr>
        <w:t xml:space="preserve"> </w:t>
      </w:r>
      <w:r w:rsidR="00082344">
        <w:rPr>
          <w:rFonts w:ascii="Arial Narrow" w:hAnsi="Arial Narrow" w:cs="Arial"/>
          <w:sz w:val="22"/>
          <w:szCs w:val="22"/>
        </w:rPr>
        <w:br/>
      </w:r>
      <w:r w:rsidR="003E1E1B" w:rsidRPr="00055A01">
        <w:rPr>
          <w:rFonts w:ascii="Arial Narrow" w:hAnsi="Arial Narrow" w:cs="Arial"/>
          <w:sz w:val="22"/>
          <w:szCs w:val="22"/>
        </w:rPr>
        <w:t xml:space="preserve">(t.j. Dz. U. z 2024 r. poz. 1320 z </w:t>
      </w:r>
      <w:proofErr w:type="spellStart"/>
      <w:r w:rsidR="003E1E1B" w:rsidRPr="00055A01">
        <w:rPr>
          <w:rFonts w:ascii="Arial Narrow" w:hAnsi="Arial Narrow" w:cs="Arial"/>
          <w:sz w:val="22"/>
          <w:szCs w:val="22"/>
        </w:rPr>
        <w:t>p</w:t>
      </w:r>
      <w:r w:rsidR="00055A01" w:rsidRPr="00055A01">
        <w:rPr>
          <w:rFonts w:ascii="Arial Narrow" w:hAnsi="Arial Narrow" w:cs="Arial"/>
          <w:sz w:val="22"/>
          <w:szCs w:val="22"/>
        </w:rPr>
        <w:t>óź</w:t>
      </w:r>
      <w:r w:rsidR="00275C25">
        <w:rPr>
          <w:rFonts w:ascii="Arial Narrow" w:hAnsi="Arial Narrow" w:cs="Arial"/>
          <w:sz w:val="22"/>
          <w:szCs w:val="22"/>
        </w:rPr>
        <w:t>n</w:t>
      </w:r>
      <w:proofErr w:type="spellEnd"/>
      <w:r w:rsidR="003E1E1B" w:rsidRPr="00055A01">
        <w:rPr>
          <w:rFonts w:ascii="Arial Narrow" w:hAnsi="Arial Narrow" w:cs="Arial"/>
          <w:sz w:val="22"/>
          <w:szCs w:val="22"/>
        </w:rPr>
        <w:t>. zm.)</w:t>
      </w:r>
      <w:r w:rsidR="00490DC0" w:rsidRPr="00055A01">
        <w:rPr>
          <w:rFonts w:ascii="Arial Narrow" w:hAnsi="Arial Narrow" w:cs="Arial"/>
          <w:sz w:val="22"/>
          <w:szCs w:val="22"/>
        </w:rPr>
        <w:t xml:space="preserve"> </w:t>
      </w:r>
      <w:r w:rsidR="00890B92" w:rsidRPr="00055A01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040BD951" w14:textId="77777777" w:rsidR="0069085C" w:rsidRPr="00055A01" w:rsidRDefault="003E1E1B" w:rsidP="00055A01">
      <w:pPr>
        <w:spacing w:before="120" w:after="120"/>
        <w:jc w:val="center"/>
        <w:rPr>
          <w:rFonts w:ascii="Arial Narrow" w:hAnsi="Arial Narrow" w:cs="Arial"/>
        </w:rPr>
      </w:pPr>
      <w:r w:rsidRPr="00055A01">
        <w:rPr>
          <w:rFonts w:ascii="Arial Narrow" w:hAnsi="Arial Narrow" w:cs="Arial"/>
          <w:b/>
          <w:sz w:val="22"/>
          <w:szCs w:val="22"/>
        </w:rPr>
        <w:t>3 536 250.00</w:t>
      </w:r>
      <w:r w:rsidR="00890B92" w:rsidRPr="00055A01">
        <w:rPr>
          <w:rFonts w:ascii="Arial Narrow" w:hAnsi="Arial Narrow" w:cs="Arial"/>
          <w:sz w:val="22"/>
          <w:szCs w:val="22"/>
        </w:rPr>
        <w:t xml:space="preserve"> zł brutto.</w:t>
      </w:r>
    </w:p>
    <w:p w14:paraId="749004B4" w14:textId="77777777" w:rsidR="00890B92" w:rsidRPr="00055A0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541154F1" w14:textId="77777777" w:rsidR="00890B92" w:rsidRPr="00055A0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37F47C97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55A01">
        <w:rPr>
          <w:rFonts w:ascii="Arial Narrow" w:hAnsi="Arial Narrow" w:cs="Arial"/>
          <w:i/>
          <w:sz w:val="22"/>
          <w:szCs w:val="22"/>
        </w:rPr>
        <w:t>Zamawiający</w:t>
      </w:r>
    </w:p>
    <w:p w14:paraId="7EB39489" w14:textId="77777777" w:rsidR="00055A01" w:rsidRPr="00055A01" w:rsidRDefault="00055A01" w:rsidP="00055A01"/>
    <w:p w14:paraId="68F000C2" w14:textId="77777777" w:rsidR="00055A01" w:rsidRPr="00055A01" w:rsidRDefault="00055A01" w:rsidP="00055A01"/>
    <w:p w14:paraId="48FC37E1" w14:textId="77777777" w:rsidR="00055A01" w:rsidRPr="00055A01" w:rsidRDefault="00055A01" w:rsidP="00055A01"/>
    <w:p w14:paraId="707238B8" w14:textId="77777777" w:rsidR="00055A01" w:rsidRPr="00055A01" w:rsidRDefault="00055A01" w:rsidP="00055A01"/>
    <w:p w14:paraId="621A2EE6" w14:textId="77777777" w:rsidR="00055A01" w:rsidRPr="00055A01" w:rsidRDefault="00055A01" w:rsidP="00055A01"/>
    <w:p w14:paraId="2E3B1AD7" w14:textId="77777777" w:rsidR="00055A01" w:rsidRPr="00055A01" w:rsidRDefault="00055A01" w:rsidP="00055A01"/>
    <w:p w14:paraId="7B403FAB" w14:textId="77777777" w:rsidR="00055A01" w:rsidRDefault="00055A01" w:rsidP="00055A01">
      <w:pPr>
        <w:rPr>
          <w:rFonts w:ascii="Arial Narrow" w:hAnsi="Arial Narrow" w:cs="Arial"/>
          <w:i/>
          <w:sz w:val="22"/>
          <w:szCs w:val="22"/>
        </w:rPr>
      </w:pPr>
    </w:p>
    <w:p w14:paraId="65801F62" w14:textId="24E1B921" w:rsidR="00055A01" w:rsidRDefault="00055A01" w:rsidP="00055A01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Wykonano w 1 egz. na 1 ark.</w:t>
      </w:r>
    </w:p>
    <w:p w14:paraId="35FC3D8B" w14:textId="789DA2CD" w:rsidR="00055A01" w:rsidRDefault="00055A01" w:rsidP="00055A01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Egz. 1 – strona WWW Zamawiającego; platforma e-propublico.pl; </w:t>
      </w:r>
      <w:proofErr w:type="spellStart"/>
      <w:r>
        <w:rPr>
          <w:rFonts w:ascii="Arial Narrow" w:hAnsi="Arial Narrow" w:cs="Arial"/>
          <w:iCs/>
        </w:rPr>
        <w:t>SZPubl</w:t>
      </w:r>
      <w:proofErr w:type="spellEnd"/>
      <w:r>
        <w:rPr>
          <w:rFonts w:ascii="Arial Narrow" w:hAnsi="Arial Narrow" w:cs="Arial"/>
          <w:iCs/>
        </w:rPr>
        <w:t>. T 2612 B10</w:t>
      </w:r>
    </w:p>
    <w:p w14:paraId="6697AC8C" w14:textId="5E3F24D1" w:rsidR="00055A01" w:rsidRDefault="00055A01" w:rsidP="00055A01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 xml:space="preserve">Wyk. Karolina Kornowska – tel. 261 417 364, e-mail: </w:t>
      </w:r>
      <w:hyperlink r:id="rId7" w:history="1">
        <w:r w:rsidRPr="00CC1082">
          <w:rPr>
            <w:rStyle w:val="Hipercze"/>
            <w:rFonts w:ascii="Arial Narrow" w:hAnsi="Arial Narrow" w:cs="Arial"/>
            <w:iCs/>
          </w:rPr>
          <w:t>kornowska4835@10wsk.mil.pl</w:t>
        </w:r>
      </w:hyperlink>
      <w:r>
        <w:rPr>
          <w:rFonts w:ascii="Arial Narrow" w:hAnsi="Arial Narrow" w:cs="Arial"/>
          <w:iCs/>
        </w:rPr>
        <w:t xml:space="preserve"> </w:t>
      </w:r>
    </w:p>
    <w:p w14:paraId="66283A4C" w14:textId="55D43BB3" w:rsidR="00055A01" w:rsidRPr="00055A01" w:rsidRDefault="00055A01" w:rsidP="00055A01">
      <w:pPr>
        <w:rPr>
          <w:rFonts w:ascii="Arial Narrow" w:hAnsi="Arial Narrow" w:cs="Arial"/>
          <w:iCs/>
        </w:rPr>
      </w:pPr>
      <w:r>
        <w:rPr>
          <w:rFonts w:ascii="Arial Narrow" w:hAnsi="Arial Narrow" w:cs="Arial"/>
          <w:iCs/>
        </w:rPr>
        <w:t>Data: 2026-04-08</w:t>
      </w:r>
    </w:p>
    <w:p w14:paraId="756B4BA6" w14:textId="77777777" w:rsidR="00055A01" w:rsidRPr="00055A01" w:rsidRDefault="00055A01" w:rsidP="00055A01"/>
    <w:sectPr w:rsidR="00055A01" w:rsidRPr="00055A01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0278B" w14:textId="77777777" w:rsidR="001D492F" w:rsidRDefault="001D492F">
      <w:r>
        <w:separator/>
      </w:r>
    </w:p>
  </w:endnote>
  <w:endnote w:type="continuationSeparator" w:id="0">
    <w:p w14:paraId="4BAD0313" w14:textId="77777777" w:rsidR="001D492F" w:rsidRDefault="001D4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BBF07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BC36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20AB3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9F156F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EBF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9FBA451" w14:textId="77777777" w:rsidR="009F189D" w:rsidRDefault="009F189D">
    <w:pPr>
      <w:pStyle w:val="Stopka"/>
      <w:tabs>
        <w:tab w:val="clear" w:pos="4536"/>
      </w:tabs>
      <w:jc w:val="center"/>
    </w:pPr>
  </w:p>
  <w:p w14:paraId="35DB7CE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62D6E" w14:textId="77777777" w:rsidR="001D492F" w:rsidRDefault="001D492F">
      <w:r>
        <w:separator/>
      </w:r>
    </w:p>
  </w:footnote>
  <w:footnote w:type="continuationSeparator" w:id="0">
    <w:p w14:paraId="632099CE" w14:textId="77777777" w:rsidR="001D492F" w:rsidRDefault="001D4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F9FFA" w14:textId="77777777" w:rsidR="003E1E1B" w:rsidRDefault="003E1E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5663F" w14:textId="77777777" w:rsidR="003E1E1B" w:rsidRDefault="003E1E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C0B5F" w14:textId="77777777" w:rsidR="003E1E1B" w:rsidRDefault="003E1E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47E6"/>
    <w:rsid w:val="00007727"/>
    <w:rsid w:val="00017720"/>
    <w:rsid w:val="00035488"/>
    <w:rsid w:val="00055A01"/>
    <w:rsid w:val="00082344"/>
    <w:rsid w:val="000D7F25"/>
    <w:rsid w:val="000E00E5"/>
    <w:rsid w:val="00173B20"/>
    <w:rsid w:val="001C69FF"/>
    <w:rsid w:val="001D492F"/>
    <w:rsid w:val="0023318D"/>
    <w:rsid w:val="00275C25"/>
    <w:rsid w:val="00382A4A"/>
    <w:rsid w:val="003D72FD"/>
    <w:rsid w:val="003E1E1B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647E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934DE0"/>
  <w15:chartTrackingRefBased/>
  <w15:docId w15:val="{F89B991E-E7F3-421A-BCFD-EFD7C76FF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055A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5A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7</cp:revision>
  <dcterms:created xsi:type="dcterms:W3CDTF">2026-04-08T06:02:00Z</dcterms:created>
  <dcterms:modified xsi:type="dcterms:W3CDTF">2026-04-08T06:13:00Z</dcterms:modified>
</cp:coreProperties>
</file>