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07C2E" w14:textId="491CCB23" w:rsidR="002D1DB5" w:rsidRPr="002D1DB5" w:rsidRDefault="002D1DB5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/>
          <w:noProof/>
          <w:szCs w:val="16"/>
        </w:rPr>
        <w:pict w14:anchorId="553E10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0C1DC83F" w14:textId="505AD2A9" w:rsidR="00CF7835" w:rsidRPr="002D1DB5" w:rsidRDefault="000E4CF3" w:rsidP="002D1DB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 w:cs="Arial"/>
          <w:sz w:val="22"/>
          <w:szCs w:val="22"/>
        </w:rPr>
        <w:t>Bydgoszcz</w:t>
      </w:r>
      <w:r w:rsidR="00CF7835" w:rsidRPr="002D1DB5">
        <w:rPr>
          <w:rFonts w:ascii="Arial Narrow" w:hAnsi="Arial Narrow" w:cs="Arial"/>
          <w:sz w:val="22"/>
          <w:szCs w:val="22"/>
        </w:rPr>
        <w:t xml:space="preserve"> dnia: </w:t>
      </w:r>
      <w:r w:rsidRPr="002D1DB5">
        <w:rPr>
          <w:rFonts w:ascii="Arial Narrow" w:hAnsi="Arial Narrow" w:cs="Arial"/>
          <w:sz w:val="22"/>
          <w:szCs w:val="22"/>
        </w:rPr>
        <w:t>2026-04-08</w:t>
      </w:r>
    </w:p>
    <w:p w14:paraId="6D97DCC5" w14:textId="77777777" w:rsidR="00CF7835" w:rsidRPr="002D1DB5" w:rsidRDefault="000E4CF3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D1DB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FD6122" w14:textId="77777777" w:rsidR="00CF7835" w:rsidRPr="002D1DB5" w:rsidRDefault="000E4CF3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 w:cs="Arial"/>
          <w:sz w:val="22"/>
          <w:szCs w:val="22"/>
        </w:rPr>
        <w:t>Powstańców Warszawy</w:t>
      </w:r>
      <w:r w:rsidR="00CF7835" w:rsidRPr="002D1DB5">
        <w:rPr>
          <w:rFonts w:ascii="Arial Narrow" w:hAnsi="Arial Narrow" w:cs="Arial"/>
          <w:sz w:val="22"/>
          <w:szCs w:val="22"/>
        </w:rPr>
        <w:t xml:space="preserve"> </w:t>
      </w:r>
      <w:r w:rsidRPr="002D1DB5">
        <w:rPr>
          <w:rFonts w:ascii="Arial Narrow" w:hAnsi="Arial Narrow" w:cs="Arial"/>
          <w:sz w:val="22"/>
          <w:szCs w:val="22"/>
        </w:rPr>
        <w:t>5</w:t>
      </w:r>
    </w:p>
    <w:p w14:paraId="14844107" w14:textId="77777777" w:rsidR="00CF7835" w:rsidRPr="002D1DB5" w:rsidRDefault="000E4CF3" w:rsidP="00CF7835">
      <w:pPr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 w:cs="Arial"/>
          <w:sz w:val="22"/>
          <w:szCs w:val="22"/>
        </w:rPr>
        <w:t>85-681</w:t>
      </w:r>
      <w:r w:rsidR="00CF7835" w:rsidRPr="002D1DB5">
        <w:rPr>
          <w:rFonts w:ascii="Arial Narrow" w:hAnsi="Arial Narrow" w:cs="Arial"/>
          <w:sz w:val="22"/>
          <w:szCs w:val="22"/>
        </w:rPr>
        <w:t xml:space="preserve"> </w:t>
      </w:r>
      <w:r w:rsidRPr="002D1DB5">
        <w:rPr>
          <w:rFonts w:ascii="Arial Narrow" w:hAnsi="Arial Narrow" w:cs="Arial"/>
          <w:sz w:val="22"/>
          <w:szCs w:val="22"/>
        </w:rPr>
        <w:t>Bydgoszcz</w:t>
      </w:r>
    </w:p>
    <w:p w14:paraId="387D1932" w14:textId="6EE50509" w:rsidR="00CF7835" w:rsidRPr="002D1DB5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D1DB5" w14:paraId="52B016B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3C69B5" w14:textId="77777777" w:rsidR="00CF7835" w:rsidRPr="002D1DB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D1DB5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864AC78" w14:textId="77777777" w:rsidR="00CF7835" w:rsidRPr="002D1DB5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9395BB2" w14:textId="77777777" w:rsidR="00CF7835" w:rsidRPr="002D1DB5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D1DB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D1DB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D1DB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D1DB5" w14:paraId="723E768B" w14:textId="77777777" w:rsidTr="000C1C6D">
        <w:tc>
          <w:tcPr>
            <w:tcW w:w="2269" w:type="dxa"/>
          </w:tcPr>
          <w:p w14:paraId="087FAF48" w14:textId="77777777" w:rsidR="00CF7835" w:rsidRPr="002D1DB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1DB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5741B0D" w14:textId="77777777" w:rsidR="00CF7835" w:rsidRPr="002D1DB5" w:rsidRDefault="000E4CF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D1DB5">
              <w:rPr>
                <w:rFonts w:ascii="Arial Narrow" w:hAnsi="Arial Narrow" w:cs="Arial"/>
                <w:bCs/>
                <w:sz w:val="22"/>
                <w:szCs w:val="22"/>
              </w:rPr>
              <w:t>Wdrożenie rozwiązań AI ( rozbudowa systemu PACS) i podłączenie do centralnego repozytorium danych medycznych</w:t>
            </w:r>
            <w:r w:rsidR="00CF7835" w:rsidRPr="002D1D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E4CF3" w:rsidRPr="002D1DB5" w14:paraId="155C0140" w14:textId="77777777" w:rsidTr="00DB5719">
        <w:tc>
          <w:tcPr>
            <w:tcW w:w="2269" w:type="dxa"/>
          </w:tcPr>
          <w:p w14:paraId="6156B4DF" w14:textId="77777777" w:rsidR="000E4CF3" w:rsidRPr="002D1DB5" w:rsidRDefault="000E4CF3" w:rsidP="00DB57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1DB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665AAF3" w14:textId="77777777" w:rsidR="000E4CF3" w:rsidRPr="002D1DB5" w:rsidRDefault="000E4CF3" w:rsidP="00DB57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D1DB5">
              <w:rPr>
                <w:rFonts w:ascii="Arial Narrow" w:hAnsi="Arial Narrow" w:cs="Arial"/>
                <w:bCs/>
                <w:sz w:val="22"/>
                <w:szCs w:val="22"/>
              </w:rPr>
              <w:t>38/2026</w:t>
            </w:r>
          </w:p>
        </w:tc>
      </w:tr>
    </w:tbl>
    <w:p w14:paraId="05A8A6FB" w14:textId="4D9BA346" w:rsidR="00D665F5" w:rsidRPr="002D1DB5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2D1DB5">
        <w:rPr>
          <w:rFonts w:ascii="Arial Narrow" w:hAnsi="Arial Narrow" w:cs="Arial"/>
          <w:sz w:val="22"/>
          <w:szCs w:val="22"/>
        </w:rPr>
        <w:t>2</w:t>
      </w:r>
      <w:r w:rsidRPr="002D1DB5">
        <w:rPr>
          <w:rFonts w:ascii="Arial Narrow" w:hAnsi="Arial Narrow" w:cs="Arial"/>
          <w:sz w:val="22"/>
          <w:szCs w:val="22"/>
        </w:rPr>
        <w:t xml:space="preserve"> ust. 5 </w:t>
      </w:r>
      <w:r w:rsidRPr="002D1DB5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2D1DB5">
        <w:rPr>
          <w:rFonts w:ascii="Arial Narrow" w:hAnsi="Arial Narrow" w:cs="Arial"/>
          <w:sz w:val="22"/>
          <w:szCs w:val="22"/>
        </w:rPr>
        <w:t xml:space="preserve"> </w:t>
      </w:r>
      <w:r w:rsidR="000E4CF3" w:rsidRPr="002D1DB5">
        <w:rPr>
          <w:rFonts w:ascii="Arial Narrow" w:hAnsi="Arial Narrow" w:cs="Arial"/>
          <w:sz w:val="22"/>
          <w:szCs w:val="22"/>
        </w:rPr>
        <w:t>(t.j. Dz. U. z 2024 r. poz. 1320 z p</w:t>
      </w:r>
      <w:r w:rsidR="002D1DB5">
        <w:rPr>
          <w:rFonts w:ascii="Arial Narrow" w:hAnsi="Arial Narrow" w:cs="Arial"/>
          <w:sz w:val="22"/>
          <w:szCs w:val="22"/>
        </w:rPr>
        <w:t>óźn</w:t>
      </w:r>
      <w:r w:rsidR="000E4CF3" w:rsidRPr="002D1DB5">
        <w:rPr>
          <w:rFonts w:ascii="Arial Narrow" w:hAnsi="Arial Narrow" w:cs="Arial"/>
          <w:sz w:val="22"/>
          <w:szCs w:val="22"/>
        </w:rPr>
        <w:t>. zm.)</w:t>
      </w:r>
      <w:r w:rsidR="00490DC0" w:rsidRPr="002D1DB5">
        <w:rPr>
          <w:rFonts w:ascii="Arial Narrow" w:hAnsi="Arial Narrow" w:cs="Arial"/>
          <w:sz w:val="22"/>
          <w:szCs w:val="22"/>
        </w:rPr>
        <w:t xml:space="preserve"> </w:t>
      </w:r>
      <w:r w:rsidRPr="002D1DB5">
        <w:rPr>
          <w:rFonts w:ascii="Arial Narrow" w:hAnsi="Arial Narrow" w:cs="Arial"/>
          <w:sz w:val="22"/>
          <w:szCs w:val="22"/>
        </w:rPr>
        <w:t>udostępnia</w:t>
      </w:r>
      <w:r w:rsidR="00F95C33" w:rsidRPr="002D1DB5">
        <w:rPr>
          <w:rFonts w:ascii="Arial Narrow" w:hAnsi="Arial Narrow" w:cs="Arial"/>
          <w:sz w:val="22"/>
          <w:szCs w:val="22"/>
        </w:rPr>
        <w:t xml:space="preserve"> </w:t>
      </w:r>
      <w:r w:rsidR="004C7E9B" w:rsidRPr="002D1DB5">
        <w:rPr>
          <w:rFonts w:ascii="Arial Narrow" w:hAnsi="Arial Narrow" w:cs="Arial"/>
          <w:sz w:val="22"/>
          <w:szCs w:val="22"/>
        </w:rPr>
        <w:t>informacj</w:t>
      </w:r>
      <w:r w:rsidR="00577BC6" w:rsidRPr="002D1DB5">
        <w:rPr>
          <w:rFonts w:ascii="Arial Narrow" w:hAnsi="Arial Narrow" w:cs="Arial"/>
          <w:sz w:val="22"/>
          <w:szCs w:val="22"/>
        </w:rPr>
        <w:t>ę</w:t>
      </w:r>
      <w:r w:rsidR="00035488" w:rsidRPr="002D1DB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D1DB5">
        <w:rPr>
          <w:rFonts w:ascii="Arial Narrow" w:hAnsi="Arial Narrow" w:cs="Arial"/>
          <w:sz w:val="22"/>
          <w:szCs w:val="22"/>
        </w:rPr>
        <w:t>.</w:t>
      </w:r>
    </w:p>
    <w:p w14:paraId="321A9D89" w14:textId="77777777" w:rsidR="00A80738" w:rsidRPr="002D1DB5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D1DB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D1DB5">
        <w:rPr>
          <w:rFonts w:ascii="Arial Narrow" w:hAnsi="Arial Narrow" w:cs="Arial"/>
          <w:sz w:val="22"/>
          <w:szCs w:val="22"/>
        </w:rPr>
        <w:t xml:space="preserve"> w dniu </w:t>
      </w:r>
      <w:r w:rsidR="000E4CF3" w:rsidRPr="002D1DB5">
        <w:rPr>
          <w:rFonts w:ascii="Arial Narrow" w:hAnsi="Arial Narrow" w:cs="Arial"/>
          <w:sz w:val="22"/>
          <w:szCs w:val="22"/>
        </w:rPr>
        <w:t>08/04/2026</w:t>
      </w:r>
      <w:r w:rsidR="00FF4AB1" w:rsidRPr="002D1DB5">
        <w:rPr>
          <w:rFonts w:ascii="Arial Narrow" w:hAnsi="Arial Narrow" w:cs="Arial"/>
          <w:sz w:val="22"/>
          <w:szCs w:val="22"/>
        </w:rPr>
        <w:t xml:space="preserve"> o godz. </w:t>
      </w:r>
      <w:r w:rsidR="000E4CF3" w:rsidRPr="002D1DB5">
        <w:rPr>
          <w:rFonts w:ascii="Arial Narrow" w:hAnsi="Arial Narrow" w:cs="Arial"/>
          <w:sz w:val="22"/>
          <w:szCs w:val="22"/>
        </w:rPr>
        <w:t>08:30</w:t>
      </w:r>
      <w:r w:rsidRPr="002D1DB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D1DB5" w14:paraId="5C193722" w14:textId="77777777" w:rsidTr="002D1DB5">
        <w:tc>
          <w:tcPr>
            <w:tcW w:w="1276" w:type="dxa"/>
            <w:shd w:val="clear" w:color="auto" w:fill="F2F2F2"/>
            <w:vAlign w:val="center"/>
          </w:tcPr>
          <w:p w14:paraId="421A6D02" w14:textId="77777777" w:rsidR="00D665F5" w:rsidRPr="002D1DB5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O</w:t>
            </w:r>
            <w:r w:rsidR="00D665F5" w:rsidRPr="002D1DB5">
              <w:rPr>
                <w:rFonts w:ascii="Arial Narrow" w:hAnsi="Arial Narrow" w:cs="Arial"/>
              </w:rPr>
              <w:t>fert</w:t>
            </w:r>
            <w:r w:rsidRPr="002D1DB5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AD4B035" w14:textId="77777777" w:rsidR="00D665F5" w:rsidRPr="002D1DB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Nazwa</w:t>
            </w:r>
            <w:r w:rsidR="003F57CD" w:rsidRPr="002D1DB5">
              <w:rPr>
                <w:rFonts w:ascii="Arial Narrow" w:hAnsi="Arial Narrow" w:cs="Arial"/>
              </w:rPr>
              <w:t xml:space="preserve"> </w:t>
            </w:r>
            <w:r w:rsidRPr="002D1DB5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C78A9DD" w14:textId="77777777" w:rsidR="00D665F5" w:rsidRPr="002D1DB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Cena oferty</w:t>
            </w:r>
          </w:p>
        </w:tc>
      </w:tr>
      <w:tr w:rsidR="000E4CF3" w:rsidRPr="002D1DB5" w14:paraId="657E920F" w14:textId="77777777" w:rsidTr="002D1DB5">
        <w:tc>
          <w:tcPr>
            <w:tcW w:w="1276" w:type="dxa"/>
            <w:vAlign w:val="center"/>
          </w:tcPr>
          <w:p w14:paraId="4E6507DD" w14:textId="77777777" w:rsidR="000E4CF3" w:rsidRPr="002D1DB5" w:rsidRDefault="000E4CF3" w:rsidP="00DB57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14EB9470" w14:textId="77777777" w:rsidR="000E4CF3" w:rsidRPr="002D1DB5" w:rsidRDefault="000E4CF3" w:rsidP="00DB5719">
            <w:pPr>
              <w:spacing w:before="80" w:after="40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RESQMED SP. Z O.O.</w:t>
            </w:r>
          </w:p>
          <w:p w14:paraId="2CAA366D" w14:textId="77777777" w:rsidR="000E4CF3" w:rsidRPr="002D1DB5" w:rsidRDefault="000E4CF3" w:rsidP="00DB5719">
            <w:pPr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NARCIARSKA</w:t>
            </w:r>
            <w:r w:rsidRPr="002D1DB5">
              <w:rPr>
                <w:rFonts w:ascii="Arial Narrow" w:hAnsi="Arial Narrow" w:cs="Arial"/>
              </w:rPr>
              <w:t xml:space="preserve"> </w:t>
            </w:r>
            <w:r w:rsidRPr="002D1DB5">
              <w:rPr>
                <w:rFonts w:ascii="Arial Narrow" w:hAnsi="Arial Narrow" w:cs="Arial"/>
              </w:rPr>
              <w:t>30/45</w:t>
            </w:r>
            <w:r w:rsidRPr="002D1DB5">
              <w:rPr>
                <w:rFonts w:ascii="Arial Narrow" w:hAnsi="Arial Narrow" w:cs="Arial"/>
              </w:rPr>
              <w:t xml:space="preserve"> </w:t>
            </w:r>
          </w:p>
          <w:p w14:paraId="18F6ADBF" w14:textId="77777777" w:rsidR="000E4CF3" w:rsidRPr="002D1DB5" w:rsidRDefault="000E4CF3" w:rsidP="00DB571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31-579</w:t>
            </w:r>
            <w:r w:rsidRPr="002D1DB5">
              <w:rPr>
                <w:rFonts w:ascii="Arial Narrow" w:hAnsi="Arial Narrow" w:cs="Arial"/>
              </w:rPr>
              <w:t xml:space="preserve"> </w:t>
            </w:r>
            <w:r w:rsidRPr="002D1DB5">
              <w:rPr>
                <w:rFonts w:ascii="Arial Narrow" w:hAnsi="Arial Narrow" w:cs="Arial"/>
              </w:rPr>
              <w:t>KRAKÓW</w:t>
            </w:r>
          </w:p>
        </w:tc>
        <w:tc>
          <w:tcPr>
            <w:tcW w:w="2835" w:type="dxa"/>
            <w:vAlign w:val="center"/>
          </w:tcPr>
          <w:p w14:paraId="4A742A10" w14:textId="77777777" w:rsidR="000E4CF3" w:rsidRPr="002D1DB5" w:rsidRDefault="000E4CF3" w:rsidP="00DB571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D1DB5">
              <w:rPr>
                <w:rFonts w:ascii="Arial Narrow" w:hAnsi="Arial Narrow" w:cs="Arial"/>
              </w:rPr>
              <w:t>3 390 023.82 zł</w:t>
            </w:r>
          </w:p>
        </w:tc>
      </w:tr>
    </w:tbl>
    <w:p w14:paraId="43B63904" w14:textId="77777777" w:rsidR="0069085C" w:rsidRPr="002D1DB5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0B63A0D" w14:textId="77777777" w:rsidR="00577BC6" w:rsidRPr="002D1DB5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29DDD845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D1DB5">
        <w:rPr>
          <w:rFonts w:ascii="Arial Narrow" w:hAnsi="Arial Narrow" w:cs="Arial"/>
          <w:i/>
          <w:sz w:val="22"/>
          <w:szCs w:val="22"/>
        </w:rPr>
        <w:t>Zamawiający</w:t>
      </w:r>
    </w:p>
    <w:p w14:paraId="4B477ACE" w14:textId="77777777" w:rsidR="002D1DB5" w:rsidRPr="002D1DB5" w:rsidRDefault="002D1DB5" w:rsidP="002D1DB5"/>
    <w:p w14:paraId="5E021B16" w14:textId="77777777" w:rsidR="002D1DB5" w:rsidRPr="002D1DB5" w:rsidRDefault="002D1DB5" w:rsidP="002D1DB5"/>
    <w:p w14:paraId="5ADBC17E" w14:textId="77777777" w:rsidR="002D1DB5" w:rsidRDefault="002D1DB5" w:rsidP="002D1DB5">
      <w:pPr>
        <w:rPr>
          <w:rFonts w:ascii="Arial Narrow" w:hAnsi="Arial Narrow" w:cs="Arial"/>
          <w:i/>
          <w:sz w:val="22"/>
          <w:szCs w:val="22"/>
        </w:rPr>
      </w:pPr>
    </w:p>
    <w:p w14:paraId="42ECDD3C" w14:textId="2CCC0FC6" w:rsidR="002D1DB5" w:rsidRDefault="002D1DB5" w:rsidP="002D1DB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B5829C0" w14:textId="00A33802" w:rsidR="002D1DB5" w:rsidRDefault="002D1DB5" w:rsidP="002D1DB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2501D7EE" w14:textId="21B798DE" w:rsidR="002D1DB5" w:rsidRDefault="002D1DB5" w:rsidP="002D1DB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4B4004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3F11D253" w14:textId="572135B0" w:rsidR="002D1DB5" w:rsidRPr="002D1DB5" w:rsidRDefault="002D1DB5" w:rsidP="002D1DB5">
      <w:pPr>
        <w:rPr>
          <w:rFonts w:ascii="Arial Narrow" w:hAnsi="Arial Narrow"/>
        </w:rPr>
      </w:pPr>
      <w:r>
        <w:rPr>
          <w:rFonts w:ascii="Arial Narrow" w:hAnsi="Arial Narrow"/>
        </w:rPr>
        <w:t>Data: 2026-04-08</w:t>
      </w:r>
    </w:p>
    <w:sectPr w:rsidR="002D1DB5" w:rsidRPr="002D1DB5" w:rsidSect="00960C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19BE8" w14:textId="77777777" w:rsidR="00AF330E" w:rsidRDefault="00AF330E">
      <w:r>
        <w:separator/>
      </w:r>
    </w:p>
  </w:endnote>
  <w:endnote w:type="continuationSeparator" w:id="0">
    <w:p w14:paraId="37C80439" w14:textId="77777777" w:rsidR="00AF330E" w:rsidRDefault="00AF3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FA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76B4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2FD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1AC40F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4A3E6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7DF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6EBD3C" w14:textId="77777777" w:rsidR="009F189D" w:rsidRDefault="009F189D">
    <w:pPr>
      <w:pStyle w:val="Stopka"/>
      <w:tabs>
        <w:tab w:val="clear" w:pos="4536"/>
      </w:tabs>
      <w:jc w:val="center"/>
    </w:pPr>
  </w:p>
  <w:p w14:paraId="235E78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F0AE8" w14:textId="77777777" w:rsidR="00AF330E" w:rsidRDefault="00AF330E">
      <w:r>
        <w:separator/>
      </w:r>
    </w:p>
  </w:footnote>
  <w:footnote w:type="continuationSeparator" w:id="0">
    <w:p w14:paraId="0FCFF206" w14:textId="77777777" w:rsidR="00AF330E" w:rsidRDefault="00AF3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7608F" w14:textId="77777777" w:rsidR="000E4CF3" w:rsidRDefault="000E4C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E5B" w14:textId="77777777" w:rsidR="000E4CF3" w:rsidRDefault="000E4C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4DBB4" w14:textId="77777777" w:rsidR="000E4CF3" w:rsidRDefault="000E4C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4F2"/>
    <w:rsid w:val="00007727"/>
    <w:rsid w:val="00017720"/>
    <w:rsid w:val="00035488"/>
    <w:rsid w:val="000C1C6D"/>
    <w:rsid w:val="000D7F25"/>
    <w:rsid w:val="000E00E5"/>
    <w:rsid w:val="000E4CF3"/>
    <w:rsid w:val="001146A4"/>
    <w:rsid w:val="00173B20"/>
    <w:rsid w:val="001C69FF"/>
    <w:rsid w:val="0023318D"/>
    <w:rsid w:val="002D1DB5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24F2"/>
    <w:rsid w:val="00843263"/>
    <w:rsid w:val="00861E75"/>
    <w:rsid w:val="008A26A5"/>
    <w:rsid w:val="008F318B"/>
    <w:rsid w:val="00960CEB"/>
    <w:rsid w:val="009D19BD"/>
    <w:rsid w:val="009F189D"/>
    <w:rsid w:val="00A80738"/>
    <w:rsid w:val="00AF330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7E7E2"/>
  <w15:chartTrackingRefBased/>
  <w15:docId w15:val="{87837671-367E-47DD-A85F-D39B69F9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D1D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1D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2026-04-08T06:36:00Z</dcterms:created>
  <dcterms:modified xsi:type="dcterms:W3CDTF">2026-04-08T06:39:00Z</dcterms:modified>
</cp:coreProperties>
</file>