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81A6D" w14:textId="23337B65" w:rsidR="00986737" w:rsidRPr="009432A1" w:rsidRDefault="001E37D7" w:rsidP="00976462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1E37D7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1E37D7">
        <w:rPr>
          <w:rFonts w:ascii="Arial" w:hAnsi="Arial" w:cs="Arial"/>
          <w:sz w:val="24"/>
          <w:szCs w:val="24"/>
        </w:rPr>
        <w:t>2026-04-08</w:t>
      </w:r>
    </w:p>
    <w:p w14:paraId="05EAEE61" w14:textId="77777777" w:rsidR="001E37D7" w:rsidRPr="001E37D7" w:rsidRDefault="001E37D7" w:rsidP="00976462">
      <w:pPr>
        <w:rPr>
          <w:rFonts w:ascii="Arial" w:hAnsi="Arial" w:cs="Arial"/>
          <w:b/>
          <w:bCs/>
          <w:sz w:val="24"/>
          <w:szCs w:val="24"/>
        </w:rPr>
      </w:pPr>
      <w:r w:rsidRPr="001E37D7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B3AB2D2" w14:textId="20C7BF4E" w:rsidR="00986737" w:rsidRPr="009432A1" w:rsidRDefault="001E37D7" w:rsidP="00976462">
      <w:pPr>
        <w:rPr>
          <w:rFonts w:ascii="Arial" w:hAnsi="Arial" w:cs="Arial"/>
          <w:b/>
          <w:bCs/>
          <w:sz w:val="24"/>
          <w:szCs w:val="24"/>
        </w:rPr>
      </w:pPr>
      <w:r w:rsidRPr="001E37D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55EAF95B" w14:textId="326EFA28" w:rsidR="00986737" w:rsidRPr="009432A1" w:rsidRDefault="001E37D7" w:rsidP="00976462">
      <w:pPr>
        <w:rPr>
          <w:rFonts w:ascii="Arial" w:hAnsi="Arial" w:cs="Arial"/>
          <w:sz w:val="24"/>
          <w:szCs w:val="24"/>
        </w:rPr>
      </w:pPr>
      <w:r w:rsidRPr="001E37D7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E37D7">
        <w:rPr>
          <w:rFonts w:ascii="Arial" w:hAnsi="Arial" w:cs="Arial"/>
          <w:sz w:val="24"/>
          <w:szCs w:val="24"/>
        </w:rPr>
        <w:t>7/19</w:t>
      </w:r>
    </w:p>
    <w:p w14:paraId="326CF472" w14:textId="29A33B46" w:rsidR="00986737" w:rsidRPr="009432A1" w:rsidRDefault="001E37D7" w:rsidP="00976462">
      <w:pPr>
        <w:rPr>
          <w:rFonts w:ascii="Arial" w:hAnsi="Arial" w:cs="Arial"/>
          <w:sz w:val="24"/>
          <w:szCs w:val="24"/>
        </w:rPr>
      </w:pPr>
      <w:r w:rsidRPr="001E37D7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1E37D7">
        <w:rPr>
          <w:rFonts w:ascii="Arial" w:hAnsi="Arial" w:cs="Arial"/>
          <w:sz w:val="24"/>
          <w:szCs w:val="24"/>
        </w:rPr>
        <w:t>Poznań</w:t>
      </w:r>
    </w:p>
    <w:p w14:paraId="79E958BD" w14:textId="68EFCA80" w:rsidR="00986737" w:rsidRDefault="00986737" w:rsidP="00976462">
      <w:pPr>
        <w:jc w:val="both"/>
        <w:rPr>
          <w:rFonts w:ascii="Arial" w:hAnsi="Arial" w:cs="Arial"/>
          <w:bCs/>
          <w:sz w:val="18"/>
          <w:szCs w:val="18"/>
        </w:rPr>
      </w:pPr>
    </w:p>
    <w:p w14:paraId="5C4E1B01" w14:textId="77777777" w:rsidR="00976462" w:rsidRPr="009432A1" w:rsidRDefault="00976462" w:rsidP="00976462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1B5F02B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FE4BFD" w14:textId="77777777" w:rsidR="00986737" w:rsidRPr="00CF7835" w:rsidRDefault="00986737" w:rsidP="0097646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F20E6E9" w14:textId="77777777" w:rsidR="00976462" w:rsidRDefault="00976462" w:rsidP="0097646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7BCB717E" w14:textId="12277785" w:rsidR="00986737" w:rsidRPr="00382A4A" w:rsidRDefault="00986737" w:rsidP="00976462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6CDE0BD" w14:textId="77777777" w:rsidR="00986737" w:rsidRPr="004E4B64" w:rsidRDefault="00986737" w:rsidP="00976462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469719D9" w14:textId="77777777" w:rsidTr="005A632E">
        <w:tc>
          <w:tcPr>
            <w:tcW w:w="2269" w:type="dxa"/>
          </w:tcPr>
          <w:p w14:paraId="63339723" w14:textId="77777777" w:rsidR="00986737" w:rsidRPr="004E4B64" w:rsidRDefault="00986737" w:rsidP="0097646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D3A09CF" w14:textId="1EB61EF6" w:rsidR="00986737" w:rsidRPr="004E4B64" w:rsidRDefault="001E37D7" w:rsidP="0097646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7D7">
              <w:rPr>
                <w:rFonts w:ascii="Arial" w:hAnsi="Arial" w:cs="Arial"/>
                <w:bCs/>
                <w:sz w:val="24"/>
                <w:szCs w:val="24"/>
              </w:rPr>
              <w:t>Zakup aparatu do znieczulenia oraz kolumny anestezjologicznej w ramach realizacji zadania: Kompleksowy program rozwoju opieki nad pacjentem kardiologicznym w Szpitalu Wojewódzkim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E37D7" w:rsidRPr="004E4B64" w14:paraId="0265A468" w14:textId="77777777" w:rsidTr="00F63BF9">
        <w:tc>
          <w:tcPr>
            <w:tcW w:w="2269" w:type="dxa"/>
          </w:tcPr>
          <w:p w14:paraId="2DDDD4FF" w14:textId="77777777" w:rsidR="001E37D7" w:rsidRPr="004E4B64" w:rsidRDefault="001E37D7" w:rsidP="0097646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240FE39" w14:textId="6E76E5C3" w:rsidR="001E37D7" w:rsidRPr="004E4B64" w:rsidRDefault="001E37D7" w:rsidP="0097646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E37D7">
              <w:rPr>
                <w:rFonts w:ascii="Arial" w:hAnsi="Arial" w:cs="Arial"/>
                <w:bCs/>
                <w:sz w:val="24"/>
                <w:szCs w:val="24"/>
              </w:rPr>
              <w:t>SZW/DZP/17/2026</w:t>
            </w:r>
          </w:p>
        </w:tc>
      </w:tr>
    </w:tbl>
    <w:p w14:paraId="020656AF" w14:textId="77777777" w:rsidR="00A80738" w:rsidRDefault="00A80738" w:rsidP="0097646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76E799F" w14:textId="77777777" w:rsidR="00976462" w:rsidRPr="00986737" w:rsidRDefault="00976462" w:rsidP="00976462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8381EFD" w14:textId="3AD5DCEC" w:rsidR="00D665F5" w:rsidRDefault="00D665F5" w:rsidP="0097646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1E37D7" w:rsidRPr="001E37D7">
        <w:rPr>
          <w:rFonts w:ascii="Arial" w:hAnsi="Arial" w:cs="Arial"/>
          <w:sz w:val="24"/>
          <w:szCs w:val="24"/>
        </w:rPr>
        <w:t>(</w:t>
      </w:r>
      <w:proofErr w:type="spellStart"/>
      <w:r w:rsidR="001E37D7" w:rsidRPr="001E37D7">
        <w:rPr>
          <w:rFonts w:ascii="Arial" w:hAnsi="Arial" w:cs="Arial"/>
          <w:sz w:val="24"/>
          <w:szCs w:val="24"/>
        </w:rPr>
        <w:t>t.j</w:t>
      </w:r>
      <w:proofErr w:type="spellEnd"/>
      <w:r w:rsidR="001E37D7" w:rsidRPr="001E37D7">
        <w:rPr>
          <w:rFonts w:ascii="Arial" w:hAnsi="Arial" w:cs="Arial"/>
          <w:sz w:val="24"/>
          <w:szCs w:val="24"/>
        </w:rPr>
        <w:t>. Dz. U. z 2024 r. poz. 1320 z p</w:t>
      </w:r>
      <w:r w:rsidR="00976462">
        <w:rPr>
          <w:rFonts w:ascii="Arial" w:hAnsi="Arial" w:cs="Arial"/>
          <w:sz w:val="24"/>
          <w:szCs w:val="24"/>
        </w:rPr>
        <w:t>óź</w:t>
      </w:r>
      <w:r w:rsidR="001E37D7" w:rsidRPr="001E37D7">
        <w:rPr>
          <w:rFonts w:ascii="Arial" w:hAnsi="Arial" w:cs="Arial"/>
          <w:sz w:val="24"/>
          <w:szCs w:val="24"/>
        </w:rPr>
        <w:t>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A11A981" w14:textId="77777777" w:rsidR="00976462" w:rsidRDefault="00976462" w:rsidP="00976462">
      <w:pPr>
        <w:jc w:val="both"/>
        <w:rPr>
          <w:rFonts w:ascii="Arial" w:hAnsi="Arial" w:cs="Arial"/>
          <w:sz w:val="24"/>
          <w:szCs w:val="24"/>
        </w:rPr>
      </w:pPr>
    </w:p>
    <w:p w14:paraId="00F112F9" w14:textId="081CF5E3" w:rsidR="00976462" w:rsidRPr="00976462" w:rsidRDefault="00976462" w:rsidP="00976462">
      <w:pPr>
        <w:jc w:val="both"/>
        <w:rPr>
          <w:rFonts w:ascii="Arial" w:hAnsi="Arial" w:cs="Arial"/>
          <w:sz w:val="24"/>
          <w:szCs w:val="24"/>
        </w:rPr>
      </w:pPr>
      <w:r w:rsidRPr="00976462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CC98DBC" w14:textId="78B72003" w:rsidR="00976462" w:rsidRPr="00976462" w:rsidRDefault="00976462" w:rsidP="00976462">
      <w:pPr>
        <w:jc w:val="both"/>
        <w:rPr>
          <w:rFonts w:ascii="Arial" w:hAnsi="Arial" w:cs="Arial"/>
          <w:sz w:val="24"/>
          <w:szCs w:val="24"/>
        </w:rPr>
      </w:pPr>
      <w:r w:rsidRPr="00976462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976462">
        <w:rPr>
          <w:rFonts w:ascii="Arial" w:hAnsi="Arial" w:cs="Arial"/>
          <w:sz w:val="24"/>
          <w:szCs w:val="24"/>
        </w:rPr>
        <w:t>228960,00 zł brutto</w:t>
      </w:r>
    </w:p>
    <w:p w14:paraId="16F458E5" w14:textId="1B7246C9" w:rsidR="00976462" w:rsidRPr="00976462" w:rsidRDefault="00976462" w:rsidP="00976462">
      <w:pPr>
        <w:jc w:val="both"/>
        <w:rPr>
          <w:rFonts w:ascii="Arial" w:hAnsi="Arial" w:cs="Arial"/>
          <w:sz w:val="24"/>
          <w:szCs w:val="24"/>
        </w:rPr>
      </w:pPr>
      <w:r w:rsidRPr="00976462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976462">
        <w:rPr>
          <w:rFonts w:ascii="Arial" w:hAnsi="Arial" w:cs="Arial"/>
          <w:sz w:val="24"/>
          <w:szCs w:val="24"/>
        </w:rPr>
        <w:t>135000,00 zł brutto</w:t>
      </w:r>
      <w:r w:rsidR="00DB4B35">
        <w:rPr>
          <w:rFonts w:ascii="Arial" w:hAnsi="Arial" w:cs="Arial"/>
          <w:sz w:val="24"/>
          <w:szCs w:val="24"/>
        </w:rPr>
        <w:t>.</w:t>
      </w:r>
    </w:p>
    <w:p w14:paraId="5C9116CC" w14:textId="77777777" w:rsidR="00976462" w:rsidRPr="00BB547B" w:rsidRDefault="00976462" w:rsidP="00976462">
      <w:pPr>
        <w:jc w:val="both"/>
        <w:rPr>
          <w:rFonts w:ascii="Arial" w:hAnsi="Arial" w:cs="Arial"/>
          <w:sz w:val="24"/>
          <w:szCs w:val="24"/>
        </w:rPr>
      </w:pPr>
    </w:p>
    <w:p w14:paraId="2C099838" w14:textId="7B13EBE2" w:rsidR="00A80738" w:rsidRPr="00BB547B" w:rsidRDefault="00D665F5" w:rsidP="00976462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1E37D7" w:rsidRPr="001E37D7">
        <w:rPr>
          <w:rFonts w:ascii="Arial" w:hAnsi="Arial" w:cs="Arial"/>
          <w:sz w:val="24"/>
          <w:szCs w:val="24"/>
        </w:rPr>
        <w:t>08/04/2026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1E37D7" w:rsidRPr="001E37D7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402"/>
        <w:gridCol w:w="1843"/>
        <w:gridCol w:w="1984"/>
      </w:tblGrid>
      <w:tr w:rsidR="00DB4B35" w:rsidRPr="00976462" w14:paraId="20E039EE" w14:textId="77777777" w:rsidTr="00DB4B35">
        <w:tc>
          <w:tcPr>
            <w:tcW w:w="851" w:type="dxa"/>
            <w:shd w:val="clear" w:color="auto" w:fill="F2F2F2"/>
            <w:vAlign w:val="center"/>
          </w:tcPr>
          <w:p w14:paraId="072171B1" w14:textId="77777777" w:rsidR="00DB4B35" w:rsidRPr="00976462" w:rsidRDefault="00DB4B35" w:rsidP="00976462">
            <w:pPr>
              <w:jc w:val="center"/>
              <w:rPr>
                <w:rFonts w:ascii="Arial" w:hAnsi="Arial" w:cs="Arial"/>
              </w:rPr>
            </w:pPr>
            <w:r w:rsidRPr="00976462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29134282" w14:textId="6491603B" w:rsidR="00DB4B35" w:rsidRPr="00976462" w:rsidRDefault="00DB4B35" w:rsidP="00976462">
            <w:pPr>
              <w:jc w:val="center"/>
              <w:rPr>
                <w:rFonts w:ascii="Arial" w:hAnsi="Arial" w:cs="Arial"/>
              </w:rPr>
            </w:pPr>
            <w:r w:rsidRPr="00976462">
              <w:rPr>
                <w:rFonts w:ascii="Arial" w:hAnsi="Arial" w:cs="Arial"/>
              </w:rPr>
              <w:t>Zadanie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62EB3956" w14:textId="77777777" w:rsidR="00DB4B35" w:rsidRPr="00976462" w:rsidRDefault="00DB4B35" w:rsidP="00976462">
            <w:pPr>
              <w:jc w:val="center"/>
              <w:rPr>
                <w:rFonts w:ascii="Arial" w:hAnsi="Arial" w:cs="Arial"/>
              </w:rPr>
            </w:pPr>
            <w:r w:rsidRPr="00976462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</w:tcPr>
          <w:p w14:paraId="07BE4549" w14:textId="135EECE7" w:rsidR="00DB4B35" w:rsidRPr="00976462" w:rsidRDefault="00DB4B35" w:rsidP="0097646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Gwarancja 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75037659" w14:textId="74D76EB0" w:rsidR="00DB4B35" w:rsidRPr="00976462" w:rsidRDefault="00DB4B35" w:rsidP="00976462">
            <w:pPr>
              <w:jc w:val="center"/>
              <w:rPr>
                <w:rFonts w:ascii="Arial" w:hAnsi="Arial" w:cs="Arial"/>
              </w:rPr>
            </w:pPr>
            <w:r w:rsidRPr="00976462">
              <w:rPr>
                <w:rFonts w:ascii="Arial" w:hAnsi="Arial" w:cs="Arial"/>
              </w:rPr>
              <w:t>Cena oferty</w:t>
            </w:r>
          </w:p>
        </w:tc>
      </w:tr>
      <w:tr w:rsidR="00DB4B35" w:rsidRPr="00BB547B" w14:paraId="498F0BDB" w14:textId="77777777" w:rsidTr="00DB4B35">
        <w:tc>
          <w:tcPr>
            <w:tcW w:w="851" w:type="dxa"/>
            <w:vAlign w:val="center"/>
          </w:tcPr>
          <w:p w14:paraId="012485BA" w14:textId="533EDFD4" w:rsidR="00DB4B35" w:rsidRPr="00986737" w:rsidRDefault="00DB4B35" w:rsidP="0097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14:paraId="712AEA0A" w14:textId="4518BABA" w:rsidR="00DB4B35" w:rsidRPr="00986737" w:rsidRDefault="00DB4B35" w:rsidP="0097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166167B0" w14:textId="4B2857AE" w:rsidR="00DB4B35" w:rsidRPr="00986737" w:rsidRDefault="00DB4B35" w:rsidP="00976462">
            <w:pPr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 xml:space="preserve">GE </w:t>
            </w:r>
            <w:proofErr w:type="spellStart"/>
            <w:r w:rsidRPr="001E37D7">
              <w:rPr>
                <w:rFonts w:ascii="Arial" w:hAnsi="Arial" w:cs="Arial"/>
                <w:sz w:val="24"/>
                <w:szCs w:val="24"/>
              </w:rPr>
              <w:t>Medical</w:t>
            </w:r>
            <w:proofErr w:type="spellEnd"/>
            <w:r w:rsidRPr="001E37D7">
              <w:rPr>
                <w:rFonts w:ascii="Arial" w:hAnsi="Arial" w:cs="Arial"/>
                <w:sz w:val="24"/>
                <w:szCs w:val="24"/>
              </w:rPr>
              <w:t xml:space="preserve"> Systems Polska Sp. z o.o.</w:t>
            </w:r>
          </w:p>
          <w:p w14:paraId="31D39917" w14:textId="4F92ED25" w:rsidR="00DB4B35" w:rsidRPr="00986737" w:rsidRDefault="00DB4B35" w:rsidP="00976462">
            <w:pPr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>Wołoska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7D7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A4CC24" w14:textId="088E3E62" w:rsidR="00DB4B35" w:rsidRPr="00986737" w:rsidRDefault="00DB4B35" w:rsidP="0097646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>02-583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E37D7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1843" w:type="dxa"/>
          </w:tcPr>
          <w:p w14:paraId="008DE917" w14:textId="77777777" w:rsidR="00DB4B35" w:rsidRDefault="00DB4B35" w:rsidP="0097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5BBE22" w14:textId="77777777" w:rsidR="00DB4B35" w:rsidRDefault="00DB4B35" w:rsidP="0097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CDD717A" w14:textId="33ECB897" w:rsidR="00DB4B35" w:rsidRPr="001E37D7" w:rsidRDefault="00DB4B35" w:rsidP="00DB4B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5638512D" w14:textId="2974B200" w:rsidR="00DB4B35" w:rsidRPr="00986737" w:rsidRDefault="00DB4B35" w:rsidP="0097646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E37D7">
              <w:rPr>
                <w:rFonts w:ascii="Arial" w:hAnsi="Arial" w:cs="Arial"/>
                <w:sz w:val="24"/>
                <w:szCs w:val="24"/>
              </w:rPr>
              <w:t>226 800.00 zł</w:t>
            </w:r>
          </w:p>
        </w:tc>
      </w:tr>
    </w:tbl>
    <w:p w14:paraId="17A4352D" w14:textId="77777777" w:rsidR="00976462" w:rsidRDefault="00976462" w:rsidP="0097646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730B4F3" w14:textId="1198CBED" w:rsidR="00A80738" w:rsidRDefault="00A80738" w:rsidP="0097646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780350" w14:textId="77777777" w:rsidR="00E928B6" w:rsidRDefault="00E928B6" w:rsidP="0097646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BF5DA0D" w14:textId="527A81C2" w:rsidR="00E928B6" w:rsidRPr="00E928B6" w:rsidRDefault="00E928B6" w:rsidP="00E928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E928B6">
        <w:rPr>
          <w:rFonts w:ascii="Arial" w:hAnsi="Arial" w:cs="Arial"/>
          <w:i/>
          <w:sz w:val="20"/>
        </w:rPr>
        <w:t>/-/ Dyrektor Szpitala Wojewódzkiego</w:t>
      </w:r>
      <w:r>
        <w:rPr>
          <w:rFonts w:ascii="Arial" w:hAnsi="Arial" w:cs="Arial"/>
          <w:i/>
          <w:sz w:val="20"/>
        </w:rPr>
        <w:t xml:space="preserve"> </w:t>
      </w:r>
      <w:r w:rsidRPr="00E928B6">
        <w:rPr>
          <w:rFonts w:ascii="Arial" w:hAnsi="Arial" w:cs="Arial"/>
          <w:i/>
          <w:sz w:val="20"/>
        </w:rPr>
        <w:t>w Poznaniu</w:t>
      </w:r>
    </w:p>
    <w:p w14:paraId="51BB0933" w14:textId="77777777" w:rsidR="00E928B6" w:rsidRPr="00E928B6" w:rsidRDefault="00E928B6" w:rsidP="00E928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</w:rPr>
      </w:pPr>
      <w:r w:rsidRPr="00E928B6">
        <w:rPr>
          <w:rFonts w:ascii="Arial" w:hAnsi="Arial" w:cs="Arial"/>
          <w:i/>
          <w:sz w:val="20"/>
        </w:rPr>
        <w:t xml:space="preserve"> dr hab. n. med.- prof. UZ</w:t>
      </w:r>
    </w:p>
    <w:p w14:paraId="0F5CD9B3" w14:textId="77777777" w:rsidR="00E928B6" w:rsidRPr="00E928B6" w:rsidRDefault="00E928B6" w:rsidP="00E928B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 w:val="20"/>
          <w:vertAlign w:val="superscript"/>
        </w:rPr>
      </w:pPr>
      <w:r w:rsidRPr="00E928B6">
        <w:rPr>
          <w:rFonts w:ascii="Arial" w:hAnsi="Arial" w:cs="Arial"/>
          <w:i/>
          <w:sz w:val="20"/>
        </w:rPr>
        <w:t>Dawid Murawa</w:t>
      </w:r>
    </w:p>
    <w:bookmarkEnd w:id="0"/>
    <w:p w14:paraId="35BC6229" w14:textId="77777777" w:rsidR="00E928B6" w:rsidRPr="00BB547B" w:rsidRDefault="00E928B6" w:rsidP="00976462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928B6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37E3" w14:textId="77777777" w:rsidR="00967EEC" w:rsidRDefault="00967EEC">
      <w:r>
        <w:separator/>
      </w:r>
    </w:p>
  </w:endnote>
  <w:endnote w:type="continuationSeparator" w:id="0">
    <w:p w14:paraId="17C320FC" w14:textId="77777777" w:rsidR="00967EEC" w:rsidRDefault="00967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CCB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0DF5F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119C6" w14:textId="054F7710" w:rsidR="00986737" w:rsidRPr="00986737" w:rsidRDefault="00E928B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E95A672" wp14:editId="3572846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24D03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336732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1B2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56E30" w14:textId="77777777" w:rsidR="009F189D" w:rsidRDefault="009F189D">
    <w:pPr>
      <w:pStyle w:val="Stopka"/>
      <w:tabs>
        <w:tab w:val="clear" w:pos="4536"/>
      </w:tabs>
      <w:jc w:val="center"/>
    </w:pPr>
  </w:p>
  <w:p w14:paraId="08F0E26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75DB9" w14:textId="77777777" w:rsidR="00967EEC" w:rsidRDefault="00967EEC">
      <w:r>
        <w:separator/>
      </w:r>
    </w:p>
  </w:footnote>
  <w:footnote w:type="continuationSeparator" w:id="0">
    <w:p w14:paraId="13819D5D" w14:textId="77777777" w:rsidR="00967EEC" w:rsidRDefault="00967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72CAA" w14:textId="77777777" w:rsidR="001E37D7" w:rsidRDefault="001E3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E0345" w14:textId="45A582F3" w:rsidR="001E37D7" w:rsidRDefault="00E928B6">
    <w:pPr>
      <w:pStyle w:val="Nagwek"/>
    </w:pPr>
    <w:r w:rsidRPr="00FA4DF5">
      <w:rPr>
        <w:noProof/>
      </w:rPr>
      <w:drawing>
        <wp:inline distT="0" distB="0" distL="0" distR="0" wp14:anchorId="6BAAB374" wp14:editId="54B1D782">
          <wp:extent cx="5759450" cy="73660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B94BD" w14:textId="77777777" w:rsidR="001E37D7" w:rsidRDefault="001E37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B9"/>
    <w:rsid w:val="00007727"/>
    <w:rsid w:val="00017720"/>
    <w:rsid w:val="00035488"/>
    <w:rsid w:val="000D7F25"/>
    <w:rsid w:val="000E00E5"/>
    <w:rsid w:val="00173B20"/>
    <w:rsid w:val="001C69FF"/>
    <w:rsid w:val="001E37D7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67EEC"/>
    <w:rsid w:val="00976462"/>
    <w:rsid w:val="00986737"/>
    <w:rsid w:val="009D19BD"/>
    <w:rsid w:val="009F189D"/>
    <w:rsid w:val="00A80738"/>
    <w:rsid w:val="00A9086F"/>
    <w:rsid w:val="00BB4EB9"/>
    <w:rsid w:val="00BB547B"/>
    <w:rsid w:val="00C236D3"/>
    <w:rsid w:val="00C659E2"/>
    <w:rsid w:val="00C82837"/>
    <w:rsid w:val="00CA3D66"/>
    <w:rsid w:val="00CB0802"/>
    <w:rsid w:val="00D665F5"/>
    <w:rsid w:val="00D7128F"/>
    <w:rsid w:val="00DB4B35"/>
    <w:rsid w:val="00E928B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89A49"/>
  <w15:chartTrackingRefBased/>
  <w15:docId w15:val="{021A7C85-4E20-4F69-A192-11A5F14A0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928B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2026-04-08T08:27:00Z</cp:lastPrinted>
  <dcterms:created xsi:type="dcterms:W3CDTF">2026-04-08T08:28:00Z</dcterms:created>
  <dcterms:modified xsi:type="dcterms:W3CDTF">2026-04-08T08:28:00Z</dcterms:modified>
</cp:coreProperties>
</file>