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BE4C0" w14:textId="36B0E673" w:rsidR="00CF7835" w:rsidRPr="009432A1" w:rsidRDefault="00153F22" w:rsidP="00125F95">
      <w:pPr>
        <w:jc w:val="right"/>
        <w:rPr>
          <w:rFonts w:ascii="Arial" w:hAnsi="Arial" w:cs="Arial"/>
          <w:sz w:val="24"/>
          <w:szCs w:val="24"/>
        </w:rPr>
      </w:pPr>
      <w:r w:rsidRPr="00153F2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53F22">
        <w:rPr>
          <w:rFonts w:ascii="Arial" w:hAnsi="Arial" w:cs="Arial"/>
          <w:sz w:val="24"/>
          <w:szCs w:val="24"/>
        </w:rPr>
        <w:t>2026-04-08</w:t>
      </w:r>
    </w:p>
    <w:p w14:paraId="4B39A0AC" w14:textId="77777777" w:rsidR="00153F22" w:rsidRPr="00153F22" w:rsidRDefault="00153F22" w:rsidP="00125F95">
      <w:pPr>
        <w:rPr>
          <w:rFonts w:ascii="Arial" w:hAnsi="Arial" w:cs="Arial"/>
          <w:b/>
          <w:bCs/>
          <w:sz w:val="24"/>
          <w:szCs w:val="24"/>
        </w:rPr>
      </w:pPr>
      <w:r w:rsidRPr="00153F2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F636C51" w14:textId="7CD5B382" w:rsidR="00CF7835" w:rsidRPr="009432A1" w:rsidRDefault="00153F22" w:rsidP="00125F95">
      <w:pPr>
        <w:rPr>
          <w:rFonts w:ascii="Arial" w:hAnsi="Arial" w:cs="Arial"/>
          <w:b/>
          <w:bCs/>
          <w:sz w:val="24"/>
          <w:szCs w:val="24"/>
        </w:rPr>
      </w:pPr>
      <w:r w:rsidRPr="00153F2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43F6613" w14:textId="5AE3951F" w:rsidR="00CF7835" w:rsidRPr="009432A1" w:rsidRDefault="00153F22" w:rsidP="00125F95">
      <w:pPr>
        <w:rPr>
          <w:rFonts w:ascii="Arial" w:hAnsi="Arial" w:cs="Arial"/>
          <w:sz w:val="24"/>
          <w:szCs w:val="24"/>
        </w:rPr>
      </w:pPr>
      <w:r w:rsidRPr="00153F2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53F22">
        <w:rPr>
          <w:rFonts w:ascii="Arial" w:hAnsi="Arial" w:cs="Arial"/>
          <w:sz w:val="24"/>
          <w:szCs w:val="24"/>
        </w:rPr>
        <w:t>7/19</w:t>
      </w:r>
    </w:p>
    <w:p w14:paraId="2F3BAA1D" w14:textId="675E7433" w:rsidR="00CF7835" w:rsidRPr="009432A1" w:rsidRDefault="00153F22" w:rsidP="00125F95">
      <w:pPr>
        <w:rPr>
          <w:rFonts w:ascii="Arial" w:hAnsi="Arial" w:cs="Arial"/>
          <w:sz w:val="24"/>
          <w:szCs w:val="24"/>
        </w:rPr>
      </w:pPr>
      <w:r w:rsidRPr="00153F2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53F22">
        <w:rPr>
          <w:rFonts w:ascii="Arial" w:hAnsi="Arial" w:cs="Arial"/>
          <w:sz w:val="24"/>
          <w:szCs w:val="24"/>
        </w:rPr>
        <w:t>Poznań</w:t>
      </w:r>
    </w:p>
    <w:p w14:paraId="75BC3D12" w14:textId="65CE0503" w:rsidR="00CF7835" w:rsidRDefault="00CF7835" w:rsidP="00125F95">
      <w:pPr>
        <w:jc w:val="both"/>
        <w:rPr>
          <w:rFonts w:ascii="Arial" w:hAnsi="Arial" w:cs="Arial"/>
          <w:bCs/>
          <w:sz w:val="18"/>
          <w:szCs w:val="18"/>
        </w:rPr>
      </w:pPr>
    </w:p>
    <w:p w14:paraId="2C94BB90" w14:textId="77777777" w:rsidR="00125F95" w:rsidRPr="009432A1" w:rsidRDefault="00125F95" w:rsidP="00125F95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2FAB0A8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7FD213" w14:textId="77777777" w:rsidR="00CF7835" w:rsidRPr="00CF7835" w:rsidRDefault="00CF7835" w:rsidP="00125F9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FBFBEE6" w14:textId="77777777" w:rsidR="00CF7835" w:rsidRPr="00382A4A" w:rsidRDefault="00CF7835" w:rsidP="00125F9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A0B5FF0" w14:textId="77777777" w:rsidR="00CF7835" w:rsidRPr="004E4B64" w:rsidRDefault="00CF7835" w:rsidP="00125F9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0E78FC4" w14:textId="77777777" w:rsidTr="000C1C6D">
        <w:tc>
          <w:tcPr>
            <w:tcW w:w="2269" w:type="dxa"/>
          </w:tcPr>
          <w:p w14:paraId="716C409E" w14:textId="77777777" w:rsidR="00CF7835" w:rsidRPr="004E4B64" w:rsidRDefault="00CF7835" w:rsidP="00125F9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0F7E3B5" w14:textId="541B35E8" w:rsidR="00CF7835" w:rsidRPr="004E4B64" w:rsidRDefault="00153F22" w:rsidP="00125F9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3F22">
              <w:rPr>
                <w:rFonts w:ascii="Arial" w:hAnsi="Arial" w:cs="Arial"/>
                <w:bCs/>
                <w:sz w:val="24"/>
                <w:szCs w:val="24"/>
              </w:rPr>
              <w:t>Zakup zestawu 17 kardiomonitorów wraz 2 centralami oraz zestawu 20 kardiomonitorów wraz 3 centralami w ramach realizacji zadania: Kompleksowy program rozwoju opieki nad pacjentem kardiologicznym w Szpitalu Wojewódzkim w Poznaniu.</w:t>
            </w:r>
          </w:p>
        </w:tc>
      </w:tr>
      <w:tr w:rsidR="00153F22" w:rsidRPr="004E4B64" w14:paraId="12169ED4" w14:textId="77777777" w:rsidTr="003B09E4">
        <w:tc>
          <w:tcPr>
            <w:tcW w:w="2269" w:type="dxa"/>
          </w:tcPr>
          <w:p w14:paraId="671C3633" w14:textId="77777777" w:rsidR="00153F22" w:rsidRPr="004E4B64" w:rsidRDefault="00153F22" w:rsidP="00125F9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A2F58D4" w14:textId="77777777" w:rsidR="00153F22" w:rsidRDefault="00153F22" w:rsidP="00125F9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3F22">
              <w:rPr>
                <w:rFonts w:ascii="Arial" w:hAnsi="Arial" w:cs="Arial"/>
                <w:bCs/>
                <w:sz w:val="24"/>
                <w:szCs w:val="24"/>
              </w:rPr>
              <w:t>SZW/DZP/11/2026</w:t>
            </w:r>
          </w:p>
          <w:p w14:paraId="620A031D" w14:textId="77777777" w:rsidR="00125F95" w:rsidRDefault="00125F95" w:rsidP="00125F9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0582F2D" w14:textId="5B71259A" w:rsidR="00125F95" w:rsidRPr="004E4B64" w:rsidRDefault="00125F95" w:rsidP="00125F9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FF53C29" w14:textId="3E6429D0" w:rsidR="00D665F5" w:rsidRDefault="00D665F5" w:rsidP="00125F9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53F22" w:rsidRPr="00153F22">
        <w:rPr>
          <w:rFonts w:ascii="Arial" w:hAnsi="Arial" w:cs="Arial"/>
          <w:sz w:val="24"/>
          <w:szCs w:val="24"/>
        </w:rPr>
        <w:t>(</w:t>
      </w:r>
      <w:proofErr w:type="spellStart"/>
      <w:r w:rsidR="00153F22" w:rsidRPr="00153F22">
        <w:rPr>
          <w:rFonts w:ascii="Arial" w:hAnsi="Arial" w:cs="Arial"/>
          <w:sz w:val="24"/>
          <w:szCs w:val="24"/>
        </w:rPr>
        <w:t>t.j</w:t>
      </w:r>
      <w:proofErr w:type="spellEnd"/>
      <w:r w:rsidR="00153F22" w:rsidRPr="00153F22">
        <w:rPr>
          <w:rFonts w:ascii="Arial" w:hAnsi="Arial" w:cs="Arial"/>
          <w:sz w:val="24"/>
          <w:szCs w:val="24"/>
        </w:rPr>
        <w:t>. Dz. U. z 2024 r. poz. 1320 z p</w:t>
      </w:r>
      <w:r w:rsidR="00125F95">
        <w:rPr>
          <w:rFonts w:ascii="Arial" w:hAnsi="Arial" w:cs="Arial"/>
          <w:sz w:val="24"/>
          <w:szCs w:val="24"/>
        </w:rPr>
        <w:t>óź</w:t>
      </w:r>
      <w:r w:rsidR="00153F22" w:rsidRPr="00153F22">
        <w:rPr>
          <w:rFonts w:ascii="Arial" w:hAnsi="Arial" w:cs="Arial"/>
          <w:sz w:val="24"/>
          <w:szCs w:val="24"/>
        </w:rPr>
        <w:t>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ED93DBA" w14:textId="77777777" w:rsidR="00125F95" w:rsidRDefault="00125F95" w:rsidP="00125F95">
      <w:pPr>
        <w:jc w:val="both"/>
        <w:rPr>
          <w:rFonts w:ascii="Arial" w:hAnsi="Arial" w:cs="Arial"/>
          <w:sz w:val="24"/>
          <w:szCs w:val="24"/>
        </w:rPr>
      </w:pPr>
    </w:p>
    <w:p w14:paraId="710347AE" w14:textId="072C7034" w:rsidR="00125F95" w:rsidRPr="00125F95" w:rsidRDefault="00125F95" w:rsidP="00125F95">
      <w:pPr>
        <w:jc w:val="both"/>
        <w:rPr>
          <w:rFonts w:ascii="Arial" w:hAnsi="Arial" w:cs="Arial"/>
          <w:sz w:val="24"/>
          <w:szCs w:val="24"/>
        </w:rPr>
      </w:pPr>
      <w:r w:rsidRPr="00125F9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125F95">
        <w:rPr>
          <w:rFonts w:ascii="Arial" w:hAnsi="Arial" w:cs="Arial"/>
          <w:sz w:val="24"/>
          <w:szCs w:val="24"/>
        </w:rPr>
        <w:t>1705860,00 zł brutt</w:t>
      </w:r>
      <w:r>
        <w:rPr>
          <w:rFonts w:ascii="Arial" w:hAnsi="Arial" w:cs="Arial"/>
          <w:sz w:val="24"/>
          <w:szCs w:val="24"/>
        </w:rPr>
        <w:t>o.</w:t>
      </w:r>
    </w:p>
    <w:p w14:paraId="0AD50B2B" w14:textId="77777777" w:rsidR="00125F95" w:rsidRPr="00355C9D" w:rsidRDefault="00125F95" w:rsidP="00125F95">
      <w:pPr>
        <w:jc w:val="both"/>
        <w:rPr>
          <w:rFonts w:ascii="Arial" w:hAnsi="Arial" w:cs="Arial"/>
          <w:sz w:val="24"/>
          <w:szCs w:val="24"/>
        </w:rPr>
      </w:pPr>
    </w:p>
    <w:p w14:paraId="7E11F4B1" w14:textId="7241A606" w:rsidR="00A80738" w:rsidRPr="00355C9D" w:rsidRDefault="00D665F5" w:rsidP="00125F9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53F22" w:rsidRPr="00153F22">
        <w:rPr>
          <w:rFonts w:ascii="Arial" w:hAnsi="Arial" w:cs="Arial"/>
          <w:sz w:val="24"/>
          <w:szCs w:val="24"/>
        </w:rPr>
        <w:t>08/04/2026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53F22" w:rsidRPr="00153F22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842"/>
        <w:gridCol w:w="2126"/>
      </w:tblGrid>
      <w:tr w:rsidR="00125F95" w:rsidRPr="00125F95" w14:paraId="7C564EE9" w14:textId="77777777" w:rsidTr="00C844C9">
        <w:tc>
          <w:tcPr>
            <w:tcW w:w="851" w:type="dxa"/>
            <w:shd w:val="clear" w:color="auto" w:fill="F2F2F2"/>
            <w:vAlign w:val="center"/>
          </w:tcPr>
          <w:p w14:paraId="11E517A0" w14:textId="77777777" w:rsidR="00125F95" w:rsidRPr="00125F95" w:rsidRDefault="00125F95" w:rsidP="00125F95">
            <w:pPr>
              <w:jc w:val="center"/>
              <w:rPr>
                <w:rFonts w:ascii="Arial" w:hAnsi="Arial" w:cs="Arial"/>
              </w:rPr>
            </w:pPr>
            <w:r w:rsidRPr="00125F95">
              <w:rPr>
                <w:rFonts w:ascii="Arial" w:hAnsi="Arial" w:cs="Arial"/>
              </w:rPr>
              <w:t>Oferta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1CC80934" w14:textId="77777777" w:rsidR="00125F95" w:rsidRPr="00125F95" w:rsidRDefault="00125F95" w:rsidP="00125F95">
            <w:pPr>
              <w:jc w:val="center"/>
              <w:rPr>
                <w:rFonts w:ascii="Arial" w:hAnsi="Arial" w:cs="Arial"/>
              </w:rPr>
            </w:pPr>
            <w:r w:rsidRPr="00125F95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842" w:type="dxa"/>
            <w:shd w:val="clear" w:color="auto" w:fill="F2F2F2"/>
          </w:tcPr>
          <w:p w14:paraId="7D1032B6" w14:textId="53E132CB" w:rsidR="00125F95" w:rsidRPr="00125F95" w:rsidRDefault="00125F95" w:rsidP="00125F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Gwarancja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4115CC95" w14:textId="3C5AA8F2" w:rsidR="00125F95" w:rsidRPr="00125F95" w:rsidRDefault="00125F95" w:rsidP="00125F95">
            <w:pPr>
              <w:jc w:val="center"/>
              <w:rPr>
                <w:rFonts w:ascii="Arial" w:hAnsi="Arial" w:cs="Arial"/>
              </w:rPr>
            </w:pPr>
            <w:r w:rsidRPr="00125F95">
              <w:rPr>
                <w:rFonts w:ascii="Arial" w:hAnsi="Arial" w:cs="Arial"/>
              </w:rPr>
              <w:t>Cena oferty</w:t>
            </w:r>
          </w:p>
        </w:tc>
      </w:tr>
      <w:tr w:rsidR="00125F95" w:rsidRPr="00355C9D" w14:paraId="129254F1" w14:textId="77777777" w:rsidTr="00C844C9">
        <w:tc>
          <w:tcPr>
            <w:tcW w:w="851" w:type="dxa"/>
            <w:vAlign w:val="center"/>
          </w:tcPr>
          <w:p w14:paraId="4B020E18" w14:textId="038121AD" w:rsidR="00125F95" w:rsidRPr="00CF7835" w:rsidRDefault="00125F95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3F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28E39200" w14:textId="68CC68E2" w:rsidR="00125F95" w:rsidRPr="00CF7835" w:rsidRDefault="00125F95" w:rsidP="00125F9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53F22">
              <w:rPr>
                <w:rFonts w:ascii="Arial" w:hAnsi="Arial" w:cs="Arial"/>
                <w:sz w:val="24"/>
                <w:szCs w:val="24"/>
              </w:rPr>
              <w:t>Dräger</w:t>
            </w:r>
            <w:proofErr w:type="spellEnd"/>
            <w:r w:rsidRPr="00153F22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D64D754" w14:textId="0EAF7A72" w:rsidR="00125F95" w:rsidRPr="00CF7835" w:rsidRDefault="00125F95" w:rsidP="00125F95">
            <w:pPr>
              <w:rPr>
                <w:rFonts w:ascii="Arial" w:hAnsi="Arial" w:cs="Arial"/>
                <w:sz w:val="24"/>
                <w:szCs w:val="24"/>
              </w:rPr>
            </w:pPr>
            <w:r w:rsidRPr="00153F22">
              <w:rPr>
                <w:rFonts w:ascii="Arial" w:hAnsi="Arial" w:cs="Arial"/>
                <w:sz w:val="24"/>
                <w:szCs w:val="24"/>
              </w:rPr>
              <w:t>Posag 7 Panien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3F22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A57660" w14:textId="302A4948" w:rsidR="00125F95" w:rsidRPr="00CF7835" w:rsidRDefault="00125F95" w:rsidP="00125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3F22">
              <w:rPr>
                <w:rFonts w:ascii="Arial" w:hAnsi="Arial" w:cs="Arial"/>
                <w:sz w:val="24"/>
                <w:szCs w:val="24"/>
              </w:rPr>
              <w:t>02-495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3F2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</w:tcPr>
          <w:p w14:paraId="3ADC0ABF" w14:textId="77777777" w:rsidR="00C844C9" w:rsidRDefault="00C844C9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8F63D91" w14:textId="109B8F7B" w:rsidR="00125F95" w:rsidRPr="00153F22" w:rsidRDefault="00C844C9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126" w:type="dxa"/>
            <w:vAlign w:val="center"/>
          </w:tcPr>
          <w:p w14:paraId="46BB17F1" w14:textId="71767869" w:rsidR="00125F95" w:rsidRPr="00CF7835" w:rsidRDefault="00125F95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3F22">
              <w:rPr>
                <w:rFonts w:ascii="Arial" w:hAnsi="Arial" w:cs="Arial"/>
                <w:sz w:val="24"/>
                <w:szCs w:val="24"/>
              </w:rPr>
              <w:t>1 195 560.00 zł</w:t>
            </w:r>
          </w:p>
        </w:tc>
      </w:tr>
      <w:tr w:rsidR="00125F95" w:rsidRPr="00355C9D" w14:paraId="2855ABF0" w14:textId="77777777" w:rsidTr="00C844C9">
        <w:tc>
          <w:tcPr>
            <w:tcW w:w="851" w:type="dxa"/>
            <w:vAlign w:val="center"/>
          </w:tcPr>
          <w:p w14:paraId="4BE4C971" w14:textId="35E8610A" w:rsidR="00125F95" w:rsidRPr="00CF7835" w:rsidRDefault="00125F95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3F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14:paraId="2310CCB1" w14:textId="20ABECDD" w:rsidR="00125F95" w:rsidRPr="00CF7835" w:rsidRDefault="00125F95" w:rsidP="00125F9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53F22">
              <w:rPr>
                <w:rFonts w:ascii="Arial" w:hAnsi="Arial" w:cs="Arial"/>
                <w:sz w:val="24"/>
                <w:szCs w:val="24"/>
              </w:rPr>
              <w:t>Viridian</w:t>
            </w:r>
            <w:proofErr w:type="spellEnd"/>
            <w:r w:rsidRPr="00153F22">
              <w:rPr>
                <w:rFonts w:ascii="Arial" w:hAnsi="Arial" w:cs="Arial"/>
                <w:sz w:val="24"/>
                <w:szCs w:val="24"/>
              </w:rPr>
              <w:t xml:space="preserve"> Polska Sp.</w:t>
            </w:r>
            <w:r w:rsidR="00C84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3F22">
              <w:rPr>
                <w:rFonts w:ascii="Arial" w:hAnsi="Arial" w:cs="Arial"/>
                <w:sz w:val="24"/>
                <w:szCs w:val="24"/>
              </w:rPr>
              <w:t>z o.o.</w:t>
            </w:r>
          </w:p>
          <w:p w14:paraId="56897791" w14:textId="2FC90B7C" w:rsidR="00125F95" w:rsidRPr="00CF7835" w:rsidRDefault="00C844C9" w:rsidP="00125F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Morgowa 4</w:t>
            </w:r>
          </w:p>
          <w:p w14:paraId="72BCEAA3" w14:textId="6901BE82" w:rsidR="00125F95" w:rsidRPr="00CF7835" w:rsidRDefault="00C844C9" w:rsidP="00125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04-224</w:t>
            </w:r>
            <w:r w:rsidR="00125F95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5F95" w:rsidRPr="00153F2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</w:tcPr>
          <w:p w14:paraId="12BA4FFE" w14:textId="77777777" w:rsidR="00C844C9" w:rsidRDefault="00C844C9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34E9CDC" w14:textId="3E530A2E" w:rsidR="00125F95" w:rsidRPr="00153F22" w:rsidRDefault="00C844C9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126" w:type="dxa"/>
            <w:vAlign w:val="center"/>
          </w:tcPr>
          <w:p w14:paraId="54825DCF" w14:textId="49A4D365" w:rsidR="00125F95" w:rsidRPr="00CF7835" w:rsidRDefault="00125F95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3F22">
              <w:rPr>
                <w:rFonts w:ascii="Arial" w:hAnsi="Arial" w:cs="Arial"/>
                <w:sz w:val="24"/>
                <w:szCs w:val="24"/>
              </w:rPr>
              <w:t>1 155 600.00 zł</w:t>
            </w:r>
          </w:p>
        </w:tc>
      </w:tr>
      <w:tr w:rsidR="00125F95" w:rsidRPr="00355C9D" w14:paraId="7BA4BCE7" w14:textId="77777777" w:rsidTr="00C844C9">
        <w:tc>
          <w:tcPr>
            <w:tcW w:w="851" w:type="dxa"/>
            <w:vAlign w:val="center"/>
          </w:tcPr>
          <w:p w14:paraId="38DB3C75" w14:textId="00A57F17" w:rsidR="00125F95" w:rsidRPr="00CF7835" w:rsidRDefault="00125F95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3F2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14:paraId="4DAB26B3" w14:textId="45647A43" w:rsidR="00125F95" w:rsidRPr="00CF7835" w:rsidRDefault="00125F95" w:rsidP="00125F95">
            <w:pPr>
              <w:rPr>
                <w:rFonts w:ascii="Arial" w:hAnsi="Arial" w:cs="Arial"/>
                <w:sz w:val="24"/>
                <w:szCs w:val="24"/>
              </w:rPr>
            </w:pPr>
            <w:r w:rsidRPr="00153F22">
              <w:rPr>
                <w:rFonts w:ascii="Arial" w:hAnsi="Arial" w:cs="Arial"/>
                <w:sz w:val="24"/>
                <w:szCs w:val="24"/>
              </w:rPr>
              <w:t xml:space="preserve">GE </w:t>
            </w:r>
            <w:proofErr w:type="spellStart"/>
            <w:r w:rsidRPr="00153F22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153F22">
              <w:rPr>
                <w:rFonts w:ascii="Arial" w:hAnsi="Arial" w:cs="Arial"/>
                <w:sz w:val="24"/>
                <w:szCs w:val="24"/>
              </w:rPr>
              <w:t xml:space="preserve"> Systems Polska Sp. z o.o.</w:t>
            </w:r>
          </w:p>
          <w:p w14:paraId="39F884D5" w14:textId="2C4FE091" w:rsidR="00125F95" w:rsidRPr="00CF7835" w:rsidRDefault="00125F95" w:rsidP="00125F95">
            <w:pPr>
              <w:rPr>
                <w:rFonts w:ascii="Arial" w:hAnsi="Arial" w:cs="Arial"/>
                <w:sz w:val="24"/>
                <w:szCs w:val="24"/>
              </w:rPr>
            </w:pPr>
            <w:r w:rsidRPr="00153F22">
              <w:rPr>
                <w:rFonts w:ascii="Arial" w:hAnsi="Arial" w:cs="Arial"/>
                <w:sz w:val="24"/>
                <w:szCs w:val="24"/>
              </w:rPr>
              <w:t>Wołoska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3F22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0CB720" w14:textId="12A8083A" w:rsidR="00125F95" w:rsidRPr="00CF7835" w:rsidRDefault="00125F95" w:rsidP="00125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3F22">
              <w:rPr>
                <w:rFonts w:ascii="Arial" w:hAnsi="Arial" w:cs="Arial"/>
                <w:sz w:val="24"/>
                <w:szCs w:val="24"/>
              </w:rPr>
              <w:t>02-583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3F2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</w:tcPr>
          <w:p w14:paraId="2904F5B6" w14:textId="77777777" w:rsidR="00C844C9" w:rsidRDefault="00C844C9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14B8A63" w14:textId="118EA963" w:rsidR="00125F95" w:rsidRPr="00153F22" w:rsidRDefault="00C844C9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126" w:type="dxa"/>
            <w:vAlign w:val="center"/>
          </w:tcPr>
          <w:p w14:paraId="18D9EEA4" w14:textId="09E49597" w:rsidR="00125F95" w:rsidRPr="00CF7835" w:rsidRDefault="00125F95" w:rsidP="00125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3F22">
              <w:rPr>
                <w:rFonts w:ascii="Arial" w:hAnsi="Arial" w:cs="Arial"/>
                <w:sz w:val="24"/>
                <w:szCs w:val="24"/>
              </w:rPr>
              <w:t>1 614 276.00 zł</w:t>
            </w:r>
          </w:p>
        </w:tc>
      </w:tr>
    </w:tbl>
    <w:p w14:paraId="3BE25BAD" w14:textId="77777777" w:rsidR="0069085C" w:rsidRPr="00355C9D" w:rsidRDefault="0069085C" w:rsidP="00125F95">
      <w:pPr>
        <w:jc w:val="both"/>
        <w:rPr>
          <w:rFonts w:ascii="Arial" w:hAnsi="Arial" w:cs="Arial"/>
          <w:sz w:val="24"/>
        </w:rPr>
      </w:pPr>
    </w:p>
    <w:p w14:paraId="3E7E6A26" w14:textId="77777777" w:rsidR="00A80738" w:rsidRDefault="00A80738" w:rsidP="00125F9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FEEEF30" w14:textId="77777777" w:rsidR="006C0443" w:rsidRDefault="006C0443" w:rsidP="00125F9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A3C52F5" w14:textId="77777777" w:rsidR="006C0443" w:rsidRDefault="006C0443" w:rsidP="006C0443">
      <w:pPr>
        <w:ind w:left="4248"/>
        <w:jc w:val="center"/>
        <w:rPr>
          <w:i/>
          <w:sz w:val="32"/>
          <w:szCs w:val="32"/>
        </w:rPr>
      </w:pPr>
      <w:r>
        <w:rPr>
          <w:i/>
        </w:rPr>
        <w:t>/-/ Dyrektor Szpitala Wojewódzkiego</w:t>
      </w:r>
    </w:p>
    <w:p w14:paraId="3747658F" w14:textId="77777777" w:rsidR="006C0443" w:rsidRDefault="006C0443" w:rsidP="006C0443">
      <w:pPr>
        <w:ind w:left="4248"/>
        <w:jc w:val="center"/>
        <w:rPr>
          <w:i/>
        </w:rPr>
      </w:pPr>
      <w:r>
        <w:rPr>
          <w:i/>
        </w:rPr>
        <w:t>w Poznaniu</w:t>
      </w:r>
    </w:p>
    <w:p w14:paraId="490FEFA6" w14:textId="77777777" w:rsidR="006C0443" w:rsidRDefault="006C0443" w:rsidP="006C0443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03697ED6" w14:textId="77777777" w:rsidR="006C0443" w:rsidRDefault="006C0443" w:rsidP="006C0443">
      <w:pPr>
        <w:ind w:left="4248"/>
        <w:jc w:val="center"/>
        <w:rPr>
          <w:vertAlign w:val="superscript"/>
        </w:rPr>
      </w:pPr>
      <w:r>
        <w:rPr>
          <w:i/>
        </w:rPr>
        <w:t>Dawid Murawa</w:t>
      </w:r>
    </w:p>
    <w:p w14:paraId="1EA4FAF5" w14:textId="77777777" w:rsidR="006C0443" w:rsidRPr="00355C9D" w:rsidRDefault="006C0443" w:rsidP="00125F9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6C0443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AE0E5" w14:textId="77777777" w:rsidR="005D0E68" w:rsidRDefault="005D0E68">
      <w:r>
        <w:separator/>
      </w:r>
    </w:p>
  </w:endnote>
  <w:endnote w:type="continuationSeparator" w:id="0">
    <w:p w14:paraId="32997E5A" w14:textId="77777777" w:rsidR="005D0E68" w:rsidRDefault="005D0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DC5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C59B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1FCB" w14:textId="3F5796EC" w:rsidR="00960CEB" w:rsidRPr="00986737" w:rsidRDefault="006C044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043B9DC" wp14:editId="7D0B8E1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2B6FA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B77DB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D8E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E0A921" w14:textId="77777777" w:rsidR="009F189D" w:rsidRDefault="009F189D">
    <w:pPr>
      <w:pStyle w:val="Stopka"/>
      <w:tabs>
        <w:tab w:val="clear" w:pos="4536"/>
      </w:tabs>
      <w:jc w:val="center"/>
    </w:pPr>
  </w:p>
  <w:p w14:paraId="55C52EA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EA914" w14:textId="77777777" w:rsidR="005D0E68" w:rsidRDefault="005D0E68">
      <w:r>
        <w:separator/>
      </w:r>
    </w:p>
  </w:footnote>
  <w:footnote w:type="continuationSeparator" w:id="0">
    <w:p w14:paraId="3EDB9659" w14:textId="77777777" w:rsidR="005D0E68" w:rsidRDefault="005D0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E660E" w14:textId="77777777" w:rsidR="00153F22" w:rsidRDefault="00153F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4F130" w14:textId="237097CF" w:rsidR="00153F22" w:rsidRDefault="006C0443">
    <w:pPr>
      <w:pStyle w:val="Nagwek"/>
    </w:pPr>
    <w:r w:rsidRPr="00415577">
      <w:rPr>
        <w:noProof/>
      </w:rPr>
      <w:drawing>
        <wp:inline distT="0" distB="0" distL="0" distR="0" wp14:anchorId="38E2F14A" wp14:editId="5398AEA3">
          <wp:extent cx="5759450" cy="730250"/>
          <wp:effectExtent l="0" t="0" r="0" b="0"/>
          <wp:docPr id="41870512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0FD3E" w14:textId="77777777" w:rsidR="00153F22" w:rsidRDefault="00153F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FD0"/>
    <w:rsid w:val="00007727"/>
    <w:rsid w:val="00017720"/>
    <w:rsid w:val="00035488"/>
    <w:rsid w:val="00095F80"/>
    <w:rsid w:val="000C1C6D"/>
    <w:rsid w:val="000D7F25"/>
    <w:rsid w:val="000E00E5"/>
    <w:rsid w:val="001146A4"/>
    <w:rsid w:val="00125F95"/>
    <w:rsid w:val="00153F22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0E68"/>
    <w:rsid w:val="00601802"/>
    <w:rsid w:val="0069085C"/>
    <w:rsid w:val="006C0443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844C9"/>
    <w:rsid w:val="00CB0802"/>
    <w:rsid w:val="00CF7835"/>
    <w:rsid w:val="00D665F5"/>
    <w:rsid w:val="00D7128F"/>
    <w:rsid w:val="00EA3476"/>
    <w:rsid w:val="00F41FD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4844FB"/>
  <w15:chartTrackingRefBased/>
  <w15:docId w15:val="{F0A3113F-5CDC-4915-9FAA-F0421DCB8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2026-04-08T09:42:00Z</cp:lastPrinted>
  <dcterms:created xsi:type="dcterms:W3CDTF">2026-04-08T09:43:00Z</dcterms:created>
  <dcterms:modified xsi:type="dcterms:W3CDTF">2026-04-08T09:43:00Z</dcterms:modified>
</cp:coreProperties>
</file>