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08E66" w14:textId="1CDD3704" w:rsidR="00554D72" w:rsidRPr="00AD45A9" w:rsidRDefault="000D7D36" w:rsidP="00966F04">
      <w:pPr>
        <w:jc w:val="right"/>
        <w:rPr>
          <w:rFonts w:ascii="Arial" w:hAnsi="Arial" w:cs="Arial"/>
          <w:sz w:val="24"/>
          <w:szCs w:val="24"/>
        </w:rPr>
      </w:pPr>
      <w:r w:rsidRPr="000D7D36">
        <w:rPr>
          <w:rFonts w:ascii="Arial" w:hAnsi="Arial" w:cs="Arial"/>
          <w:sz w:val="24"/>
          <w:szCs w:val="24"/>
        </w:rPr>
        <w:t>Poznań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0D7D36">
        <w:rPr>
          <w:rFonts w:ascii="Arial" w:hAnsi="Arial" w:cs="Arial"/>
          <w:sz w:val="24"/>
          <w:szCs w:val="24"/>
        </w:rPr>
        <w:t>2026-04-08</w:t>
      </w:r>
    </w:p>
    <w:p w14:paraId="73064BD8" w14:textId="77777777" w:rsidR="000D7D36" w:rsidRPr="000D7D36" w:rsidRDefault="000D7D36" w:rsidP="00966F04">
      <w:pPr>
        <w:rPr>
          <w:rFonts w:ascii="Arial" w:hAnsi="Arial" w:cs="Arial"/>
          <w:b/>
          <w:bCs/>
          <w:sz w:val="24"/>
          <w:szCs w:val="24"/>
        </w:rPr>
      </w:pPr>
      <w:r w:rsidRPr="000D7D3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DC3CAE0" w14:textId="539892E1" w:rsidR="00554D72" w:rsidRPr="00AD45A9" w:rsidRDefault="000D7D36" w:rsidP="00966F04">
      <w:pPr>
        <w:rPr>
          <w:rFonts w:ascii="Arial" w:hAnsi="Arial" w:cs="Arial"/>
          <w:b/>
          <w:bCs/>
          <w:sz w:val="24"/>
          <w:szCs w:val="24"/>
        </w:rPr>
      </w:pPr>
      <w:r w:rsidRPr="000D7D3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B4ADBE6" w14:textId="79737214" w:rsidR="00554D72" w:rsidRPr="00AD45A9" w:rsidRDefault="000D7D36" w:rsidP="00966F04">
      <w:pPr>
        <w:rPr>
          <w:rFonts w:ascii="Arial" w:hAnsi="Arial" w:cs="Arial"/>
          <w:sz w:val="24"/>
          <w:szCs w:val="24"/>
        </w:rPr>
      </w:pPr>
      <w:r w:rsidRPr="000D7D36">
        <w:rPr>
          <w:rFonts w:ascii="Arial" w:hAnsi="Arial" w:cs="Arial"/>
          <w:sz w:val="24"/>
          <w:szCs w:val="24"/>
        </w:rPr>
        <w:t>Juraszów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0D7D36">
        <w:rPr>
          <w:rFonts w:ascii="Arial" w:hAnsi="Arial" w:cs="Arial"/>
          <w:sz w:val="24"/>
          <w:szCs w:val="24"/>
        </w:rPr>
        <w:t>7/19</w:t>
      </w:r>
    </w:p>
    <w:p w14:paraId="61E2EF61" w14:textId="39EC26EE" w:rsidR="00554D72" w:rsidRPr="00AD45A9" w:rsidRDefault="000D7D36" w:rsidP="00966F04">
      <w:pPr>
        <w:rPr>
          <w:rFonts w:ascii="Arial" w:hAnsi="Arial" w:cs="Arial"/>
          <w:sz w:val="24"/>
          <w:szCs w:val="24"/>
        </w:rPr>
      </w:pPr>
      <w:r w:rsidRPr="000D7D36">
        <w:rPr>
          <w:rFonts w:ascii="Arial" w:hAnsi="Arial" w:cs="Arial"/>
          <w:sz w:val="24"/>
          <w:szCs w:val="24"/>
        </w:rPr>
        <w:t>60-479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0D7D36">
        <w:rPr>
          <w:rFonts w:ascii="Arial" w:hAnsi="Arial" w:cs="Arial"/>
          <w:sz w:val="24"/>
          <w:szCs w:val="24"/>
        </w:rPr>
        <w:t>Poznań</w:t>
      </w:r>
    </w:p>
    <w:p w14:paraId="035487DF" w14:textId="77777777" w:rsidR="00966F04" w:rsidRDefault="00966F04" w:rsidP="00966F0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306A8E1D" w14:textId="77777777" w:rsidR="00966F04" w:rsidRDefault="00966F04" w:rsidP="00966F0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41C82E20" w14:textId="371EB74B" w:rsidR="00554D72" w:rsidRPr="00AD45A9" w:rsidRDefault="00554D72" w:rsidP="00966F0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79E65F4" w14:textId="77777777" w:rsidR="00554D72" w:rsidRDefault="00554D72" w:rsidP="00966F0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F3191F2" w14:textId="77777777" w:rsidR="00966F04" w:rsidRDefault="00966F04" w:rsidP="00966F0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p w14:paraId="068FED1C" w14:textId="77777777" w:rsidR="00966F04" w:rsidRPr="00152970" w:rsidRDefault="00966F04" w:rsidP="00966F0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688AD94F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BA23CC" w14:textId="77777777" w:rsidR="00AB5D68" w:rsidRPr="00AB5D68" w:rsidRDefault="00AB5D68" w:rsidP="00966F04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9FC2100" w14:textId="77777777" w:rsidR="00AB5D68" w:rsidRPr="00AB5D68" w:rsidRDefault="00AB5D68" w:rsidP="00966F04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1BFA383" w14:textId="77777777" w:rsidR="00EF1037" w:rsidRPr="00554D72" w:rsidRDefault="00EF1037" w:rsidP="00966F04">
      <w:pPr>
        <w:pStyle w:val="Nagwek1"/>
        <w:spacing w:before="0" w:after="0"/>
        <w:rPr>
          <w:rFonts w:cs="Arial"/>
          <w:sz w:val="24"/>
          <w:szCs w:val="24"/>
        </w:rPr>
      </w:pPr>
    </w:p>
    <w:p w14:paraId="1FF09D14" w14:textId="77777777" w:rsidR="00554D72" w:rsidRPr="004E4B64" w:rsidRDefault="00554D72" w:rsidP="00966F0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0DFB5DF7" w14:textId="77777777" w:rsidTr="00860A6D">
        <w:tc>
          <w:tcPr>
            <w:tcW w:w="2269" w:type="dxa"/>
          </w:tcPr>
          <w:p w14:paraId="6CC6BC7D" w14:textId="77777777" w:rsidR="00554D72" w:rsidRPr="004E4B64" w:rsidRDefault="00554D72" w:rsidP="00966F0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F39F868" w14:textId="5C5AD60D" w:rsidR="00554D72" w:rsidRPr="004E4B64" w:rsidRDefault="000D7D36" w:rsidP="00966F0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D7D36">
              <w:rPr>
                <w:rFonts w:ascii="Arial" w:hAnsi="Arial" w:cs="Arial"/>
                <w:bCs/>
                <w:sz w:val="24"/>
                <w:szCs w:val="24"/>
              </w:rPr>
              <w:t>Zakup lamp operacyjnych, lamp zabiegowych oraz lampy czołowej.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D7D36" w:rsidRPr="004E4B64" w14:paraId="3B607197" w14:textId="77777777" w:rsidTr="00AE62DC">
        <w:tc>
          <w:tcPr>
            <w:tcW w:w="2269" w:type="dxa"/>
          </w:tcPr>
          <w:p w14:paraId="60381DEB" w14:textId="77777777" w:rsidR="000D7D36" w:rsidRPr="004E4B64" w:rsidRDefault="000D7D36" w:rsidP="00966F0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D8060A5" w14:textId="77777777" w:rsidR="000D7D36" w:rsidRDefault="000D7D36" w:rsidP="00966F0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D7D36">
              <w:rPr>
                <w:rFonts w:ascii="Arial" w:hAnsi="Arial" w:cs="Arial"/>
                <w:bCs/>
                <w:sz w:val="24"/>
                <w:szCs w:val="24"/>
              </w:rPr>
              <w:t>SZW/DZP/30/2026</w:t>
            </w:r>
          </w:p>
          <w:p w14:paraId="279FE742" w14:textId="77777777" w:rsidR="00966F04" w:rsidRDefault="00966F04" w:rsidP="00966F0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3E09FD4" w14:textId="5BE7EDDC" w:rsidR="00966F04" w:rsidRPr="004E4B64" w:rsidRDefault="00966F04" w:rsidP="00966F0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044E1F38" w14:textId="2AF6D2EB" w:rsidR="00EF1037" w:rsidRDefault="005C0930" w:rsidP="00966F04">
      <w:pPr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0D7D36" w:rsidRPr="000D7D36">
        <w:rPr>
          <w:rFonts w:ascii="Arial" w:hAnsi="Arial" w:cs="Arial"/>
          <w:b/>
          <w:sz w:val="24"/>
          <w:szCs w:val="24"/>
        </w:rPr>
        <w:t>Szpital Wojewódzki w Poznaniu</w:t>
      </w:r>
      <w:r w:rsidR="00966F04">
        <w:rPr>
          <w:rFonts w:ascii="Arial" w:hAnsi="Arial" w:cs="Arial"/>
          <w:b/>
          <w:sz w:val="24"/>
          <w:szCs w:val="24"/>
        </w:rPr>
        <w:t xml:space="preserve">, </w:t>
      </w:r>
      <w:r w:rsidR="000D7D36" w:rsidRPr="000D7D36">
        <w:rPr>
          <w:rFonts w:ascii="Arial" w:hAnsi="Arial" w:cs="Arial"/>
          <w:b/>
          <w:sz w:val="24"/>
          <w:szCs w:val="24"/>
        </w:rPr>
        <w:t>Dział Zamówień Publicznych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0D7D36" w:rsidRPr="000D7D36">
        <w:rPr>
          <w:rFonts w:ascii="Arial" w:hAnsi="Arial" w:cs="Arial"/>
          <w:sz w:val="24"/>
          <w:szCs w:val="24"/>
        </w:rPr>
        <w:t>(</w:t>
      </w:r>
      <w:proofErr w:type="spellStart"/>
      <w:r w:rsidR="000D7D36" w:rsidRPr="000D7D36">
        <w:rPr>
          <w:rFonts w:ascii="Arial" w:hAnsi="Arial" w:cs="Arial"/>
          <w:sz w:val="24"/>
          <w:szCs w:val="24"/>
        </w:rPr>
        <w:t>t.j</w:t>
      </w:r>
      <w:proofErr w:type="spellEnd"/>
      <w:r w:rsidR="000D7D36" w:rsidRPr="000D7D36">
        <w:rPr>
          <w:rFonts w:ascii="Arial" w:hAnsi="Arial" w:cs="Arial"/>
          <w:sz w:val="24"/>
          <w:szCs w:val="24"/>
        </w:rPr>
        <w:t>. Dz. U. z 2024 r. poz. 1320 z p</w:t>
      </w:r>
      <w:r w:rsidR="00BD7848">
        <w:rPr>
          <w:rFonts w:ascii="Arial" w:hAnsi="Arial" w:cs="Arial"/>
          <w:sz w:val="24"/>
          <w:szCs w:val="24"/>
        </w:rPr>
        <w:t>óź</w:t>
      </w:r>
      <w:r w:rsidR="000D7D36" w:rsidRPr="000D7D36">
        <w:rPr>
          <w:rFonts w:ascii="Arial" w:hAnsi="Arial" w:cs="Arial"/>
          <w:sz w:val="24"/>
          <w:szCs w:val="24"/>
        </w:rPr>
        <w:t>n.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966F04">
        <w:rPr>
          <w:rFonts w:ascii="Arial" w:hAnsi="Arial" w:cs="Arial"/>
          <w:sz w:val="24"/>
          <w:szCs w:val="24"/>
        </w:rPr>
        <w:t xml:space="preserve"> pkt. 10.1 SWZ:</w:t>
      </w:r>
    </w:p>
    <w:p w14:paraId="750F00EC" w14:textId="048FD374" w:rsidR="00966F04" w:rsidRDefault="00966F04" w:rsidP="00966F0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BYŁO: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966F04" w14:paraId="1BA6B54F" w14:textId="77777777" w:rsidTr="00AE6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CC3ED" w14:textId="77777777" w:rsidR="00966F04" w:rsidRDefault="00966F04" w:rsidP="00AE6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67A9" w14:textId="77777777" w:rsidR="00966F04" w:rsidRDefault="00966F04" w:rsidP="00AE62D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Wymagany dokument</w:t>
            </w:r>
          </w:p>
        </w:tc>
      </w:tr>
      <w:tr w:rsidR="00966F04" w14:paraId="507AA372" w14:textId="77777777" w:rsidTr="00AE6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6554A" w14:textId="77777777" w:rsidR="00966F04" w:rsidRDefault="00966F04" w:rsidP="00AE6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2DD8F" w14:textId="77777777" w:rsidR="00966F04" w:rsidRDefault="00966F04" w:rsidP="00AE62D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  <w:color w:val="000000"/>
                <w:lang w:eastAsia="x-none"/>
              </w:rPr>
              <w:t>Oświadczenie informujące o zgłoszeniu urządzenia do EUDAMED (SRN/UDI)</w:t>
            </w:r>
          </w:p>
        </w:tc>
      </w:tr>
      <w:tr w:rsidR="00966F04" w14:paraId="2D67E209" w14:textId="77777777" w:rsidTr="00AE6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D26DB" w14:textId="77777777" w:rsidR="00966F04" w:rsidRDefault="00966F04" w:rsidP="00AE6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85C40" w14:textId="77777777" w:rsidR="00966F04" w:rsidRDefault="00966F04" w:rsidP="00AE62D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Dokumenty potwierdzające parametry w oferowanej aparaturze np. dane katalogowe, materiały reklamowe, itp.</w:t>
            </w:r>
          </w:p>
        </w:tc>
      </w:tr>
      <w:tr w:rsidR="00966F04" w14:paraId="05903270" w14:textId="77777777" w:rsidTr="00AE6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7447F" w14:textId="77777777" w:rsidR="00966F04" w:rsidRDefault="00966F04" w:rsidP="00AE6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B6BB6" w14:textId="77777777" w:rsidR="00966F04" w:rsidRDefault="00966F04" w:rsidP="00AE62DC">
            <w:pPr>
              <w:jc w:val="both"/>
              <w:rPr>
                <w:rFonts w:ascii="Arial" w:hAnsi="Arial" w:cs="Arial"/>
                <w:lang w:eastAsia="zh-CN"/>
              </w:rPr>
            </w:pPr>
            <w:r>
              <w:rPr>
                <w:rFonts w:ascii="Arial" w:hAnsi="Arial" w:cs="Arial"/>
                <w:lang w:eastAsia="zh-CN"/>
              </w:rPr>
              <w:t>Deklaracja zgodności CE wydane przez producenta</w:t>
            </w:r>
          </w:p>
        </w:tc>
      </w:tr>
      <w:tr w:rsidR="00966F04" w14:paraId="4773AD78" w14:textId="77777777" w:rsidTr="00AE6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B95FC" w14:textId="77777777" w:rsidR="00966F04" w:rsidRDefault="00966F04" w:rsidP="00AE6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586DC" w14:textId="77777777" w:rsidR="00966F04" w:rsidRDefault="00966F04" w:rsidP="00AE62D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zh-CN"/>
              </w:rPr>
              <w:t>Certyfikat ISO 13485 dla producenta</w:t>
            </w:r>
          </w:p>
        </w:tc>
      </w:tr>
      <w:tr w:rsidR="00966F04" w14:paraId="331597FD" w14:textId="77777777" w:rsidTr="00AE6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29EB3" w14:textId="77777777" w:rsidR="00966F04" w:rsidRDefault="00966F04" w:rsidP="00AE6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F0528" w14:textId="77777777" w:rsidR="00966F04" w:rsidRDefault="00966F04" w:rsidP="00AE62DC">
            <w:pPr>
              <w:jc w:val="both"/>
              <w:rPr>
                <w:rFonts w:ascii="Arial" w:hAnsi="Arial" w:cs="Arial"/>
                <w:iCs/>
                <w:color w:val="000000"/>
                <w:lang w:eastAsia="x-none"/>
              </w:rPr>
            </w:pPr>
            <w:r>
              <w:rPr>
                <w:rFonts w:ascii="Arial" w:hAnsi="Arial" w:cs="Arial"/>
                <w:iCs/>
                <w:color w:val="000000"/>
                <w:lang w:eastAsia="x-none"/>
              </w:rPr>
              <w:t>Deklaracja zgodności potwierdzająca zgodność produktu z rozporządzeniem (UE) MDR/2017/745</w:t>
            </w:r>
          </w:p>
        </w:tc>
      </w:tr>
      <w:tr w:rsidR="00966F04" w14:paraId="38F2B4D5" w14:textId="77777777" w:rsidTr="00AE62DC">
        <w:tc>
          <w:tcPr>
            <w:tcW w:w="8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49130" w14:textId="77777777" w:rsidR="00966F04" w:rsidRDefault="00966F04" w:rsidP="00AE62DC">
            <w:pPr>
              <w:jc w:val="both"/>
              <w:rPr>
                <w:rFonts w:ascii="Arial" w:hAnsi="Arial" w:cs="Arial"/>
                <w:bCs/>
                <w:iCs/>
                <w:color w:val="000000"/>
                <w:lang w:eastAsia="x-none"/>
              </w:rPr>
            </w:pPr>
            <w:r>
              <w:rPr>
                <w:rFonts w:ascii="Arial" w:hAnsi="Arial" w:cs="Arial"/>
                <w:bCs/>
                <w:iCs/>
                <w:color w:val="000000"/>
                <w:lang w:eastAsia="x-none"/>
              </w:rPr>
              <w:t>Jeżeli dokumenty nie zostały sporządzone w języku polskim oferent zobowiązany jest dostarczyć je wraz z tłumaczeniem na język polski.</w:t>
            </w:r>
          </w:p>
        </w:tc>
      </w:tr>
    </w:tbl>
    <w:p w14:paraId="1D9BC2CC" w14:textId="77777777" w:rsidR="00966F04" w:rsidRDefault="00966F04" w:rsidP="00966F04">
      <w:pPr>
        <w:jc w:val="both"/>
        <w:rPr>
          <w:rFonts w:ascii="Arial" w:hAnsi="Arial" w:cs="Arial"/>
          <w:sz w:val="24"/>
          <w:szCs w:val="24"/>
        </w:rPr>
      </w:pPr>
    </w:p>
    <w:p w14:paraId="06A423FA" w14:textId="04D02BC7" w:rsidR="00966F04" w:rsidRDefault="00966F04" w:rsidP="00966F0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JEST: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966F04" w14:paraId="4B81FC3B" w14:textId="77777777" w:rsidTr="00AE6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DB61" w14:textId="77777777" w:rsidR="00966F04" w:rsidRDefault="00966F04" w:rsidP="00AE6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7F155" w14:textId="77777777" w:rsidR="00966F04" w:rsidRDefault="00966F04" w:rsidP="00AE62D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Wymagany dokument</w:t>
            </w:r>
          </w:p>
        </w:tc>
      </w:tr>
      <w:tr w:rsidR="00966F04" w14:paraId="45A10BA2" w14:textId="77777777" w:rsidTr="00AE6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63FAC" w14:textId="77777777" w:rsidR="00966F04" w:rsidRDefault="00966F04" w:rsidP="00AE6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58AF7" w14:textId="0F7A2BC1" w:rsidR="00966F04" w:rsidRDefault="00966F04" w:rsidP="00AE62D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  <w:color w:val="000000"/>
                <w:lang w:eastAsia="x-none"/>
              </w:rPr>
              <w:t xml:space="preserve">Oświadczenie informujące o zgłoszeniu urządzenia do EUDAMED </w:t>
            </w:r>
            <w:r w:rsidR="00EE5E1B" w:rsidRPr="00EE5E1B">
              <w:rPr>
                <w:rFonts w:ascii="Arial" w:hAnsi="Arial" w:cs="Arial"/>
                <w:iCs/>
                <w:color w:val="FF0000"/>
                <w:lang w:eastAsia="x-none"/>
              </w:rPr>
              <w:t>ewentualnie URPL</w:t>
            </w:r>
          </w:p>
        </w:tc>
      </w:tr>
      <w:tr w:rsidR="00966F04" w14:paraId="0A50BA1A" w14:textId="77777777" w:rsidTr="00AE6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820E4" w14:textId="77777777" w:rsidR="00966F04" w:rsidRDefault="00966F04" w:rsidP="00AE6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298E7" w14:textId="77777777" w:rsidR="00966F04" w:rsidRDefault="00966F04" w:rsidP="00AE62D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Dokumenty potwierdzające parametry w oferowanej aparaturze np. dane katalogowe, materiały reklamowe, itp.</w:t>
            </w:r>
          </w:p>
        </w:tc>
      </w:tr>
      <w:tr w:rsidR="00EE5E1B" w:rsidRPr="00EE5E1B" w14:paraId="4F19765F" w14:textId="77777777" w:rsidTr="00AE6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0254D" w14:textId="77777777" w:rsidR="00966F04" w:rsidRPr="00EE5E1B" w:rsidRDefault="00966F04" w:rsidP="00AE62DC">
            <w:pPr>
              <w:jc w:val="center"/>
              <w:rPr>
                <w:rFonts w:ascii="Arial" w:hAnsi="Arial" w:cs="Arial"/>
                <w:strike/>
                <w:color w:val="FF0000"/>
              </w:rPr>
            </w:pPr>
            <w:r w:rsidRPr="00EE5E1B">
              <w:rPr>
                <w:rFonts w:ascii="Arial" w:hAnsi="Arial" w:cs="Arial"/>
                <w:strike/>
                <w:color w:val="FF0000"/>
              </w:rPr>
              <w:t>3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DB1B" w14:textId="77777777" w:rsidR="00966F04" w:rsidRPr="00EE5E1B" w:rsidRDefault="00966F04" w:rsidP="00AE62DC">
            <w:pPr>
              <w:jc w:val="both"/>
              <w:rPr>
                <w:rFonts w:ascii="Arial" w:hAnsi="Arial" w:cs="Arial"/>
                <w:strike/>
                <w:color w:val="FF0000"/>
                <w:lang w:eastAsia="zh-CN"/>
              </w:rPr>
            </w:pPr>
            <w:r w:rsidRPr="00EE5E1B">
              <w:rPr>
                <w:rFonts w:ascii="Arial" w:hAnsi="Arial" w:cs="Arial"/>
                <w:strike/>
                <w:color w:val="FF0000"/>
                <w:lang w:eastAsia="zh-CN"/>
              </w:rPr>
              <w:t>Deklaracja zgodności CE wydane przez producenta</w:t>
            </w:r>
          </w:p>
        </w:tc>
      </w:tr>
      <w:tr w:rsidR="00966F04" w14:paraId="7D7B6781" w14:textId="77777777" w:rsidTr="00AE6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EF301" w14:textId="77777777" w:rsidR="00966F04" w:rsidRDefault="00966F04" w:rsidP="00AE6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D34B1" w14:textId="77777777" w:rsidR="00966F04" w:rsidRDefault="00966F04" w:rsidP="00AE62D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zh-CN"/>
              </w:rPr>
              <w:t>Certyfikat ISO 13485 dla producenta</w:t>
            </w:r>
          </w:p>
        </w:tc>
      </w:tr>
      <w:tr w:rsidR="00966F04" w14:paraId="05374FC2" w14:textId="77777777" w:rsidTr="00AE62D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EADB6" w14:textId="77777777" w:rsidR="00966F04" w:rsidRDefault="00966F04" w:rsidP="00AE62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ADDAF" w14:textId="77777777" w:rsidR="00966F04" w:rsidRDefault="00966F04" w:rsidP="00AE62DC">
            <w:pPr>
              <w:jc w:val="both"/>
              <w:rPr>
                <w:rFonts w:ascii="Arial" w:hAnsi="Arial" w:cs="Arial"/>
                <w:iCs/>
                <w:color w:val="000000"/>
                <w:lang w:eastAsia="x-none"/>
              </w:rPr>
            </w:pPr>
            <w:r>
              <w:rPr>
                <w:rFonts w:ascii="Arial" w:hAnsi="Arial" w:cs="Arial"/>
                <w:iCs/>
                <w:color w:val="000000"/>
                <w:lang w:eastAsia="x-none"/>
              </w:rPr>
              <w:t>Deklaracja zgodności potwierdzająca zgodność produktu z rozporządzeniem (UE) MDR/2017/745</w:t>
            </w:r>
          </w:p>
        </w:tc>
      </w:tr>
      <w:tr w:rsidR="00966F04" w14:paraId="0992EEE1" w14:textId="77777777" w:rsidTr="00AE62DC">
        <w:tc>
          <w:tcPr>
            <w:tcW w:w="8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B6D0A" w14:textId="77777777" w:rsidR="00966F04" w:rsidRDefault="00966F04" w:rsidP="00AE62DC">
            <w:pPr>
              <w:jc w:val="both"/>
              <w:rPr>
                <w:rFonts w:ascii="Arial" w:hAnsi="Arial" w:cs="Arial"/>
                <w:bCs/>
                <w:iCs/>
                <w:color w:val="000000"/>
                <w:lang w:eastAsia="x-none"/>
              </w:rPr>
            </w:pPr>
            <w:r>
              <w:rPr>
                <w:rFonts w:ascii="Arial" w:hAnsi="Arial" w:cs="Arial"/>
                <w:bCs/>
                <w:iCs/>
                <w:color w:val="000000"/>
                <w:lang w:eastAsia="x-none"/>
              </w:rPr>
              <w:t>Jeżeli dokumenty nie zostały sporządzone w języku polskim oferent zobowiązany jest dostarczyć je wraz z tłumaczeniem na język polski.</w:t>
            </w:r>
          </w:p>
        </w:tc>
      </w:tr>
    </w:tbl>
    <w:p w14:paraId="55DEC77D" w14:textId="77777777" w:rsidR="00966F04" w:rsidRDefault="00966F04" w:rsidP="00966F04">
      <w:pPr>
        <w:jc w:val="both"/>
        <w:rPr>
          <w:rFonts w:ascii="Arial" w:hAnsi="Arial" w:cs="Arial"/>
          <w:sz w:val="24"/>
          <w:szCs w:val="24"/>
        </w:rPr>
      </w:pPr>
    </w:p>
    <w:p w14:paraId="6581A492" w14:textId="77777777" w:rsidR="005C0930" w:rsidRDefault="005C0930" w:rsidP="00966F04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3D079E47" w14:textId="77777777" w:rsidR="007E11A9" w:rsidRDefault="007E11A9" w:rsidP="00966F04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6B50F01C" w14:textId="77777777" w:rsidR="007E11A9" w:rsidRPr="007E11A9" w:rsidRDefault="007E11A9" w:rsidP="007E11A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>/-/ Dyrektor Szpitala Wojewódzkiego w Poznaniu</w:t>
      </w:r>
    </w:p>
    <w:p w14:paraId="1B184A8D" w14:textId="77777777" w:rsidR="007E11A9" w:rsidRPr="007E11A9" w:rsidRDefault="007E11A9" w:rsidP="007E11A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Cs/>
          <w:sz w:val="20"/>
        </w:rPr>
      </w:pPr>
      <w:r w:rsidRPr="007E11A9">
        <w:rPr>
          <w:rFonts w:ascii="Arial" w:hAnsi="Arial" w:cs="Arial"/>
          <w:iCs/>
          <w:sz w:val="20"/>
        </w:rPr>
        <w:t xml:space="preserve"> dr hab. n. med.- prof. UZ</w:t>
      </w:r>
    </w:p>
    <w:p w14:paraId="399362BC" w14:textId="7D7F7806" w:rsidR="005C0930" w:rsidRPr="00152970" w:rsidRDefault="007E11A9" w:rsidP="007E11A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Cs w:val="24"/>
        </w:rPr>
      </w:pPr>
      <w:r w:rsidRPr="007E11A9">
        <w:rPr>
          <w:rFonts w:ascii="Arial" w:hAnsi="Arial" w:cs="Arial"/>
          <w:iCs/>
          <w:sz w:val="20"/>
        </w:rPr>
        <w:t>Dawid Murawa</w:t>
      </w:r>
    </w:p>
    <w:sectPr w:rsidR="005C0930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421D4" w14:textId="77777777" w:rsidR="00776CA5" w:rsidRDefault="00776CA5">
      <w:r>
        <w:separator/>
      </w:r>
    </w:p>
  </w:endnote>
  <w:endnote w:type="continuationSeparator" w:id="0">
    <w:p w14:paraId="2EE86A6A" w14:textId="77777777" w:rsidR="00776CA5" w:rsidRDefault="0077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F49F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44ACB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4D6D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F63DC56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B203E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D091A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6FED03" w14:textId="77777777" w:rsidR="00EF1037" w:rsidRDefault="00EF1037">
    <w:pPr>
      <w:pStyle w:val="Stopka"/>
      <w:tabs>
        <w:tab w:val="clear" w:pos="4536"/>
        <w:tab w:val="left" w:pos="6237"/>
      </w:tabs>
    </w:pPr>
  </w:p>
  <w:p w14:paraId="0BE45AE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B61D" w14:textId="77777777" w:rsidR="00776CA5" w:rsidRDefault="00776CA5">
      <w:r>
        <w:separator/>
      </w:r>
    </w:p>
  </w:footnote>
  <w:footnote w:type="continuationSeparator" w:id="0">
    <w:p w14:paraId="7E8AB79C" w14:textId="77777777" w:rsidR="00776CA5" w:rsidRDefault="00776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8BCA5" w14:textId="77777777" w:rsidR="000D7D36" w:rsidRDefault="000D7D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AC72D" w14:textId="77777777" w:rsidR="000D7D36" w:rsidRDefault="000D7D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B4653" w14:textId="77777777" w:rsidR="000D7D36" w:rsidRDefault="000D7D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157"/>
    <w:rsid w:val="00057D02"/>
    <w:rsid w:val="000613E0"/>
    <w:rsid w:val="000852B7"/>
    <w:rsid w:val="000D7D36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4A1157"/>
    <w:rsid w:val="005079A4"/>
    <w:rsid w:val="00554D72"/>
    <w:rsid w:val="0055546F"/>
    <w:rsid w:val="005869DA"/>
    <w:rsid w:val="005C0930"/>
    <w:rsid w:val="0060415D"/>
    <w:rsid w:val="006D4AE5"/>
    <w:rsid w:val="00740D8F"/>
    <w:rsid w:val="00776CA5"/>
    <w:rsid w:val="007E11A9"/>
    <w:rsid w:val="00854803"/>
    <w:rsid w:val="00860A6D"/>
    <w:rsid w:val="00862B7D"/>
    <w:rsid w:val="0087224A"/>
    <w:rsid w:val="00881C07"/>
    <w:rsid w:val="009149C3"/>
    <w:rsid w:val="00953AA1"/>
    <w:rsid w:val="0095641D"/>
    <w:rsid w:val="00966F04"/>
    <w:rsid w:val="009D169F"/>
    <w:rsid w:val="00A220FB"/>
    <w:rsid w:val="00AB5D68"/>
    <w:rsid w:val="00B26D41"/>
    <w:rsid w:val="00B361A9"/>
    <w:rsid w:val="00BD7848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E5E1B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329CC2"/>
  <w15:chartTrackingRefBased/>
  <w15:docId w15:val="{D9B3BAE5-8A40-403E-BE53-4B179D9F6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Monika Mińska</cp:lastModifiedBy>
  <cp:revision>2</cp:revision>
  <cp:lastPrinted>2026-04-08T12:05:00Z</cp:lastPrinted>
  <dcterms:created xsi:type="dcterms:W3CDTF">2026-04-08T12:06:00Z</dcterms:created>
  <dcterms:modified xsi:type="dcterms:W3CDTF">2026-04-08T12:06:00Z</dcterms:modified>
</cp:coreProperties>
</file>