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BB073" w14:textId="5A595660" w:rsidR="00D64136" w:rsidRPr="00353FDC" w:rsidRDefault="000B2CCD" w:rsidP="00C61503">
      <w:pPr>
        <w:jc w:val="right"/>
        <w:rPr>
          <w:rFonts w:ascii="Arial" w:hAnsi="Arial" w:cs="Arial"/>
        </w:rPr>
      </w:pPr>
      <w:bookmarkStart w:id="0" w:name="_Hlk53520193"/>
      <w:r w:rsidRPr="000B2CCD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0B2CCD">
        <w:rPr>
          <w:rFonts w:ascii="Arial" w:hAnsi="Arial" w:cs="Arial"/>
        </w:rPr>
        <w:t>2026-04-09</w:t>
      </w:r>
    </w:p>
    <w:p w14:paraId="4B373960" w14:textId="77777777" w:rsidR="000B2CCD" w:rsidRPr="000B2CCD" w:rsidRDefault="000B2CCD" w:rsidP="00C61503">
      <w:pPr>
        <w:ind w:right="3969"/>
        <w:rPr>
          <w:rFonts w:ascii="Arial" w:hAnsi="Arial" w:cs="Arial"/>
          <w:b/>
          <w:bCs/>
        </w:rPr>
      </w:pPr>
      <w:r w:rsidRPr="000B2CCD">
        <w:rPr>
          <w:rFonts w:ascii="Arial" w:hAnsi="Arial" w:cs="Arial"/>
          <w:b/>
          <w:bCs/>
        </w:rPr>
        <w:t>Szpital Wojewódzki w Poznaniu</w:t>
      </w:r>
    </w:p>
    <w:p w14:paraId="360D33B3" w14:textId="20A0F730" w:rsidR="00D64136" w:rsidRPr="00353FDC" w:rsidRDefault="000B2CCD" w:rsidP="00C61503">
      <w:pPr>
        <w:ind w:right="3969"/>
        <w:rPr>
          <w:rFonts w:ascii="Arial" w:hAnsi="Arial" w:cs="Arial"/>
          <w:b/>
          <w:bCs/>
        </w:rPr>
      </w:pPr>
      <w:r w:rsidRPr="000B2CCD">
        <w:rPr>
          <w:rFonts w:ascii="Arial" w:hAnsi="Arial" w:cs="Arial"/>
          <w:b/>
          <w:bCs/>
        </w:rPr>
        <w:t>Dział Zamówień Publicznych</w:t>
      </w:r>
    </w:p>
    <w:p w14:paraId="338520B0" w14:textId="2A693398" w:rsidR="00D64136" w:rsidRPr="00353FDC" w:rsidRDefault="000B2CCD" w:rsidP="00C61503">
      <w:pPr>
        <w:ind w:right="3969"/>
        <w:rPr>
          <w:rFonts w:ascii="Arial" w:hAnsi="Arial" w:cs="Arial"/>
        </w:rPr>
      </w:pPr>
      <w:r w:rsidRPr="000B2CCD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0B2CCD">
        <w:rPr>
          <w:rFonts w:ascii="Arial" w:hAnsi="Arial" w:cs="Arial"/>
        </w:rPr>
        <w:t>7/19</w:t>
      </w:r>
    </w:p>
    <w:p w14:paraId="1543BE6E" w14:textId="510351BC" w:rsidR="00D64136" w:rsidRPr="00353FDC" w:rsidRDefault="000B2CCD" w:rsidP="00C61503">
      <w:pPr>
        <w:ind w:right="3969"/>
        <w:rPr>
          <w:rFonts w:ascii="Arial" w:hAnsi="Arial" w:cs="Arial"/>
        </w:rPr>
      </w:pPr>
      <w:r w:rsidRPr="000B2CCD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0B2CCD">
        <w:rPr>
          <w:rFonts w:ascii="Arial" w:hAnsi="Arial" w:cs="Arial"/>
        </w:rPr>
        <w:t>Poznań</w:t>
      </w:r>
    </w:p>
    <w:p w14:paraId="64ED9F9B" w14:textId="77777777" w:rsidR="00C61503" w:rsidRDefault="00C61503" w:rsidP="00C6150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38D60FD" w14:textId="77777777" w:rsidR="00C61503" w:rsidRDefault="00C61503" w:rsidP="00C6150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1DA9A7A" w14:textId="0F46A0A4" w:rsidR="009F463B" w:rsidRDefault="009F463B" w:rsidP="00C6150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1A65197B" w14:textId="77777777" w:rsidR="00D64136" w:rsidRDefault="009F463B" w:rsidP="00C6150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A1A4BB8" w14:textId="77777777" w:rsidR="00C61503" w:rsidRPr="009F463B" w:rsidRDefault="00C61503" w:rsidP="00C6150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45DBE6CC" w14:textId="77777777" w:rsidTr="005E0D0A">
        <w:tc>
          <w:tcPr>
            <w:tcW w:w="10065" w:type="dxa"/>
            <w:shd w:val="clear" w:color="auto" w:fill="F2F2F2"/>
            <w:hideMark/>
          </w:tcPr>
          <w:p w14:paraId="338F5163" w14:textId="77777777" w:rsidR="00D64136" w:rsidRPr="00353FDC" w:rsidRDefault="00D64136" w:rsidP="00C6150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C32044E" w14:textId="77777777" w:rsidR="00D64136" w:rsidRPr="00353FDC" w:rsidRDefault="00D64136" w:rsidP="00C6150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031FE5F" w14:textId="77777777" w:rsidR="00D64136" w:rsidRPr="00353FDC" w:rsidRDefault="00D64136" w:rsidP="00C61503">
      <w:pPr>
        <w:keepNext/>
        <w:outlineLvl w:val="0"/>
        <w:rPr>
          <w:rFonts w:ascii="Arial" w:hAnsi="Arial" w:cs="Arial"/>
          <w:b/>
        </w:rPr>
      </w:pPr>
    </w:p>
    <w:p w14:paraId="38F84952" w14:textId="77777777" w:rsidR="00D64136" w:rsidRPr="00353FDC" w:rsidRDefault="00D64136" w:rsidP="00C6150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0BA3C5DC" w14:textId="77777777" w:rsidTr="005E0D0A">
        <w:tc>
          <w:tcPr>
            <w:tcW w:w="2269" w:type="dxa"/>
          </w:tcPr>
          <w:p w14:paraId="28219B38" w14:textId="77777777" w:rsidR="00D64136" w:rsidRPr="00353FDC" w:rsidRDefault="00D64136" w:rsidP="00C6150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2C4C7150" w14:textId="0FFF57F7" w:rsidR="00D64136" w:rsidRPr="00353FDC" w:rsidRDefault="000B2CCD" w:rsidP="00C6150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 xml:space="preserve">Specjalistyczny jednorazowy sprzęt medyczny dla Pracowni Kardiologii Inwazyjnej, Elektroterapii i </w:t>
            </w:r>
            <w:proofErr w:type="spellStart"/>
            <w:r w:rsidRPr="000B2CCD">
              <w:rPr>
                <w:rFonts w:ascii="Arial" w:hAnsi="Arial" w:cs="Arial"/>
                <w:bCs/>
              </w:rPr>
              <w:t>Elektostymulacji</w:t>
            </w:r>
            <w:proofErr w:type="spellEnd"/>
          </w:p>
        </w:tc>
      </w:tr>
      <w:tr w:rsidR="000B2CCD" w:rsidRPr="00353FDC" w14:paraId="5166F650" w14:textId="77777777" w:rsidTr="002A5811">
        <w:tc>
          <w:tcPr>
            <w:tcW w:w="2269" w:type="dxa"/>
          </w:tcPr>
          <w:p w14:paraId="019CA44D" w14:textId="77777777" w:rsidR="000B2CCD" w:rsidRPr="00353FDC" w:rsidRDefault="000B2CCD" w:rsidP="00C6150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7157D3D8" w14:textId="1993DD6C" w:rsidR="000B2CCD" w:rsidRPr="00353FDC" w:rsidRDefault="000B2CCD" w:rsidP="00C6150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SZW/DZP/8/2026</w:t>
            </w:r>
          </w:p>
        </w:tc>
      </w:tr>
    </w:tbl>
    <w:p w14:paraId="4841F452" w14:textId="77777777" w:rsidR="00D64136" w:rsidRPr="00E1738E" w:rsidRDefault="00D64136" w:rsidP="00C6150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546C861" w14:textId="085687B6" w:rsidR="00D64136" w:rsidRDefault="00D64136" w:rsidP="00C6150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0B2CCD" w:rsidRPr="000B2CCD">
        <w:rPr>
          <w:rFonts w:ascii="Arial" w:hAnsi="Arial" w:cs="Arial"/>
          <w:b/>
        </w:rPr>
        <w:t>Szpital Wojewódzki w Poznaniu</w:t>
      </w:r>
      <w:r w:rsidR="00C61503">
        <w:rPr>
          <w:rFonts w:ascii="Arial" w:hAnsi="Arial" w:cs="Arial"/>
          <w:b/>
        </w:rPr>
        <w:t xml:space="preserve">, </w:t>
      </w:r>
      <w:r w:rsidR="000B2CCD" w:rsidRPr="000B2CCD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B2CCD" w:rsidRPr="000B2CCD">
        <w:rPr>
          <w:rFonts w:ascii="Arial" w:hAnsi="Arial" w:cs="Arial"/>
        </w:rPr>
        <w:t>(</w:t>
      </w:r>
      <w:proofErr w:type="spellStart"/>
      <w:r w:rsidR="000B2CCD" w:rsidRPr="000B2CCD">
        <w:rPr>
          <w:rFonts w:ascii="Arial" w:hAnsi="Arial" w:cs="Arial"/>
        </w:rPr>
        <w:t>t.j</w:t>
      </w:r>
      <w:proofErr w:type="spellEnd"/>
      <w:r w:rsidR="000B2CCD" w:rsidRPr="000B2CCD">
        <w:rPr>
          <w:rFonts w:ascii="Arial" w:hAnsi="Arial" w:cs="Arial"/>
        </w:rPr>
        <w:t>. Dz. U. z 2024 r. poz. 1320 z p</w:t>
      </w:r>
      <w:r w:rsidR="00C61503">
        <w:rPr>
          <w:rFonts w:ascii="Arial" w:hAnsi="Arial" w:cs="Arial"/>
        </w:rPr>
        <w:t>óź</w:t>
      </w:r>
      <w:r w:rsidR="000B2CCD" w:rsidRPr="000B2CCD">
        <w:rPr>
          <w:rFonts w:ascii="Arial" w:hAnsi="Arial" w:cs="Arial"/>
        </w:rPr>
        <w:t>n.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598EDDB1" w14:textId="77777777" w:rsidR="00C61503" w:rsidRDefault="00C61503" w:rsidP="00C6150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B2CCD" w14:paraId="4936962E" w14:textId="77777777" w:rsidTr="002A5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62695" w14:textId="7DDD2A93" w:rsidR="000B2CCD" w:rsidRPr="00C61503" w:rsidRDefault="00C61503" w:rsidP="00C61503">
            <w:pPr>
              <w:jc w:val="both"/>
              <w:rPr>
                <w:rFonts w:ascii="Arial" w:hAnsi="Arial" w:cs="Arial"/>
                <w:b/>
                <w:bCs/>
              </w:rPr>
            </w:pPr>
            <w:r w:rsidRPr="00C61503">
              <w:rPr>
                <w:rFonts w:ascii="Arial" w:hAnsi="Arial" w:cs="Arial"/>
                <w:b/>
                <w:bCs/>
              </w:rPr>
              <w:t>Z</w:t>
            </w:r>
            <w:r w:rsidR="000B2CCD" w:rsidRPr="00C61503">
              <w:rPr>
                <w:rFonts w:ascii="Arial" w:hAnsi="Arial" w:cs="Arial"/>
                <w:b/>
                <w:bCs/>
              </w:rPr>
              <w:t>adanie 1</w:t>
            </w:r>
          </w:p>
          <w:p w14:paraId="3D82F586" w14:textId="0E28CDAB" w:rsidR="000B2CCD" w:rsidRPr="00F245C5" w:rsidRDefault="000B2CCD" w:rsidP="00C6150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B2CCD">
              <w:rPr>
                <w:rFonts w:ascii="Arial" w:hAnsi="Arial" w:cs="Arial"/>
                <w:b/>
              </w:rPr>
              <w:t>Procardia</w:t>
            </w:r>
            <w:proofErr w:type="spellEnd"/>
            <w:r w:rsidRPr="000B2C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B2CCD">
              <w:rPr>
                <w:rFonts w:ascii="Arial" w:hAnsi="Arial" w:cs="Arial"/>
                <w:b/>
              </w:rPr>
              <w:t>Medical</w:t>
            </w:r>
            <w:proofErr w:type="spellEnd"/>
            <w:r w:rsidRPr="000B2CCD">
              <w:rPr>
                <w:rFonts w:ascii="Arial" w:hAnsi="Arial" w:cs="Arial"/>
                <w:b/>
              </w:rPr>
              <w:t xml:space="preserve"> </w:t>
            </w:r>
            <w:r w:rsidR="00C61503">
              <w:rPr>
                <w:rFonts w:ascii="Arial" w:hAnsi="Arial" w:cs="Arial"/>
                <w:b/>
              </w:rPr>
              <w:t>S</w:t>
            </w:r>
            <w:r w:rsidRPr="000B2CCD">
              <w:rPr>
                <w:rFonts w:ascii="Arial" w:hAnsi="Arial" w:cs="Arial"/>
                <w:b/>
              </w:rPr>
              <w:t>półka z ograniczoną odpowiedzialnością</w:t>
            </w:r>
          </w:p>
          <w:p w14:paraId="6411F5E3" w14:textId="535E0BBE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rtm. W.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63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012E7FF" w14:textId="7E724ABD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Warszawa</w:t>
            </w:r>
          </w:p>
          <w:p w14:paraId="105AF602" w14:textId="79141B88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B2CCD">
              <w:rPr>
                <w:rFonts w:ascii="Arial" w:hAnsi="Arial" w:cs="Arial"/>
                <w:b/>
              </w:rPr>
              <w:t>11 880.00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C9C7270" w14:textId="77777777" w:rsidR="000B2CCD" w:rsidRPr="00F245C5" w:rsidRDefault="000B2CCD" w:rsidP="00C6150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8DEDFA4" w14:textId="74F03595" w:rsidR="000B2CCD" w:rsidRPr="00F245C5" w:rsidRDefault="000B2CCD" w:rsidP="00C6150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B2CC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0B2CCD" w14:paraId="503FB7C3" w14:textId="77777777" w:rsidTr="002A5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49302" w14:textId="19C37A2A" w:rsidR="000B2CCD" w:rsidRPr="00C61503" w:rsidRDefault="00C61503" w:rsidP="00C61503">
            <w:pPr>
              <w:jc w:val="both"/>
              <w:rPr>
                <w:rFonts w:ascii="Arial" w:hAnsi="Arial" w:cs="Arial"/>
                <w:b/>
                <w:bCs/>
              </w:rPr>
            </w:pPr>
            <w:r w:rsidRPr="00C61503">
              <w:rPr>
                <w:rFonts w:ascii="Arial" w:hAnsi="Arial" w:cs="Arial"/>
                <w:b/>
                <w:bCs/>
              </w:rPr>
              <w:t>Z</w:t>
            </w:r>
            <w:r w:rsidR="000B2CCD" w:rsidRPr="00C61503">
              <w:rPr>
                <w:rFonts w:ascii="Arial" w:hAnsi="Arial" w:cs="Arial"/>
                <w:b/>
                <w:bCs/>
              </w:rPr>
              <w:t>adanie 2</w:t>
            </w:r>
          </w:p>
          <w:p w14:paraId="67C8938F" w14:textId="1C5CFB43" w:rsidR="000B2CCD" w:rsidRPr="00F245C5" w:rsidRDefault="000B2CCD" w:rsidP="00C6150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B2CCD">
              <w:rPr>
                <w:rFonts w:ascii="Arial" w:hAnsi="Arial" w:cs="Arial"/>
                <w:b/>
              </w:rPr>
              <w:t>Teleflex</w:t>
            </w:r>
            <w:proofErr w:type="spellEnd"/>
            <w:r w:rsidRPr="000B2CCD">
              <w:rPr>
                <w:rFonts w:ascii="Arial" w:hAnsi="Arial" w:cs="Arial"/>
                <w:b/>
              </w:rPr>
              <w:t xml:space="preserve"> Polska Sp. z o.o.</w:t>
            </w:r>
          </w:p>
          <w:p w14:paraId="14D1BB01" w14:textId="2DEEF2A7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CFFD7F9" w14:textId="7E93D86E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02-135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Warszawa</w:t>
            </w:r>
          </w:p>
          <w:p w14:paraId="0E0D57A8" w14:textId="066FF8FD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B2CCD">
              <w:rPr>
                <w:rFonts w:ascii="Arial" w:hAnsi="Arial" w:cs="Arial"/>
                <w:b/>
              </w:rPr>
              <w:t>75 600.00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0E88699" w14:textId="77777777" w:rsidR="000B2CCD" w:rsidRPr="00F245C5" w:rsidRDefault="000B2CCD" w:rsidP="00C6150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38068C2" w14:textId="42BCA6E2" w:rsidR="000B2CCD" w:rsidRPr="00F245C5" w:rsidRDefault="000B2CCD" w:rsidP="00C6150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B2CC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0B2CCD" w14:paraId="1735261A" w14:textId="77777777" w:rsidTr="002A5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B0411" w14:textId="57D9853B" w:rsidR="000B2CCD" w:rsidRPr="00C61503" w:rsidRDefault="00C61503" w:rsidP="00C61503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</w:t>
            </w:r>
            <w:r w:rsidR="000B2CCD" w:rsidRPr="00C61503">
              <w:rPr>
                <w:rFonts w:ascii="Arial" w:hAnsi="Arial" w:cs="Arial"/>
                <w:b/>
                <w:bCs/>
              </w:rPr>
              <w:t>adanie 3</w:t>
            </w:r>
          </w:p>
          <w:p w14:paraId="70B7E374" w14:textId="77193F03" w:rsidR="000B2CCD" w:rsidRPr="00F245C5" w:rsidRDefault="000B2CCD" w:rsidP="00C6150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B2CCD">
              <w:rPr>
                <w:rFonts w:ascii="Arial" w:hAnsi="Arial" w:cs="Arial"/>
                <w:b/>
              </w:rPr>
              <w:t>Procardia</w:t>
            </w:r>
            <w:proofErr w:type="spellEnd"/>
            <w:r w:rsidRPr="000B2C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B2CCD">
              <w:rPr>
                <w:rFonts w:ascii="Arial" w:hAnsi="Arial" w:cs="Arial"/>
                <w:b/>
              </w:rPr>
              <w:t>Medical</w:t>
            </w:r>
            <w:proofErr w:type="spellEnd"/>
            <w:r w:rsidRPr="000B2CCD">
              <w:rPr>
                <w:rFonts w:ascii="Arial" w:hAnsi="Arial" w:cs="Arial"/>
                <w:b/>
              </w:rPr>
              <w:t xml:space="preserve"> </w:t>
            </w:r>
            <w:r w:rsidR="00C61503">
              <w:rPr>
                <w:rFonts w:ascii="Arial" w:hAnsi="Arial" w:cs="Arial"/>
                <w:b/>
              </w:rPr>
              <w:t>S</w:t>
            </w:r>
            <w:r w:rsidRPr="000B2CCD">
              <w:rPr>
                <w:rFonts w:ascii="Arial" w:hAnsi="Arial" w:cs="Arial"/>
                <w:b/>
              </w:rPr>
              <w:t>półka z ograniczoną odpowiedzialnością</w:t>
            </w:r>
          </w:p>
          <w:p w14:paraId="599DCCD4" w14:textId="0585F2BB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rtm. W.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63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5C7CC3E" w14:textId="53CC48E4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Warszawa</w:t>
            </w:r>
          </w:p>
          <w:p w14:paraId="2CF3173A" w14:textId="4A2030A3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B2CCD">
              <w:rPr>
                <w:rFonts w:ascii="Arial" w:hAnsi="Arial" w:cs="Arial"/>
                <w:b/>
              </w:rPr>
              <w:t>151 200.00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4CEE876" w14:textId="77777777" w:rsidR="000B2CCD" w:rsidRPr="00F245C5" w:rsidRDefault="000B2CCD" w:rsidP="00C6150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0B8A8EC" w14:textId="48DECE7B" w:rsidR="000B2CCD" w:rsidRPr="00F245C5" w:rsidRDefault="000B2CCD" w:rsidP="00C6150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B2CC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0B2CCD" w14:paraId="1619773D" w14:textId="77777777" w:rsidTr="002A5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1130" w14:textId="08F14468" w:rsidR="000B2CCD" w:rsidRPr="00F245C5" w:rsidRDefault="00C61503" w:rsidP="00C6150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Z</w:t>
            </w:r>
            <w:r w:rsidR="000B2CCD" w:rsidRPr="00C61503">
              <w:rPr>
                <w:rFonts w:ascii="Arial" w:hAnsi="Arial" w:cs="Arial"/>
                <w:b/>
                <w:bCs/>
              </w:rPr>
              <w:t>adanie 6</w:t>
            </w:r>
          </w:p>
          <w:p w14:paraId="7F34235E" w14:textId="11179E16" w:rsidR="000B2CCD" w:rsidRPr="00F245C5" w:rsidRDefault="000B2CCD" w:rsidP="00C6150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B2CCD">
              <w:rPr>
                <w:rFonts w:ascii="Arial" w:hAnsi="Arial" w:cs="Arial"/>
                <w:b/>
              </w:rPr>
              <w:t>Procardia</w:t>
            </w:r>
            <w:proofErr w:type="spellEnd"/>
            <w:r w:rsidRPr="000B2C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B2CCD">
              <w:rPr>
                <w:rFonts w:ascii="Arial" w:hAnsi="Arial" w:cs="Arial"/>
                <w:b/>
              </w:rPr>
              <w:t>Medical</w:t>
            </w:r>
            <w:proofErr w:type="spellEnd"/>
            <w:r w:rsidRPr="000B2CCD">
              <w:rPr>
                <w:rFonts w:ascii="Arial" w:hAnsi="Arial" w:cs="Arial"/>
                <w:b/>
              </w:rPr>
              <w:t xml:space="preserve"> </w:t>
            </w:r>
            <w:r w:rsidR="0076515E">
              <w:rPr>
                <w:rFonts w:ascii="Arial" w:hAnsi="Arial" w:cs="Arial"/>
                <w:b/>
              </w:rPr>
              <w:t>S</w:t>
            </w:r>
            <w:r w:rsidRPr="000B2CCD">
              <w:rPr>
                <w:rFonts w:ascii="Arial" w:hAnsi="Arial" w:cs="Arial"/>
                <w:b/>
              </w:rPr>
              <w:t>półka z ograniczoną odpowiedzialnością</w:t>
            </w:r>
          </w:p>
          <w:p w14:paraId="0E3DD18D" w14:textId="4225D9F7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rtm. W.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63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49CC032" w14:textId="28ECDFFE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Warszawa</w:t>
            </w:r>
          </w:p>
          <w:p w14:paraId="3C864449" w14:textId="6D6074EC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B2CCD">
              <w:rPr>
                <w:rFonts w:ascii="Arial" w:hAnsi="Arial" w:cs="Arial"/>
                <w:b/>
              </w:rPr>
              <w:t>113 400.00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F683C2" w14:textId="77777777" w:rsidR="000B2CCD" w:rsidRPr="00F245C5" w:rsidRDefault="000B2CCD" w:rsidP="00C6150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D2957C8" w14:textId="4A3D9963" w:rsidR="000B2CCD" w:rsidRPr="00F245C5" w:rsidRDefault="000B2CCD" w:rsidP="00C6150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B2CC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0B2CCD" w14:paraId="1A657EDC" w14:textId="77777777" w:rsidTr="002A5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24CD2" w14:textId="132366DC" w:rsidR="000B2CCD" w:rsidRPr="00C61503" w:rsidRDefault="00C61503" w:rsidP="00C61503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</w:t>
            </w:r>
            <w:r w:rsidR="000B2CCD" w:rsidRPr="00C61503">
              <w:rPr>
                <w:rFonts w:ascii="Arial" w:hAnsi="Arial" w:cs="Arial"/>
                <w:b/>
                <w:bCs/>
              </w:rPr>
              <w:t>adanie 7</w:t>
            </w:r>
          </w:p>
          <w:p w14:paraId="7CB9F6AB" w14:textId="6C85288D" w:rsidR="000B2CCD" w:rsidRPr="00F245C5" w:rsidRDefault="000B2CCD" w:rsidP="00C61503">
            <w:pPr>
              <w:jc w:val="both"/>
              <w:rPr>
                <w:rFonts w:ascii="Arial" w:hAnsi="Arial" w:cs="Arial"/>
                <w:b/>
              </w:rPr>
            </w:pPr>
            <w:r w:rsidRPr="000B2CCD">
              <w:rPr>
                <w:rFonts w:ascii="Arial" w:hAnsi="Arial" w:cs="Arial"/>
                <w:b/>
              </w:rPr>
              <w:t>Johnson &amp; Johnson Poland Sp. z o. o.</w:t>
            </w:r>
          </w:p>
          <w:p w14:paraId="0538EAEC" w14:textId="620F1044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ul. 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3990951" w14:textId="75BC32F8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02-135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Warszawa</w:t>
            </w:r>
          </w:p>
          <w:p w14:paraId="5107615C" w14:textId="1B357C39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B2CCD">
              <w:rPr>
                <w:rFonts w:ascii="Arial" w:hAnsi="Arial" w:cs="Arial"/>
                <w:b/>
              </w:rPr>
              <w:t>853 556.40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32EE6DB" w14:textId="77777777" w:rsidR="000B2CCD" w:rsidRPr="00F245C5" w:rsidRDefault="000B2CCD" w:rsidP="00C6150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95B30A1" w14:textId="77F6CE52" w:rsidR="000B2CCD" w:rsidRPr="00F245C5" w:rsidRDefault="000B2CCD" w:rsidP="00C6150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B2CC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0B2CCD" w14:paraId="68815314" w14:textId="77777777" w:rsidTr="002A58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06F7" w14:textId="4B9BA93C" w:rsidR="000B2CCD" w:rsidRPr="0076515E" w:rsidRDefault="0076515E" w:rsidP="00C61503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</w:t>
            </w:r>
            <w:r w:rsidR="000B2CCD" w:rsidRPr="0076515E">
              <w:rPr>
                <w:rFonts w:ascii="Arial" w:hAnsi="Arial" w:cs="Arial"/>
                <w:b/>
                <w:bCs/>
              </w:rPr>
              <w:t>adanie 9</w:t>
            </w:r>
          </w:p>
          <w:p w14:paraId="49561037" w14:textId="0F01C6DC" w:rsidR="000B2CCD" w:rsidRPr="00F245C5" w:rsidRDefault="000B2CCD" w:rsidP="00C6150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B2CCD">
              <w:rPr>
                <w:rFonts w:ascii="Arial" w:hAnsi="Arial" w:cs="Arial"/>
                <w:b/>
              </w:rPr>
              <w:t>Procardia</w:t>
            </w:r>
            <w:proofErr w:type="spellEnd"/>
            <w:r w:rsidRPr="000B2CC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0B2CCD">
              <w:rPr>
                <w:rFonts w:ascii="Arial" w:hAnsi="Arial" w:cs="Arial"/>
                <w:b/>
              </w:rPr>
              <w:t>Medical</w:t>
            </w:r>
            <w:proofErr w:type="spellEnd"/>
            <w:r w:rsidRPr="000B2CCD">
              <w:rPr>
                <w:rFonts w:ascii="Arial" w:hAnsi="Arial" w:cs="Arial"/>
                <w:b/>
              </w:rPr>
              <w:t xml:space="preserve"> </w:t>
            </w:r>
            <w:r w:rsidR="0076515E">
              <w:rPr>
                <w:rFonts w:ascii="Arial" w:hAnsi="Arial" w:cs="Arial"/>
                <w:b/>
              </w:rPr>
              <w:t>S</w:t>
            </w:r>
            <w:r w:rsidRPr="000B2CCD">
              <w:rPr>
                <w:rFonts w:ascii="Arial" w:hAnsi="Arial" w:cs="Arial"/>
                <w:b/>
              </w:rPr>
              <w:t>półka z ograniczoną odpowiedzialnością</w:t>
            </w:r>
          </w:p>
          <w:p w14:paraId="05B8E9B2" w14:textId="2A16696E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rtm. W.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63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EA11BB" w14:textId="10B8C0B4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0B2CCD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B2CCD">
              <w:rPr>
                <w:rFonts w:ascii="Arial" w:hAnsi="Arial" w:cs="Arial"/>
                <w:bCs/>
              </w:rPr>
              <w:t>Warszawa</w:t>
            </w:r>
          </w:p>
          <w:p w14:paraId="2BB6F206" w14:textId="25585684" w:rsidR="000B2CCD" w:rsidRPr="00F245C5" w:rsidRDefault="000B2CCD" w:rsidP="00C6150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B2CCD">
              <w:rPr>
                <w:rFonts w:ascii="Arial" w:hAnsi="Arial" w:cs="Arial"/>
                <w:b/>
              </w:rPr>
              <w:t>648 000.00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46FA7C6" w14:textId="77777777" w:rsidR="000B2CCD" w:rsidRPr="00F245C5" w:rsidRDefault="000B2CCD" w:rsidP="00C6150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A84175E" w14:textId="01272789" w:rsidR="000B2CCD" w:rsidRPr="00F245C5" w:rsidRDefault="000B2CCD" w:rsidP="00C6150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0B2CCD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2C49A41F" w14:textId="77777777" w:rsidR="0076515E" w:rsidRDefault="0076515E" w:rsidP="00C61503">
      <w:pPr>
        <w:jc w:val="both"/>
        <w:rPr>
          <w:rFonts w:ascii="Arial" w:hAnsi="Arial" w:cs="Arial"/>
          <w:b/>
          <w:bCs/>
          <w:color w:val="000000"/>
        </w:rPr>
      </w:pPr>
    </w:p>
    <w:p w14:paraId="7476630A" w14:textId="6F83BF2A" w:rsidR="00D64136" w:rsidRDefault="00D64136" w:rsidP="00C6150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252"/>
        <w:gridCol w:w="2410"/>
        <w:gridCol w:w="1276"/>
      </w:tblGrid>
      <w:tr w:rsidR="00D64136" w14:paraId="39D1B5D6" w14:textId="77777777" w:rsidTr="0076515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C278EE" w14:textId="77777777" w:rsidR="00D64136" w:rsidRPr="00F245C5" w:rsidRDefault="00D64136" w:rsidP="00C6150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A63DDE" w14:textId="77777777" w:rsidR="00D64136" w:rsidRPr="00F245C5" w:rsidRDefault="00D64136" w:rsidP="00C61503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A04DC8" w14:textId="77777777" w:rsidR="00D64136" w:rsidRPr="00F245C5" w:rsidRDefault="00D64136" w:rsidP="00C6150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D4CD37" w14:textId="77777777" w:rsidR="00D64136" w:rsidRPr="00F245C5" w:rsidRDefault="00D64136" w:rsidP="00C6150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B2CCD" w14:paraId="148B939C" w14:textId="77777777" w:rsidTr="0076515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5D9DC" w14:textId="030B77CA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B2CCD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3AFC1" w14:textId="439767ED" w:rsidR="000B2CCD" w:rsidRPr="007D7932" w:rsidRDefault="000B2CCD" w:rsidP="00C615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Procardia</w:t>
            </w:r>
            <w:proofErr w:type="spellEnd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42D70"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Sp. z o. o.</w:t>
            </w:r>
          </w:p>
          <w:p w14:paraId="702A4911" w14:textId="6ACA644C" w:rsidR="000B2CCD" w:rsidRPr="007D7932" w:rsidRDefault="000B2CCD" w:rsidP="00C61503">
            <w:pPr>
              <w:rPr>
                <w:rFonts w:ascii="Arial" w:hAnsi="Arial" w:cs="Arial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rtm. W.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141F5BB" w14:textId="13DF7728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C945E" w14:textId="77777777" w:rsidR="0076515E" w:rsidRDefault="0076515E" w:rsidP="007651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A7CD7C7" w14:textId="7FEFE120" w:rsidR="000B2CCD" w:rsidRPr="007D7932" w:rsidRDefault="000B2CCD" w:rsidP="007651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EED1F" w14:textId="09DD9867" w:rsidR="000B2CCD" w:rsidRPr="007D7932" w:rsidRDefault="000B2CCD" w:rsidP="00C615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B2CCD" w14:paraId="72C99103" w14:textId="77777777" w:rsidTr="0076515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C66BC" w14:textId="5F51B483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B2CCD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006E" w14:textId="409789B5" w:rsidR="000B2CCD" w:rsidRPr="007D7932" w:rsidRDefault="000B2CCD" w:rsidP="00C615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E135667" w14:textId="3E14287B" w:rsidR="000B2CCD" w:rsidRPr="007D7932" w:rsidRDefault="000B2CCD" w:rsidP="00C61503">
            <w:pPr>
              <w:rPr>
                <w:rFonts w:ascii="Arial" w:hAnsi="Arial" w:cs="Arial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26</w:t>
            </w:r>
          </w:p>
          <w:p w14:paraId="16E66A1D" w14:textId="3F52A035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02-135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B125D" w14:textId="77777777" w:rsidR="0076515E" w:rsidRDefault="0076515E" w:rsidP="007651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08192F5" w14:textId="01F4AADA" w:rsidR="000B2CCD" w:rsidRPr="007D7932" w:rsidRDefault="000B2CCD" w:rsidP="007651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923A" w14:textId="033FA9C8" w:rsidR="000B2CCD" w:rsidRPr="007D7932" w:rsidRDefault="000B2CCD" w:rsidP="00C615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B2CCD" w14:paraId="6B5CB6A6" w14:textId="77777777" w:rsidTr="0076515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11E9F" w14:textId="73AF2AB5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B2CCD">
              <w:rPr>
                <w:rFonts w:ascii="Arial" w:hAnsi="Arial" w:cs="Arial"/>
                <w:sz w:val="22"/>
                <w:szCs w:val="22"/>
              </w:rPr>
              <w:t>zadanie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07FBF" w14:textId="35CC2232" w:rsidR="000B2CCD" w:rsidRPr="007D7932" w:rsidRDefault="000B2CCD" w:rsidP="00C615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Procardia</w:t>
            </w:r>
            <w:proofErr w:type="spellEnd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42D70"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Sp. z o. o.</w:t>
            </w:r>
          </w:p>
          <w:p w14:paraId="6391A5E4" w14:textId="22447298" w:rsidR="000B2CCD" w:rsidRPr="007D7932" w:rsidRDefault="000B2CCD" w:rsidP="00C61503">
            <w:pPr>
              <w:rPr>
                <w:rFonts w:ascii="Arial" w:hAnsi="Arial" w:cs="Arial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rtm. W.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6595FE0F" w14:textId="03F13CB4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B45CF" w14:textId="77777777" w:rsidR="0076515E" w:rsidRDefault="0076515E" w:rsidP="007651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40644F" w14:textId="350C30DC" w:rsidR="000B2CCD" w:rsidRPr="007D7932" w:rsidRDefault="000B2CCD" w:rsidP="007651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502E4" w14:textId="6A026E04" w:rsidR="000B2CCD" w:rsidRPr="007D7932" w:rsidRDefault="000B2CCD" w:rsidP="00C615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B2CCD" w14:paraId="10F5B9BB" w14:textId="77777777" w:rsidTr="0076515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38B02" w14:textId="4E2E83FB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B2CCD">
              <w:rPr>
                <w:rFonts w:ascii="Arial" w:hAnsi="Arial" w:cs="Arial"/>
                <w:sz w:val="22"/>
                <w:szCs w:val="22"/>
              </w:rPr>
              <w:t>zadanie 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8B9BA" w14:textId="5C56EA05" w:rsidR="000B2CCD" w:rsidRPr="007D7932" w:rsidRDefault="000B2CCD" w:rsidP="00C615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Procardia</w:t>
            </w:r>
            <w:proofErr w:type="spellEnd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42D70"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Sp. z o. o.</w:t>
            </w:r>
          </w:p>
          <w:p w14:paraId="7739BA8E" w14:textId="27BAC7D8" w:rsidR="000B2CCD" w:rsidRPr="007D7932" w:rsidRDefault="000B2CCD" w:rsidP="00C61503">
            <w:pPr>
              <w:rPr>
                <w:rFonts w:ascii="Arial" w:hAnsi="Arial" w:cs="Arial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rtm. W.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7CB6DD4E" w14:textId="7D944828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F7C14" w14:textId="77777777" w:rsidR="0076515E" w:rsidRDefault="0076515E" w:rsidP="007651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E550621" w14:textId="3E71E087" w:rsidR="000B2CCD" w:rsidRPr="007D7932" w:rsidRDefault="000B2CCD" w:rsidP="007651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DF26" w14:textId="12B88664" w:rsidR="000B2CCD" w:rsidRPr="007D7932" w:rsidRDefault="000B2CCD" w:rsidP="00C615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B2CCD" w14:paraId="4EDFF95E" w14:textId="77777777" w:rsidTr="0076515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87136" w14:textId="1A5F666C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B2CCD">
              <w:rPr>
                <w:rFonts w:ascii="Arial" w:hAnsi="Arial" w:cs="Arial"/>
                <w:sz w:val="22"/>
                <w:szCs w:val="22"/>
              </w:rPr>
              <w:t>zadanie 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BF802" w14:textId="7C449DD4" w:rsidR="000B2CCD" w:rsidRPr="007D7932" w:rsidRDefault="000B2CCD" w:rsidP="00C615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Johnson &amp; Johnson Poland Sp. z o. o.</w:t>
            </w:r>
          </w:p>
          <w:p w14:paraId="49966B4C" w14:textId="2ED42028" w:rsidR="000B2CCD" w:rsidRPr="007D7932" w:rsidRDefault="000B2CCD" w:rsidP="00C61503">
            <w:pPr>
              <w:rPr>
                <w:rFonts w:ascii="Arial" w:hAnsi="Arial" w:cs="Arial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ul. 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24</w:t>
            </w:r>
          </w:p>
          <w:p w14:paraId="2A9F2524" w14:textId="2167C13C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02-135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E1D3" w14:textId="77777777" w:rsidR="0076515E" w:rsidRDefault="0076515E" w:rsidP="007651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60AA73" w14:textId="1A07C75C" w:rsidR="000B2CCD" w:rsidRPr="007D7932" w:rsidRDefault="000B2CCD" w:rsidP="007651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7C57C" w14:textId="42F9C00A" w:rsidR="000B2CCD" w:rsidRPr="007D7932" w:rsidRDefault="000B2CCD" w:rsidP="00C615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B2CCD" w14:paraId="71CF573F" w14:textId="77777777" w:rsidTr="0076515E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1D39" w14:textId="1C232AA2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B2CCD">
              <w:rPr>
                <w:rFonts w:ascii="Arial" w:hAnsi="Arial" w:cs="Arial"/>
                <w:sz w:val="22"/>
                <w:szCs w:val="22"/>
              </w:rPr>
              <w:t>zadanie 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2C22A" w14:textId="3920F72F" w:rsidR="000B2CCD" w:rsidRPr="007D7932" w:rsidRDefault="000B2CCD" w:rsidP="00C615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Procardia</w:t>
            </w:r>
            <w:proofErr w:type="spellEnd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0B2CC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42D70" w:rsidRPr="000B2CCD">
              <w:rPr>
                <w:rFonts w:ascii="Arial" w:hAnsi="Arial" w:cs="Arial"/>
                <w:b/>
                <w:bCs/>
                <w:sz w:val="22"/>
                <w:szCs w:val="22"/>
              </w:rPr>
              <w:t>Sp. z o. o.</w:t>
            </w:r>
          </w:p>
          <w:p w14:paraId="010F906B" w14:textId="2A6A94E5" w:rsidR="000B2CCD" w:rsidRPr="007D7932" w:rsidRDefault="000B2CCD" w:rsidP="00C61503">
            <w:pPr>
              <w:rPr>
                <w:rFonts w:ascii="Arial" w:hAnsi="Arial" w:cs="Arial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rtm. W.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4D24041B" w14:textId="742F54EE" w:rsidR="000B2CCD" w:rsidRPr="007D7932" w:rsidRDefault="000B2CCD" w:rsidP="00C615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2CC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A6CA0" w14:textId="77777777" w:rsidR="0076515E" w:rsidRDefault="0076515E" w:rsidP="007651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9BE523A" w14:textId="0D1F277C" w:rsidR="000B2CCD" w:rsidRPr="007D7932" w:rsidRDefault="000B2CCD" w:rsidP="007651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7F3F" w14:textId="4B02E6D9" w:rsidR="000B2CCD" w:rsidRPr="007D7932" w:rsidRDefault="000B2CCD" w:rsidP="00C615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2CC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25D259F" w14:textId="77777777" w:rsidR="00D64136" w:rsidRDefault="00D64136" w:rsidP="00C61503">
      <w:pPr>
        <w:jc w:val="both"/>
        <w:rPr>
          <w:rFonts w:ascii="Arial" w:hAnsi="Arial" w:cs="Arial"/>
          <w:color w:val="000000"/>
        </w:rPr>
      </w:pPr>
    </w:p>
    <w:p w14:paraId="3A7913BD" w14:textId="77777777" w:rsidR="00D64136" w:rsidRDefault="00D64136" w:rsidP="00C61503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67AC43EB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1F6FE5E" w14:textId="77777777" w:rsidR="00D64136" w:rsidRPr="007D7932" w:rsidRDefault="00D64136" w:rsidP="00C6150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B894BA5" w14:textId="77777777" w:rsidR="00D64136" w:rsidRPr="007D7932" w:rsidRDefault="00D64136" w:rsidP="00C6150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D27B735" w14:textId="77777777" w:rsidR="00D64136" w:rsidRPr="007D7932" w:rsidRDefault="00D64136" w:rsidP="00C6150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013E535A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B67C24" w14:textId="6114D64F" w:rsidR="00D64136" w:rsidRPr="007D7932" w:rsidRDefault="00D64136" w:rsidP="00C615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C54EE4" w14:textId="776E6C4A" w:rsidR="00D64136" w:rsidRPr="007D7932" w:rsidRDefault="00D64136" w:rsidP="00C615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970442F" w14:textId="227DCE37" w:rsidR="00D64136" w:rsidRPr="007D7932" w:rsidRDefault="00D64136" w:rsidP="00C6150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2F4CA97" w14:textId="3795CB92" w:rsidR="00D64136" w:rsidRPr="007D7932" w:rsidRDefault="00D64136" w:rsidP="00C6150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0CE516" w14:textId="4D459108" w:rsidR="00D64136" w:rsidRDefault="00D64136" w:rsidP="00C6150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4799263" w14:textId="77777777" w:rsidR="00D64136" w:rsidRPr="007D7932" w:rsidRDefault="00D64136" w:rsidP="00C6150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6F1B1CA" w14:textId="00D9CB48" w:rsidR="00D64136" w:rsidRPr="007D7932" w:rsidRDefault="00D64136" w:rsidP="00C6150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104351" w14:textId="77777777" w:rsidR="00D64136" w:rsidRPr="00D64136" w:rsidRDefault="00D64136" w:rsidP="00C61503">
      <w:pPr>
        <w:jc w:val="both"/>
        <w:rPr>
          <w:rFonts w:ascii="Arial" w:hAnsi="Arial" w:cs="Arial"/>
          <w:color w:val="000000"/>
        </w:rPr>
      </w:pPr>
    </w:p>
    <w:p w14:paraId="5E279214" w14:textId="77777777" w:rsidR="00B42D70" w:rsidRDefault="00B42D70" w:rsidP="00C61503">
      <w:pPr>
        <w:jc w:val="both"/>
        <w:rPr>
          <w:rFonts w:ascii="Arial" w:hAnsi="Arial" w:cs="Arial"/>
          <w:b/>
          <w:bCs/>
        </w:rPr>
      </w:pPr>
    </w:p>
    <w:p w14:paraId="5E51388B" w14:textId="77777777" w:rsidR="00B42D70" w:rsidRDefault="00B42D70" w:rsidP="00C61503">
      <w:pPr>
        <w:jc w:val="both"/>
        <w:rPr>
          <w:rFonts w:ascii="Arial" w:hAnsi="Arial" w:cs="Arial"/>
          <w:b/>
          <w:bCs/>
        </w:rPr>
      </w:pPr>
    </w:p>
    <w:p w14:paraId="3359480E" w14:textId="58C4D1ED" w:rsidR="00B42D70" w:rsidRPr="00B45FD7" w:rsidRDefault="00B42D70" w:rsidP="00B42D70">
      <w:pPr>
        <w:jc w:val="both"/>
        <w:rPr>
          <w:rFonts w:ascii="Arial" w:hAnsi="Arial" w:cs="Arial"/>
          <w:bCs/>
        </w:rPr>
      </w:pPr>
      <w:r w:rsidRPr="00B45FD7">
        <w:rPr>
          <w:rFonts w:ascii="Arial" w:hAnsi="Arial" w:cs="Arial"/>
        </w:rPr>
        <w:lastRenderedPageBreak/>
        <w:t xml:space="preserve">W myśl art. 259 ustawy </w:t>
      </w:r>
      <w:proofErr w:type="spellStart"/>
      <w:r w:rsidRPr="00B45FD7">
        <w:rPr>
          <w:rFonts w:ascii="Arial" w:hAnsi="Arial" w:cs="Arial"/>
        </w:rPr>
        <w:t>Pzp</w:t>
      </w:r>
      <w:proofErr w:type="spellEnd"/>
      <w:r w:rsidRPr="00B45FD7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B45FD7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 w:rsidRPr="00B45FD7">
        <w:rPr>
          <w:rFonts w:ascii="Arial" w:hAnsi="Arial" w:cs="Arial"/>
          <w:b/>
          <w:u w:val="single"/>
        </w:rPr>
        <w:t xml:space="preserve">zadania nr </w:t>
      </w:r>
      <w:r>
        <w:rPr>
          <w:rFonts w:ascii="Arial" w:hAnsi="Arial" w:cs="Arial"/>
          <w:b/>
          <w:u w:val="single"/>
        </w:rPr>
        <w:t>4 i 8</w:t>
      </w:r>
      <w:r w:rsidRPr="00B45FD7">
        <w:rPr>
          <w:rFonts w:ascii="Arial" w:hAnsi="Arial" w:cs="Arial"/>
          <w:bCs/>
        </w:rPr>
        <w:t xml:space="preserve"> </w:t>
      </w:r>
      <w:bookmarkEnd w:id="1"/>
      <w:r w:rsidRPr="00B45FD7">
        <w:rPr>
          <w:rFonts w:ascii="Arial" w:hAnsi="Arial" w:cs="Arial"/>
          <w:bCs/>
        </w:rPr>
        <w:t xml:space="preserve">ze względu na fakt, iż nie złożono żadnej oferty. </w:t>
      </w:r>
    </w:p>
    <w:p w14:paraId="2C0412FD" w14:textId="77777777" w:rsidR="00B42D70" w:rsidRDefault="00B42D70" w:rsidP="00C61503">
      <w:pPr>
        <w:jc w:val="both"/>
        <w:rPr>
          <w:rFonts w:ascii="Arial" w:hAnsi="Arial" w:cs="Arial"/>
          <w:b/>
          <w:bCs/>
        </w:rPr>
      </w:pPr>
    </w:p>
    <w:p w14:paraId="3DF346EE" w14:textId="7769AC4E" w:rsidR="009F0E5C" w:rsidRPr="00D64136" w:rsidRDefault="00D64136" w:rsidP="00C61503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38F4E8DC" w14:textId="085F395A" w:rsidR="00F960D7" w:rsidRPr="00D64136" w:rsidRDefault="00A029B8" w:rsidP="00C61503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0B2CCD" w:rsidRPr="00D64136">
        <w:rPr>
          <w:rFonts w:ascii="Arial" w:hAnsi="Arial" w:cs="Arial"/>
        </w:rPr>
        <w:t>nie krótszym niż 15 dni od dnia przesłania niniejsze</w:t>
      </w:r>
      <w:r w:rsidR="000B2CCD">
        <w:rPr>
          <w:rFonts w:ascii="Arial" w:hAnsi="Arial" w:cs="Arial"/>
        </w:rPr>
        <w:t>j</w:t>
      </w:r>
      <w:r w:rsidR="000B2CCD" w:rsidRPr="00D64136">
        <w:rPr>
          <w:rFonts w:ascii="Arial" w:hAnsi="Arial" w:cs="Arial"/>
        </w:rPr>
        <w:t xml:space="preserve"> </w:t>
      </w:r>
      <w:r w:rsidR="000B2CCD">
        <w:rPr>
          <w:rFonts w:ascii="Arial" w:hAnsi="Arial" w:cs="Arial"/>
        </w:rPr>
        <w:t xml:space="preserve">informacji </w:t>
      </w:r>
      <w:r w:rsidR="000B2CCD" w:rsidRPr="00D64136">
        <w:rPr>
          <w:rFonts w:ascii="Arial" w:hAnsi="Arial" w:cs="Arial"/>
        </w:rPr>
        <w:t>o wyborze najkorzystniejszej oferty.</w:t>
      </w:r>
    </w:p>
    <w:p w14:paraId="269615F1" w14:textId="77777777" w:rsidR="00F960D7" w:rsidRDefault="00D8427E" w:rsidP="00C61503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66D4861B" w14:textId="77777777" w:rsidR="00D64136" w:rsidRPr="00C6247D" w:rsidRDefault="00D64136" w:rsidP="00C6150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229A58F" w14:textId="1064C084" w:rsidR="00F960D7" w:rsidRDefault="00D64136" w:rsidP="00C6150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="00B42D70">
        <w:rPr>
          <w:rFonts w:ascii="Arial" w:hAnsi="Arial" w:cs="Arial"/>
        </w:rPr>
        <w:t>.</w:t>
      </w:r>
    </w:p>
    <w:p w14:paraId="4A542DA1" w14:textId="77777777" w:rsidR="00B42D70" w:rsidRPr="00D64136" w:rsidRDefault="00B42D70" w:rsidP="00C61503">
      <w:pPr>
        <w:jc w:val="both"/>
        <w:rPr>
          <w:rFonts w:ascii="Arial" w:hAnsi="Arial" w:cs="Arial"/>
        </w:rPr>
      </w:pPr>
    </w:p>
    <w:p w14:paraId="46CA6EED" w14:textId="77777777" w:rsidR="00B42D70" w:rsidRDefault="00B42D70" w:rsidP="00C61503">
      <w:pPr>
        <w:ind w:left="3119" w:firstLine="425"/>
        <w:jc w:val="right"/>
        <w:rPr>
          <w:rFonts w:ascii="Arial" w:hAnsi="Arial" w:cs="Arial"/>
          <w:i/>
        </w:rPr>
      </w:pPr>
    </w:p>
    <w:p w14:paraId="12C11A12" w14:textId="6CF32474" w:rsidR="00B464D3" w:rsidRDefault="00B464D3" w:rsidP="00C61503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254F8BFC" w14:textId="77777777" w:rsidR="00B26323" w:rsidRDefault="00B26323" w:rsidP="00B26323">
      <w:pPr>
        <w:ind w:left="4248"/>
        <w:jc w:val="center"/>
        <w:rPr>
          <w:i/>
        </w:rPr>
      </w:pPr>
      <w:r>
        <w:rPr>
          <w:i/>
        </w:rPr>
        <w:t>/-/ Dyrektor Szpitala Wojewódzkiego w Poznaniu</w:t>
      </w:r>
    </w:p>
    <w:p w14:paraId="77BA1916" w14:textId="77777777" w:rsidR="00B26323" w:rsidRDefault="00B26323" w:rsidP="00B26323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39615954" w14:textId="77777777" w:rsidR="00B26323" w:rsidRPr="00BB547B" w:rsidRDefault="00B26323" w:rsidP="00B26323">
      <w:pPr>
        <w:ind w:left="4248"/>
        <w:jc w:val="center"/>
        <w:rPr>
          <w:rFonts w:ascii="Arial" w:hAnsi="Arial" w:cs="Arial"/>
          <w:i/>
        </w:rPr>
      </w:pPr>
      <w:r>
        <w:rPr>
          <w:i/>
        </w:rPr>
        <w:t>Dawid Murawa</w:t>
      </w:r>
    </w:p>
    <w:p w14:paraId="64C99B16" w14:textId="77777777" w:rsidR="00B26323" w:rsidRPr="00D64136" w:rsidRDefault="00B26323" w:rsidP="00C61503">
      <w:pPr>
        <w:ind w:left="3119" w:firstLine="425"/>
        <w:jc w:val="right"/>
        <w:rPr>
          <w:rFonts w:ascii="Arial" w:hAnsi="Arial" w:cs="Arial"/>
          <w:i/>
        </w:rPr>
      </w:pPr>
    </w:p>
    <w:p w14:paraId="1511E415" w14:textId="5F0E4C71" w:rsidR="008642B3" w:rsidRPr="00D64136" w:rsidRDefault="000B2CCD" w:rsidP="00C61503">
      <w:pPr>
        <w:jc w:val="right"/>
        <w:rPr>
          <w:rFonts w:ascii="Arial" w:hAnsi="Arial" w:cs="Arial"/>
          <w:vertAlign w:val="superscript"/>
        </w:rPr>
      </w:pPr>
      <w:r w:rsidRPr="000B2CCD">
        <w:rPr>
          <w:rFonts w:ascii="Arial" w:hAnsi="Arial" w:cs="Arial"/>
        </w:rPr>
        <w:t xml:space="preserve">  </w:t>
      </w:r>
      <w:bookmarkEnd w:id="0"/>
    </w:p>
    <w:sectPr w:rsidR="008642B3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BB6C6" w14:textId="77777777" w:rsidR="007831E8" w:rsidRDefault="007831E8">
      <w:r>
        <w:separator/>
      </w:r>
    </w:p>
  </w:endnote>
  <w:endnote w:type="continuationSeparator" w:id="0">
    <w:p w14:paraId="08E228CB" w14:textId="77777777" w:rsidR="007831E8" w:rsidRDefault="00783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75337" w14:textId="77777777" w:rsidR="000B2CCD" w:rsidRDefault="000B2C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1E06B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54B38E4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A579A" w14:textId="77777777" w:rsidR="000B2CCD" w:rsidRDefault="000B2C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F9C21" w14:textId="77777777" w:rsidR="007831E8" w:rsidRDefault="007831E8">
      <w:r>
        <w:separator/>
      </w:r>
    </w:p>
  </w:footnote>
  <w:footnote w:type="continuationSeparator" w:id="0">
    <w:p w14:paraId="25193952" w14:textId="77777777" w:rsidR="007831E8" w:rsidRDefault="00783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FEF23" w14:textId="77777777" w:rsidR="000B2CCD" w:rsidRDefault="000B2C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730D0" w14:textId="77777777" w:rsidR="000B2CCD" w:rsidRDefault="000B2C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05EE" w14:textId="77777777" w:rsidR="000B2CCD" w:rsidRDefault="000B2C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F0"/>
    <w:rsid w:val="00022322"/>
    <w:rsid w:val="00042497"/>
    <w:rsid w:val="000B2CCD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6515E"/>
    <w:rsid w:val="007831E8"/>
    <w:rsid w:val="007E2ACC"/>
    <w:rsid w:val="007E68C5"/>
    <w:rsid w:val="00832144"/>
    <w:rsid w:val="008567C7"/>
    <w:rsid w:val="008642B3"/>
    <w:rsid w:val="00885AF0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26323"/>
    <w:rsid w:val="00B32D12"/>
    <w:rsid w:val="00B42D70"/>
    <w:rsid w:val="00B464D3"/>
    <w:rsid w:val="00B8185B"/>
    <w:rsid w:val="00BC6F7F"/>
    <w:rsid w:val="00BD2174"/>
    <w:rsid w:val="00C22098"/>
    <w:rsid w:val="00C423DD"/>
    <w:rsid w:val="00C60D7B"/>
    <w:rsid w:val="00C61503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5533D5"/>
  <w15:chartTrackingRefBased/>
  <w15:docId w15:val="{84299904-6FB6-4825-A019-E5C47EE07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2026-04-09T09:32:00Z</cp:lastPrinted>
  <dcterms:created xsi:type="dcterms:W3CDTF">2026-04-09T09:34:00Z</dcterms:created>
  <dcterms:modified xsi:type="dcterms:W3CDTF">2026-04-09T09:34:00Z</dcterms:modified>
</cp:coreProperties>
</file>