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15740" w14:textId="77777777" w:rsidR="003E6519" w:rsidRPr="006B20E6" w:rsidRDefault="00A43E7B" w:rsidP="003E6519">
      <w:pPr>
        <w:spacing w:after="600"/>
        <w:jc w:val="right"/>
        <w:rPr>
          <w:rFonts w:ascii="Arial Narrow" w:hAnsi="Arial Narrow" w:cs="Arial"/>
        </w:rPr>
      </w:pPr>
      <w:r w:rsidRPr="006B20E6">
        <w:rPr>
          <w:rFonts w:ascii="Arial Narrow" w:hAnsi="Arial Narrow" w:cs="Arial"/>
        </w:rPr>
        <w:t>Bydgoszcz</w:t>
      </w:r>
      <w:r w:rsidR="003E6519" w:rsidRPr="006B20E6">
        <w:rPr>
          <w:rFonts w:ascii="Arial Narrow" w:hAnsi="Arial Narrow" w:cs="Arial"/>
        </w:rPr>
        <w:t xml:space="preserve"> dnia: </w:t>
      </w:r>
      <w:r w:rsidRPr="006B20E6">
        <w:rPr>
          <w:rFonts w:ascii="Arial Narrow" w:hAnsi="Arial Narrow" w:cs="Arial"/>
        </w:rPr>
        <w:t>2026-04-10</w:t>
      </w:r>
    </w:p>
    <w:p w14:paraId="381CF4CA" w14:textId="6CCBC5C1" w:rsidR="003E6519" w:rsidRPr="006B20E6" w:rsidRDefault="00A43E7B" w:rsidP="003E6519">
      <w:pPr>
        <w:spacing w:line="360" w:lineRule="auto"/>
        <w:rPr>
          <w:rFonts w:ascii="Arial Narrow" w:hAnsi="Arial Narrow" w:cs="Arial"/>
          <w:b/>
          <w:bCs/>
        </w:rPr>
      </w:pPr>
      <w:r w:rsidRPr="006B20E6">
        <w:rPr>
          <w:rFonts w:ascii="Arial Narrow" w:hAnsi="Arial Narrow" w:cs="Arial"/>
          <w:b/>
          <w:bCs/>
        </w:rPr>
        <w:t>10</w:t>
      </w:r>
      <w:r w:rsidR="006B20E6">
        <w:rPr>
          <w:rFonts w:ascii="Arial Narrow" w:hAnsi="Arial Narrow" w:cs="Arial"/>
          <w:b/>
          <w:bCs/>
        </w:rPr>
        <w:t>.</w:t>
      </w:r>
      <w:r w:rsidRPr="006B20E6">
        <w:rPr>
          <w:rFonts w:ascii="Arial Narrow" w:hAnsi="Arial Narrow" w:cs="Arial"/>
          <w:b/>
          <w:bCs/>
        </w:rPr>
        <w:t>WSzKzP SPZOZ</w:t>
      </w:r>
    </w:p>
    <w:p w14:paraId="49E7A83F" w14:textId="77777777" w:rsidR="003E6519" w:rsidRPr="006B20E6" w:rsidRDefault="00A43E7B" w:rsidP="003E6519">
      <w:pPr>
        <w:spacing w:line="360" w:lineRule="auto"/>
        <w:rPr>
          <w:rFonts w:ascii="Arial Narrow" w:hAnsi="Arial Narrow" w:cs="Arial"/>
        </w:rPr>
      </w:pPr>
      <w:r w:rsidRPr="006B20E6">
        <w:rPr>
          <w:rFonts w:ascii="Arial Narrow" w:hAnsi="Arial Narrow" w:cs="Arial"/>
        </w:rPr>
        <w:t>Powstańców Warszawy</w:t>
      </w:r>
      <w:r w:rsidR="003E6519" w:rsidRPr="006B20E6">
        <w:rPr>
          <w:rFonts w:ascii="Arial Narrow" w:hAnsi="Arial Narrow" w:cs="Arial"/>
        </w:rPr>
        <w:t xml:space="preserve"> </w:t>
      </w:r>
      <w:r w:rsidRPr="006B20E6">
        <w:rPr>
          <w:rFonts w:ascii="Arial Narrow" w:hAnsi="Arial Narrow" w:cs="Arial"/>
        </w:rPr>
        <w:t>5</w:t>
      </w:r>
    </w:p>
    <w:p w14:paraId="572E61EF" w14:textId="77777777" w:rsidR="003E6519" w:rsidRPr="006B20E6" w:rsidRDefault="00A43E7B" w:rsidP="003E6519">
      <w:pPr>
        <w:rPr>
          <w:rFonts w:ascii="Arial Narrow" w:hAnsi="Arial Narrow" w:cs="Arial"/>
        </w:rPr>
      </w:pPr>
      <w:r w:rsidRPr="006B20E6">
        <w:rPr>
          <w:rFonts w:ascii="Arial Narrow" w:hAnsi="Arial Narrow" w:cs="Arial"/>
        </w:rPr>
        <w:t>85-681</w:t>
      </w:r>
      <w:r w:rsidR="003E6519" w:rsidRPr="006B20E6">
        <w:rPr>
          <w:rFonts w:ascii="Arial Narrow" w:hAnsi="Arial Narrow" w:cs="Arial"/>
        </w:rPr>
        <w:t xml:space="preserve"> </w:t>
      </w:r>
      <w:r w:rsidRPr="006B20E6">
        <w:rPr>
          <w:rFonts w:ascii="Arial Narrow" w:hAnsi="Arial Narrow" w:cs="Arial"/>
        </w:rPr>
        <w:t>Bydgoszcz</w:t>
      </w:r>
    </w:p>
    <w:p w14:paraId="297000FE" w14:textId="77777777" w:rsidR="003E6519" w:rsidRPr="006B20E6" w:rsidRDefault="003E6519" w:rsidP="003E6519">
      <w:pPr>
        <w:jc w:val="both"/>
        <w:rPr>
          <w:rFonts w:ascii="Arial Narrow" w:hAnsi="Arial Narrow" w:cs="Arial"/>
          <w:bCs/>
          <w:sz w:val="14"/>
          <w:szCs w:val="14"/>
        </w:rPr>
      </w:pPr>
      <w:r w:rsidRPr="006B20E6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48E2CAB8" w14:textId="77777777" w:rsidR="003E6519" w:rsidRPr="006B20E6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6B20E6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B20E6" w14:paraId="7582313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87C265" w14:textId="77777777" w:rsidR="003E6519" w:rsidRPr="006B20E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6B20E6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56397674" w14:textId="77777777" w:rsidR="003E6519" w:rsidRPr="006B20E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B20E6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1EA69BC4" w14:textId="77777777" w:rsidR="003E6519" w:rsidRPr="006B20E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6B20E6">
        <w:rPr>
          <w:rFonts w:ascii="Arial Narrow" w:hAnsi="Arial Narrow" w:cs="Arial"/>
        </w:rPr>
        <w:tab/>
        <w:t xml:space="preserve"> </w:t>
      </w:r>
    </w:p>
    <w:p w14:paraId="78B27C0D" w14:textId="77777777" w:rsidR="003E6519" w:rsidRPr="006B20E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B20E6">
        <w:rPr>
          <w:rFonts w:ascii="Arial Narrow" w:eastAsia="Calibri" w:hAnsi="Arial Narrow" w:cs="Arial"/>
          <w:lang w:eastAsia="en-US"/>
        </w:rPr>
        <w:t xml:space="preserve">Dotyczy </w:t>
      </w:r>
      <w:r w:rsidRPr="006B20E6">
        <w:rPr>
          <w:rFonts w:ascii="Arial Narrow" w:hAnsi="Arial Narrow" w:cs="Arial"/>
        </w:rPr>
        <w:t>postępowania o udzielenie zamówienia publicznego</w:t>
      </w:r>
      <w:r w:rsidRPr="006B20E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B20E6" w14:paraId="41571B30" w14:textId="77777777" w:rsidTr="001A0FA2">
        <w:tc>
          <w:tcPr>
            <w:tcW w:w="2269" w:type="dxa"/>
          </w:tcPr>
          <w:p w14:paraId="724DF45B" w14:textId="77777777" w:rsidR="003E6519" w:rsidRPr="006B20E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33A44E28" w14:textId="77777777" w:rsidR="003E6519" w:rsidRPr="006B20E6" w:rsidRDefault="00A43E7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B20E6">
              <w:rPr>
                <w:rFonts w:ascii="Arial Narrow" w:hAnsi="Arial Narrow" w:cs="Arial"/>
                <w:b/>
              </w:rPr>
              <w:t>Dostawy sukcesywne sprzętu jednorazowego użytku dla Chirurgii Naczyniowej na okres 24 miesięcy</w:t>
            </w:r>
            <w:r w:rsidR="003E6519" w:rsidRPr="006B20E6">
              <w:rPr>
                <w:rFonts w:ascii="Arial Narrow" w:hAnsi="Arial Narrow" w:cs="Arial"/>
                <w:b/>
              </w:rPr>
              <w:t>.</w:t>
            </w:r>
          </w:p>
        </w:tc>
      </w:tr>
      <w:tr w:rsidR="00A43E7B" w:rsidRPr="006B20E6" w14:paraId="1918278D" w14:textId="77777777" w:rsidTr="001C595E">
        <w:tc>
          <w:tcPr>
            <w:tcW w:w="2269" w:type="dxa"/>
          </w:tcPr>
          <w:p w14:paraId="45BAE54A" w14:textId="77777777" w:rsidR="00A43E7B" w:rsidRPr="006B20E6" w:rsidRDefault="00A43E7B" w:rsidP="001C59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DFB3475" w14:textId="77777777" w:rsidR="00A43E7B" w:rsidRPr="006B20E6" w:rsidRDefault="00A43E7B" w:rsidP="001C59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B20E6">
              <w:rPr>
                <w:rFonts w:ascii="Arial Narrow" w:hAnsi="Arial Narrow" w:cs="Arial"/>
                <w:b/>
              </w:rPr>
              <w:t>33/2026</w:t>
            </w:r>
          </w:p>
        </w:tc>
      </w:tr>
    </w:tbl>
    <w:p w14:paraId="4EB204CB" w14:textId="4976C762" w:rsidR="00890B92" w:rsidRPr="006B20E6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6B20E6">
        <w:rPr>
          <w:rFonts w:ascii="Arial Narrow" w:hAnsi="Arial Narrow" w:cs="Arial"/>
        </w:rPr>
        <w:t xml:space="preserve">Zamawiający na podstawie art. </w:t>
      </w:r>
      <w:r w:rsidR="00890B92" w:rsidRPr="006B20E6">
        <w:rPr>
          <w:rFonts w:ascii="Arial Narrow" w:hAnsi="Arial Narrow" w:cs="Arial"/>
        </w:rPr>
        <w:t>22</w:t>
      </w:r>
      <w:r w:rsidR="0049054E" w:rsidRPr="006B20E6">
        <w:rPr>
          <w:rFonts w:ascii="Arial Narrow" w:hAnsi="Arial Narrow" w:cs="Arial"/>
        </w:rPr>
        <w:t>2</w:t>
      </w:r>
      <w:r w:rsidRPr="006B20E6">
        <w:rPr>
          <w:rFonts w:ascii="Arial Narrow" w:hAnsi="Arial Narrow" w:cs="Arial"/>
        </w:rPr>
        <w:t xml:space="preserve"> ust. </w:t>
      </w:r>
      <w:r w:rsidR="00890B92" w:rsidRPr="006B20E6">
        <w:rPr>
          <w:rFonts w:ascii="Arial Narrow" w:hAnsi="Arial Narrow" w:cs="Arial"/>
        </w:rPr>
        <w:t>4</w:t>
      </w:r>
      <w:r w:rsidRPr="006B20E6">
        <w:rPr>
          <w:rFonts w:ascii="Arial Narrow" w:hAnsi="Arial Narrow" w:cs="Arial"/>
        </w:rPr>
        <w:t xml:space="preserve"> </w:t>
      </w:r>
      <w:r w:rsidR="00890B92" w:rsidRPr="006B20E6">
        <w:rPr>
          <w:rFonts w:ascii="Arial Narrow" w:hAnsi="Arial Narrow" w:cs="Arial"/>
          <w:bCs/>
        </w:rPr>
        <w:t>ustawy z dnia 11 września 2019 r. Prawo zamówień publicznych</w:t>
      </w:r>
      <w:r w:rsidR="004C7E9B" w:rsidRPr="006B20E6">
        <w:rPr>
          <w:rFonts w:ascii="Arial Narrow" w:hAnsi="Arial Narrow" w:cs="Arial"/>
        </w:rPr>
        <w:t xml:space="preserve"> </w:t>
      </w:r>
      <w:r w:rsidR="00A43E7B" w:rsidRPr="006B20E6">
        <w:rPr>
          <w:rFonts w:ascii="Arial Narrow" w:hAnsi="Arial Narrow" w:cs="Arial"/>
        </w:rPr>
        <w:t>(</w:t>
      </w:r>
      <w:proofErr w:type="spellStart"/>
      <w:r w:rsidR="00A43E7B" w:rsidRPr="006B20E6">
        <w:rPr>
          <w:rFonts w:ascii="Arial Narrow" w:hAnsi="Arial Narrow" w:cs="Arial"/>
        </w:rPr>
        <w:t>t.j</w:t>
      </w:r>
      <w:proofErr w:type="spellEnd"/>
      <w:r w:rsidR="00A43E7B" w:rsidRPr="006B20E6">
        <w:rPr>
          <w:rFonts w:ascii="Arial Narrow" w:hAnsi="Arial Narrow" w:cs="Arial"/>
        </w:rPr>
        <w:t xml:space="preserve">. Dz. U. z 2024 r. poz. 1320 z </w:t>
      </w:r>
      <w:proofErr w:type="spellStart"/>
      <w:r w:rsidR="00A43E7B" w:rsidRPr="006B20E6">
        <w:rPr>
          <w:rFonts w:ascii="Arial Narrow" w:hAnsi="Arial Narrow" w:cs="Arial"/>
        </w:rPr>
        <w:t>p</w:t>
      </w:r>
      <w:r w:rsidR="006B20E6">
        <w:rPr>
          <w:rFonts w:ascii="Arial Narrow" w:hAnsi="Arial Narrow" w:cs="Arial"/>
        </w:rPr>
        <w:t>óź</w:t>
      </w:r>
      <w:r w:rsidR="00A43E7B" w:rsidRPr="006B20E6">
        <w:rPr>
          <w:rFonts w:ascii="Arial Narrow" w:hAnsi="Arial Narrow" w:cs="Arial"/>
        </w:rPr>
        <w:t>n</w:t>
      </w:r>
      <w:proofErr w:type="spellEnd"/>
      <w:r w:rsidR="00A43E7B" w:rsidRPr="006B20E6">
        <w:rPr>
          <w:rFonts w:ascii="Arial Narrow" w:hAnsi="Arial Narrow" w:cs="Arial"/>
        </w:rPr>
        <w:t>. zm.)</w:t>
      </w:r>
      <w:r w:rsidR="00490DC0" w:rsidRPr="006B20E6">
        <w:rPr>
          <w:rFonts w:ascii="Arial Narrow" w:hAnsi="Arial Narrow" w:cs="Arial"/>
        </w:rPr>
        <w:t xml:space="preserve"> </w:t>
      </w:r>
      <w:r w:rsidR="00890B92" w:rsidRPr="006B20E6">
        <w:rPr>
          <w:rFonts w:ascii="Arial Narrow" w:hAnsi="Arial Narrow" w:cs="Arial"/>
        </w:rPr>
        <w:t>informuje, że kwota, jaką zamierza przeznaczyć na sfinansowanie zamówienia wynosi</w:t>
      </w:r>
      <w:r w:rsidR="00510EC8" w:rsidRPr="006B20E6">
        <w:rPr>
          <w:rFonts w:ascii="Arial Narrow" w:hAnsi="Arial Narrow" w:cs="Arial"/>
        </w:rPr>
        <w:t xml:space="preserve"> dla</w:t>
      </w:r>
      <w:r w:rsidR="00890B92" w:rsidRPr="006B20E6">
        <w:rPr>
          <w:rFonts w:ascii="Arial Narrow" w:hAnsi="Arial Narrow" w:cs="Arial"/>
        </w:rPr>
        <w:t>:</w:t>
      </w:r>
    </w:p>
    <w:tbl>
      <w:tblPr>
        <w:tblW w:w="9214" w:type="dxa"/>
        <w:tblInd w:w="4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43E7B" w:rsidRPr="006B20E6" w14:paraId="199E97FC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6EBEE8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1 zamówienia w wysokości 47 250.00 zł brutto;</w:t>
            </w:r>
          </w:p>
        </w:tc>
      </w:tr>
      <w:tr w:rsidR="00A43E7B" w:rsidRPr="006B20E6" w14:paraId="582049ED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395FE2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 zamówienia w wysokości 70 200.00 zł brutto;</w:t>
            </w:r>
          </w:p>
        </w:tc>
      </w:tr>
      <w:tr w:rsidR="00A43E7B" w:rsidRPr="006B20E6" w14:paraId="287B5B1A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C0E76E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 zamówienia w wysokości 41 040.00 zł brutto;</w:t>
            </w:r>
          </w:p>
        </w:tc>
      </w:tr>
      <w:tr w:rsidR="00A43E7B" w:rsidRPr="006B20E6" w14:paraId="29EFF675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62BCC1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4 zamówienia w wysokości 29 430.00 zł brutto;</w:t>
            </w:r>
          </w:p>
        </w:tc>
      </w:tr>
      <w:tr w:rsidR="00A43E7B" w:rsidRPr="006B20E6" w14:paraId="12ADFB95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CE9EC6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5 zamówienia w wysokości 34 560.00 zł brutto;</w:t>
            </w:r>
          </w:p>
        </w:tc>
      </w:tr>
      <w:tr w:rsidR="00A43E7B" w:rsidRPr="006B20E6" w14:paraId="0C7D2239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993B1A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6 zamówienia w wysokości 29 160.00 zł brutto;</w:t>
            </w:r>
          </w:p>
        </w:tc>
      </w:tr>
      <w:tr w:rsidR="00A43E7B" w:rsidRPr="006B20E6" w14:paraId="2A7830CC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96AD04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7 zamówienia w wysokości 25 606.80 zł brutto;</w:t>
            </w:r>
          </w:p>
        </w:tc>
      </w:tr>
      <w:tr w:rsidR="00A43E7B" w:rsidRPr="006B20E6" w14:paraId="4A9F04E3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F4BA61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8 zamówienia w wysokości 63 288.00 zł brutto;</w:t>
            </w:r>
          </w:p>
        </w:tc>
      </w:tr>
      <w:tr w:rsidR="00A43E7B" w:rsidRPr="006B20E6" w14:paraId="69880481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8B56A6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9 zamówienia w wysokości 132 840.00 zł brutto;</w:t>
            </w:r>
          </w:p>
        </w:tc>
      </w:tr>
      <w:tr w:rsidR="00A43E7B" w:rsidRPr="006B20E6" w14:paraId="03C6F2E3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21BFC7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10 zamówienia w wysokości 48 708.00 zł brutto;</w:t>
            </w:r>
          </w:p>
        </w:tc>
      </w:tr>
      <w:tr w:rsidR="00A43E7B" w:rsidRPr="006B20E6" w14:paraId="51F797CA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60ADC9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11 zamówienia w wysokości 244 296.00 zł brutto;</w:t>
            </w:r>
          </w:p>
        </w:tc>
      </w:tr>
      <w:tr w:rsidR="00A43E7B" w:rsidRPr="006B20E6" w14:paraId="2F514459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86FAD3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12 zamówienia w wysokości 17 409.60 zł brutto;</w:t>
            </w:r>
          </w:p>
        </w:tc>
      </w:tr>
      <w:tr w:rsidR="00A43E7B" w:rsidRPr="006B20E6" w14:paraId="381B24C5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B7E00C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13 zamówienia w wysokości 239 490.00 zł brutto;</w:t>
            </w:r>
          </w:p>
        </w:tc>
      </w:tr>
      <w:tr w:rsidR="00A43E7B" w:rsidRPr="006B20E6" w14:paraId="35E5D54F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5E6F70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14 zamówienia w wysokości 938 034.00 zł brutto;</w:t>
            </w:r>
          </w:p>
        </w:tc>
      </w:tr>
      <w:tr w:rsidR="00A43E7B" w:rsidRPr="006B20E6" w14:paraId="061A21E3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350553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15 zamówienia w wysokości 22 680.00 zł brutto;</w:t>
            </w:r>
          </w:p>
        </w:tc>
      </w:tr>
      <w:tr w:rsidR="00A43E7B" w:rsidRPr="006B20E6" w14:paraId="2111523F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92C80C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16 zamówienia w wysokości 8 640.00 zł brutto;</w:t>
            </w:r>
          </w:p>
        </w:tc>
      </w:tr>
      <w:tr w:rsidR="00A43E7B" w:rsidRPr="006B20E6" w14:paraId="2D0DF004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8D0538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17 zamówienia w wysokości 421 200.00 zł brutto;</w:t>
            </w:r>
          </w:p>
        </w:tc>
      </w:tr>
      <w:tr w:rsidR="00A43E7B" w:rsidRPr="006B20E6" w14:paraId="23B91943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BD858D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18 zamówienia w wysokości 141 480.00 zł brutto;</w:t>
            </w:r>
          </w:p>
        </w:tc>
      </w:tr>
      <w:tr w:rsidR="00A43E7B" w:rsidRPr="006B20E6" w14:paraId="30ECA391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0AEB2C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lastRenderedPageBreak/>
              <w:t>części 19 zamówienia w wysokości 228 420.00 zł brutto;</w:t>
            </w:r>
          </w:p>
        </w:tc>
      </w:tr>
      <w:tr w:rsidR="00A43E7B" w:rsidRPr="006B20E6" w14:paraId="543B7395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4BCE71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20 zamówienia w wysokości 345 600.00 zł brutto;</w:t>
            </w:r>
          </w:p>
        </w:tc>
      </w:tr>
      <w:tr w:rsidR="00A43E7B" w:rsidRPr="006B20E6" w14:paraId="0213988E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CDED41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21 zamówienia w wysokości 53 460.00 zł brutto;</w:t>
            </w:r>
          </w:p>
        </w:tc>
      </w:tr>
      <w:tr w:rsidR="00A43E7B" w:rsidRPr="006B20E6" w14:paraId="015DC8D6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D02D11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22 zamówienia w wysokości 25 920.00 zł brutto;</w:t>
            </w:r>
          </w:p>
        </w:tc>
      </w:tr>
      <w:tr w:rsidR="00A43E7B" w:rsidRPr="006B20E6" w14:paraId="27EC22FE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EE7431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23 zamówienia w wysokości 369 900.00 zł brutto;</w:t>
            </w:r>
          </w:p>
        </w:tc>
      </w:tr>
      <w:tr w:rsidR="00A43E7B" w:rsidRPr="006B20E6" w14:paraId="12C34EB2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07292C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24 zamówienia w wysokości 678 677.40 zł brutto;</w:t>
            </w:r>
          </w:p>
        </w:tc>
      </w:tr>
      <w:tr w:rsidR="00A43E7B" w:rsidRPr="006B20E6" w14:paraId="71E29E67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AECC5B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25 zamówienia w wysokości 59 400.00 zł brutto;</w:t>
            </w:r>
          </w:p>
        </w:tc>
      </w:tr>
      <w:tr w:rsidR="00A43E7B" w:rsidRPr="006B20E6" w14:paraId="46733E82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E3C7C3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26 zamówienia w wysokości 82 231.20 zł brutto;</w:t>
            </w:r>
          </w:p>
        </w:tc>
      </w:tr>
      <w:tr w:rsidR="00A43E7B" w:rsidRPr="006B20E6" w14:paraId="6AF87DF9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31E3AF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27 zamówienia w wysokości 10 125.00 zł brutto;</w:t>
            </w:r>
          </w:p>
        </w:tc>
      </w:tr>
      <w:tr w:rsidR="00A43E7B" w:rsidRPr="006B20E6" w14:paraId="2696D241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05ABA5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28 zamówienia w wysokości 13 392.00 zł brutto;</w:t>
            </w:r>
          </w:p>
        </w:tc>
      </w:tr>
      <w:tr w:rsidR="00A43E7B" w:rsidRPr="006B20E6" w14:paraId="1AE24DFC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0CBE04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29 zamówienia w wysokości 35 532.00 zł brutto;</w:t>
            </w:r>
          </w:p>
        </w:tc>
      </w:tr>
      <w:tr w:rsidR="00A43E7B" w:rsidRPr="006B20E6" w14:paraId="202C29F6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D68EAB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30 zamówienia w wysokości 103 680.00 zł brutto;</w:t>
            </w:r>
          </w:p>
        </w:tc>
      </w:tr>
      <w:tr w:rsidR="00A43E7B" w:rsidRPr="006B20E6" w14:paraId="5036FAD3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529550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31 zamówienia w wysokości 8 640.00 zł brutto;</w:t>
            </w:r>
          </w:p>
        </w:tc>
      </w:tr>
      <w:tr w:rsidR="00A43E7B" w:rsidRPr="006B20E6" w14:paraId="2B15DDFB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41458B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32 zamówienia w wysokości 121 608.00 zł brutto;</w:t>
            </w:r>
          </w:p>
        </w:tc>
      </w:tr>
      <w:tr w:rsidR="00A43E7B" w:rsidRPr="006B20E6" w14:paraId="55D372AD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F1C306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33 zamówienia w wysokości 58 320.00 zł brutto;</w:t>
            </w:r>
          </w:p>
        </w:tc>
      </w:tr>
      <w:tr w:rsidR="00A43E7B" w:rsidRPr="006B20E6" w14:paraId="49C93F4B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E34B37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34 zamówienia w wysokości 25 110.00 zł brutto;</w:t>
            </w:r>
          </w:p>
        </w:tc>
      </w:tr>
      <w:tr w:rsidR="00A43E7B" w:rsidRPr="006B20E6" w14:paraId="0852E018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8DF092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35 zamówienia w wysokości 4 276 800.00 zł brutto;</w:t>
            </w:r>
          </w:p>
        </w:tc>
      </w:tr>
      <w:tr w:rsidR="00A43E7B" w:rsidRPr="006B20E6" w14:paraId="319A8448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6B9E08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36 zamówienia w wysokości 264 600.00 zł brutto;</w:t>
            </w:r>
          </w:p>
        </w:tc>
      </w:tr>
      <w:tr w:rsidR="00A43E7B" w:rsidRPr="006B20E6" w14:paraId="72B0521F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D17CE0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37 zamówienia w wysokości 1 166 400.00 zł brutto;</w:t>
            </w:r>
          </w:p>
        </w:tc>
      </w:tr>
      <w:tr w:rsidR="00A43E7B" w:rsidRPr="006B20E6" w14:paraId="75480240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4B6AAA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38 zamówienia w wysokości 155 520.00 zł brutto;</w:t>
            </w:r>
          </w:p>
        </w:tc>
      </w:tr>
      <w:tr w:rsidR="00A43E7B" w:rsidRPr="006B20E6" w14:paraId="0A059DCA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8B5340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39 zamówienia w wysokości 189 000.00 zł brutto;</w:t>
            </w:r>
          </w:p>
        </w:tc>
      </w:tr>
      <w:tr w:rsidR="00A43E7B" w:rsidRPr="006B20E6" w14:paraId="7E92619F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82F234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40 zamówienia w wysokości 156 600.00 zł brutto;</w:t>
            </w:r>
          </w:p>
        </w:tc>
      </w:tr>
      <w:tr w:rsidR="00A43E7B" w:rsidRPr="006B20E6" w14:paraId="3D36AA85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B7FB75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41 zamówienia w wysokości 18 144.00 zł brutto;</w:t>
            </w:r>
          </w:p>
        </w:tc>
      </w:tr>
      <w:tr w:rsidR="00A43E7B" w:rsidRPr="006B20E6" w14:paraId="140D9E3C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38832F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42 zamówienia w wysokości 11 793.60 zł brutto;</w:t>
            </w:r>
          </w:p>
        </w:tc>
      </w:tr>
      <w:tr w:rsidR="00A43E7B" w:rsidRPr="006B20E6" w14:paraId="5878EB65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7C1685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43 zamówienia w wysokości 333 234.00 zł brutto;</w:t>
            </w:r>
          </w:p>
        </w:tc>
      </w:tr>
      <w:tr w:rsidR="00A43E7B" w:rsidRPr="006B20E6" w14:paraId="2D7F3DF1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EB5DEE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44 zamówienia w wysokości 245 160.00 zł brutto;</w:t>
            </w:r>
          </w:p>
        </w:tc>
      </w:tr>
      <w:tr w:rsidR="00A43E7B" w:rsidRPr="006B20E6" w14:paraId="69EA4BBE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780F29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45 zamówienia w wysokości 23 760.00 zł brutto;</w:t>
            </w:r>
          </w:p>
        </w:tc>
      </w:tr>
      <w:tr w:rsidR="00A43E7B" w:rsidRPr="006B20E6" w14:paraId="36AFEEEB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68AC89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46 zamówienia w wysokości 12 528.00 zł brutto;</w:t>
            </w:r>
          </w:p>
        </w:tc>
      </w:tr>
      <w:tr w:rsidR="00A43E7B" w:rsidRPr="006B20E6" w14:paraId="0173451B" w14:textId="77777777" w:rsidTr="006B20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6D7D79" w14:textId="77777777" w:rsidR="00A43E7B" w:rsidRPr="006B20E6" w:rsidRDefault="00A43E7B" w:rsidP="001C595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B20E6">
              <w:rPr>
                <w:rFonts w:ascii="Arial Narrow" w:hAnsi="Arial Narrow" w:cs="Arial"/>
              </w:rPr>
              <w:t>części 47 zamówienia w wysokości 19 926.00 zł brutto;</w:t>
            </w:r>
          </w:p>
        </w:tc>
      </w:tr>
    </w:tbl>
    <w:p w14:paraId="24B4554C" w14:textId="77777777" w:rsidR="00510EC8" w:rsidRPr="006B20E6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35391948" w14:textId="51C5DF79" w:rsidR="00A80738" w:rsidRPr="006B20E6" w:rsidRDefault="006B20E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6B20E6">
        <w:rPr>
          <w:rFonts w:ascii="Arial Narrow" w:hAnsi="Arial Narrow" w:cs="Arial"/>
          <w:i/>
          <w:sz w:val="20"/>
        </w:rPr>
        <w:t>ZAMAWIAJĄCY</w:t>
      </w:r>
    </w:p>
    <w:p w14:paraId="33FA2CD7" w14:textId="77777777" w:rsidR="006B20E6" w:rsidRDefault="006B20E6" w:rsidP="006B2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CA56F5E" w14:textId="77777777" w:rsidR="006B20E6" w:rsidRDefault="006B20E6" w:rsidP="006B2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7EA7774" w14:textId="77777777" w:rsidR="006B20E6" w:rsidRDefault="006B20E6" w:rsidP="006B2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FFDAEFA" w14:textId="77777777" w:rsidR="006B20E6" w:rsidRDefault="006B20E6" w:rsidP="006B2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00A5AE1" w14:textId="77777777" w:rsidR="006B20E6" w:rsidRDefault="006B20E6" w:rsidP="006B2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9D96F41" w14:textId="522E94AC" w:rsidR="006B20E6" w:rsidRPr="00906D68" w:rsidRDefault="006B20E6" w:rsidP="006B2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258DFD7C" w14:textId="77777777" w:rsidR="006B20E6" w:rsidRPr="00906D68" w:rsidRDefault="006B20E6" w:rsidP="006B2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5342550A" w14:textId="77777777" w:rsidR="006B20E6" w:rsidRPr="00906D68" w:rsidRDefault="006B20E6" w:rsidP="006B20E6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32C5360D" w14:textId="6A84123E" w:rsidR="006B20E6" w:rsidRPr="00906D68" w:rsidRDefault="006B20E6" w:rsidP="006B20E6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10.04.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p w14:paraId="6A8B9C5F" w14:textId="52B76D42" w:rsidR="00C236D3" w:rsidRPr="006B20E6" w:rsidRDefault="00C236D3" w:rsidP="006B20E6">
      <w:pPr>
        <w:rPr>
          <w:rFonts w:ascii="Arial Narrow" w:hAnsi="Arial Narrow" w:cs="Arial"/>
          <w:sz w:val="18"/>
          <w:szCs w:val="18"/>
        </w:rPr>
      </w:pPr>
    </w:p>
    <w:sectPr w:rsidR="00C236D3" w:rsidRPr="006B20E6" w:rsidSect="006B20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0CF62" w14:textId="77777777" w:rsidR="00BB7AF5" w:rsidRDefault="00BB7AF5">
      <w:r>
        <w:separator/>
      </w:r>
    </w:p>
  </w:endnote>
  <w:endnote w:type="continuationSeparator" w:id="0">
    <w:p w14:paraId="05909FDE" w14:textId="77777777" w:rsidR="00BB7AF5" w:rsidRDefault="00BB7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7DF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C600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E6FF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5CB0A5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D7A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45A248" w14:textId="77777777" w:rsidR="009F189D" w:rsidRDefault="009F189D">
    <w:pPr>
      <w:pStyle w:val="Stopka"/>
      <w:tabs>
        <w:tab w:val="clear" w:pos="4536"/>
      </w:tabs>
      <w:jc w:val="center"/>
    </w:pPr>
  </w:p>
  <w:p w14:paraId="516FA7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BBDDD" w14:textId="77777777" w:rsidR="00BB7AF5" w:rsidRDefault="00BB7AF5">
      <w:r>
        <w:separator/>
      </w:r>
    </w:p>
  </w:footnote>
  <w:footnote w:type="continuationSeparator" w:id="0">
    <w:p w14:paraId="677825AD" w14:textId="77777777" w:rsidR="00BB7AF5" w:rsidRDefault="00BB7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BD9E6" w14:textId="77777777" w:rsidR="00A43E7B" w:rsidRDefault="00A43E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82F2B" w14:textId="77777777" w:rsidR="00A43E7B" w:rsidRDefault="00A43E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7FC7" w14:textId="77777777" w:rsidR="00A43E7B" w:rsidRDefault="00A43E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C9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B20E6"/>
    <w:rsid w:val="00804A9B"/>
    <w:rsid w:val="00843263"/>
    <w:rsid w:val="00861E75"/>
    <w:rsid w:val="00890B92"/>
    <w:rsid w:val="009D19BD"/>
    <w:rsid w:val="009F189D"/>
    <w:rsid w:val="00A22C9D"/>
    <w:rsid w:val="00A43E7B"/>
    <w:rsid w:val="00A47FF6"/>
    <w:rsid w:val="00A80738"/>
    <w:rsid w:val="00BB7AF5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B51E65"/>
  <w15:chartTrackingRefBased/>
  <w15:docId w15:val="{8673043D-3922-43DF-80F2-795568880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B20E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B20E6"/>
    <w:rPr>
      <w:b/>
      <w:bCs/>
    </w:rPr>
  </w:style>
  <w:style w:type="character" w:styleId="Hipercze">
    <w:name w:val="Hyperlink"/>
    <w:uiPriority w:val="99"/>
    <w:unhideWhenUsed/>
    <w:rsid w:val="006B20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502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2026-04-10T04:52:00Z</cp:lastPrinted>
  <dcterms:created xsi:type="dcterms:W3CDTF">2026-04-10T04:52:00Z</dcterms:created>
  <dcterms:modified xsi:type="dcterms:W3CDTF">2026-04-10T04:52:00Z</dcterms:modified>
</cp:coreProperties>
</file>