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66DB8" w14:textId="77777777" w:rsidR="003E6519" w:rsidRPr="00F613FD" w:rsidRDefault="00724700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F613FD">
        <w:rPr>
          <w:rFonts w:ascii="Arial Narrow" w:hAnsi="Arial Narrow" w:cs="Arial"/>
          <w:sz w:val="22"/>
          <w:szCs w:val="22"/>
        </w:rPr>
        <w:t>Bydgoszcz</w:t>
      </w:r>
      <w:r w:rsidR="003E6519" w:rsidRPr="00F613FD">
        <w:rPr>
          <w:rFonts w:ascii="Arial Narrow" w:hAnsi="Arial Narrow" w:cs="Arial"/>
          <w:sz w:val="22"/>
          <w:szCs w:val="22"/>
        </w:rPr>
        <w:t xml:space="preserve"> dnia: </w:t>
      </w:r>
      <w:r w:rsidRPr="00F613FD">
        <w:rPr>
          <w:rFonts w:ascii="Arial Narrow" w:hAnsi="Arial Narrow" w:cs="Arial"/>
          <w:sz w:val="22"/>
          <w:szCs w:val="22"/>
        </w:rPr>
        <w:t>2026-04-10</w:t>
      </w:r>
    </w:p>
    <w:p w14:paraId="6A5C1710" w14:textId="77777777" w:rsidR="003E6519" w:rsidRPr="00F613FD" w:rsidRDefault="00724700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613F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9EDBE3D" w14:textId="77777777" w:rsidR="003E6519" w:rsidRPr="00F613FD" w:rsidRDefault="00724700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613FD">
        <w:rPr>
          <w:rFonts w:ascii="Arial Narrow" w:hAnsi="Arial Narrow" w:cs="Arial"/>
          <w:sz w:val="22"/>
          <w:szCs w:val="22"/>
        </w:rPr>
        <w:t>Powstańców Warszawy</w:t>
      </w:r>
      <w:r w:rsidR="003E6519" w:rsidRPr="00F613FD">
        <w:rPr>
          <w:rFonts w:ascii="Arial Narrow" w:hAnsi="Arial Narrow" w:cs="Arial"/>
          <w:sz w:val="22"/>
          <w:szCs w:val="22"/>
        </w:rPr>
        <w:t xml:space="preserve"> </w:t>
      </w:r>
      <w:r w:rsidRPr="00F613FD">
        <w:rPr>
          <w:rFonts w:ascii="Arial Narrow" w:hAnsi="Arial Narrow" w:cs="Arial"/>
          <w:sz w:val="22"/>
          <w:szCs w:val="22"/>
        </w:rPr>
        <w:t>5</w:t>
      </w:r>
    </w:p>
    <w:p w14:paraId="60A82CE9" w14:textId="77777777" w:rsidR="003E6519" w:rsidRPr="00F613FD" w:rsidRDefault="00724700" w:rsidP="003E6519">
      <w:pPr>
        <w:rPr>
          <w:rFonts w:ascii="Arial Narrow" w:hAnsi="Arial Narrow" w:cs="Arial"/>
          <w:sz w:val="22"/>
          <w:szCs w:val="22"/>
        </w:rPr>
      </w:pPr>
      <w:r w:rsidRPr="00F613FD">
        <w:rPr>
          <w:rFonts w:ascii="Arial Narrow" w:hAnsi="Arial Narrow" w:cs="Arial"/>
          <w:sz w:val="22"/>
          <w:szCs w:val="22"/>
        </w:rPr>
        <w:t>85-681</w:t>
      </w:r>
      <w:r w:rsidR="003E6519" w:rsidRPr="00F613FD">
        <w:rPr>
          <w:rFonts w:ascii="Arial Narrow" w:hAnsi="Arial Narrow" w:cs="Arial"/>
          <w:sz w:val="22"/>
          <w:szCs w:val="22"/>
        </w:rPr>
        <w:t xml:space="preserve"> </w:t>
      </w:r>
      <w:r w:rsidRPr="00F613FD">
        <w:rPr>
          <w:rFonts w:ascii="Arial Narrow" w:hAnsi="Arial Narrow" w:cs="Arial"/>
          <w:sz w:val="22"/>
          <w:szCs w:val="22"/>
        </w:rPr>
        <w:t>Bydgoszcz</w:t>
      </w:r>
    </w:p>
    <w:p w14:paraId="72E1892C" w14:textId="4AECB9C5" w:rsidR="003E6519" w:rsidRPr="00F613FD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613FD" w14:paraId="5DF81BA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585E4F" w14:textId="77777777" w:rsidR="003E6519" w:rsidRPr="00F613F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613FD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626EA52" w14:textId="77777777" w:rsidR="003E6519" w:rsidRPr="00F613F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F613FD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24A145D" w14:textId="77777777" w:rsidR="003E6519" w:rsidRPr="00F613F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613F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EFBF1D4" w14:textId="77777777" w:rsidR="003E6519" w:rsidRPr="00F613F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613F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613F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613F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F613FD" w14:paraId="6F06447F" w14:textId="77777777" w:rsidTr="001A0FA2">
        <w:tc>
          <w:tcPr>
            <w:tcW w:w="2269" w:type="dxa"/>
          </w:tcPr>
          <w:p w14:paraId="627914C6" w14:textId="77777777" w:rsidR="003E6519" w:rsidRPr="00F613F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A1EEA10" w14:textId="77777777" w:rsidR="003E6519" w:rsidRPr="00F613FD" w:rsidRDefault="007247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bCs/>
                <w:sz w:val="22"/>
                <w:szCs w:val="22"/>
              </w:rPr>
              <w:t>Zakup komputerów, monitorów  i drukarek</w:t>
            </w:r>
            <w:r w:rsidR="003E6519" w:rsidRPr="00F613F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724700" w:rsidRPr="00F613FD" w14:paraId="528FE391" w14:textId="77777777" w:rsidTr="00675CAA">
        <w:tc>
          <w:tcPr>
            <w:tcW w:w="2269" w:type="dxa"/>
          </w:tcPr>
          <w:p w14:paraId="5E7EB06D" w14:textId="77777777" w:rsidR="00724700" w:rsidRPr="00F613FD" w:rsidRDefault="00724700" w:rsidP="00675C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D431BD7" w14:textId="77777777" w:rsidR="00724700" w:rsidRPr="00F613FD" w:rsidRDefault="00724700" w:rsidP="00675C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bCs/>
                <w:sz w:val="22"/>
                <w:szCs w:val="22"/>
              </w:rPr>
              <w:t>46/2026</w:t>
            </w:r>
          </w:p>
        </w:tc>
      </w:tr>
    </w:tbl>
    <w:p w14:paraId="751A110E" w14:textId="52B2BC72" w:rsidR="00890B92" w:rsidRPr="00F613F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613F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F613FD">
        <w:rPr>
          <w:rFonts w:ascii="Arial Narrow" w:hAnsi="Arial Narrow" w:cs="Arial"/>
          <w:sz w:val="22"/>
          <w:szCs w:val="22"/>
        </w:rPr>
        <w:t>22</w:t>
      </w:r>
      <w:r w:rsidR="0049054E" w:rsidRPr="00F613FD">
        <w:rPr>
          <w:rFonts w:ascii="Arial Narrow" w:hAnsi="Arial Narrow" w:cs="Arial"/>
          <w:sz w:val="22"/>
          <w:szCs w:val="22"/>
        </w:rPr>
        <w:t>2</w:t>
      </w:r>
      <w:r w:rsidRPr="00F613F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F613FD">
        <w:rPr>
          <w:rFonts w:ascii="Arial Narrow" w:hAnsi="Arial Narrow" w:cs="Arial"/>
          <w:sz w:val="22"/>
          <w:szCs w:val="22"/>
        </w:rPr>
        <w:t>4</w:t>
      </w:r>
      <w:r w:rsidRPr="00F613FD">
        <w:rPr>
          <w:rFonts w:ascii="Arial Narrow" w:hAnsi="Arial Narrow" w:cs="Arial"/>
          <w:sz w:val="22"/>
          <w:szCs w:val="22"/>
        </w:rPr>
        <w:t xml:space="preserve"> </w:t>
      </w:r>
      <w:r w:rsidR="00890B92" w:rsidRPr="00F613F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F613FD">
        <w:rPr>
          <w:rFonts w:ascii="Arial Narrow" w:hAnsi="Arial Narrow" w:cs="Arial"/>
          <w:sz w:val="22"/>
          <w:szCs w:val="22"/>
        </w:rPr>
        <w:t xml:space="preserve"> </w:t>
      </w:r>
      <w:r w:rsidR="00724700" w:rsidRPr="00F613FD">
        <w:rPr>
          <w:rFonts w:ascii="Arial Narrow" w:hAnsi="Arial Narrow" w:cs="Arial"/>
          <w:sz w:val="22"/>
          <w:szCs w:val="22"/>
        </w:rPr>
        <w:t>(t.j. Dz. U. z 2024 r. poz. 1320 z p</w:t>
      </w:r>
      <w:r w:rsidR="00F613FD">
        <w:rPr>
          <w:rFonts w:ascii="Arial Narrow" w:hAnsi="Arial Narrow" w:cs="Arial"/>
          <w:sz w:val="22"/>
          <w:szCs w:val="22"/>
        </w:rPr>
        <w:t>óźn</w:t>
      </w:r>
      <w:r w:rsidR="00724700" w:rsidRPr="00F613FD">
        <w:rPr>
          <w:rFonts w:ascii="Arial Narrow" w:hAnsi="Arial Narrow" w:cs="Arial"/>
          <w:sz w:val="22"/>
          <w:szCs w:val="22"/>
        </w:rPr>
        <w:t>. zm.)</w:t>
      </w:r>
      <w:r w:rsidR="00490DC0" w:rsidRPr="00F613FD">
        <w:rPr>
          <w:rFonts w:ascii="Arial Narrow" w:hAnsi="Arial Narrow" w:cs="Arial"/>
          <w:sz w:val="22"/>
          <w:szCs w:val="22"/>
        </w:rPr>
        <w:t xml:space="preserve"> </w:t>
      </w:r>
      <w:r w:rsidR="00890B92" w:rsidRPr="00F613FD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F613FD">
        <w:rPr>
          <w:rFonts w:ascii="Arial Narrow" w:hAnsi="Arial Narrow" w:cs="Arial"/>
          <w:sz w:val="22"/>
          <w:szCs w:val="22"/>
        </w:rPr>
        <w:t xml:space="preserve"> dla</w:t>
      </w:r>
      <w:r w:rsidR="00890B92" w:rsidRPr="00F613FD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24700" w:rsidRPr="00F613FD" w14:paraId="0D9EA76D" w14:textId="77777777" w:rsidTr="00675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0D4F0F" w14:textId="77777777" w:rsidR="00724700" w:rsidRPr="00F613FD" w:rsidRDefault="00724700" w:rsidP="00675CA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części 1 zamówienia w wysokości 125 000.00 zł brutto;</w:t>
            </w:r>
          </w:p>
        </w:tc>
      </w:tr>
      <w:tr w:rsidR="00724700" w:rsidRPr="00F613FD" w14:paraId="323812C5" w14:textId="77777777" w:rsidTr="00675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A89C430" w14:textId="77777777" w:rsidR="00724700" w:rsidRPr="00F613FD" w:rsidRDefault="00724700" w:rsidP="00675CA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części 2 zamówienia w wysokości 24 000.00 zł brutto;</w:t>
            </w:r>
          </w:p>
        </w:tc>
      </w:tr>
      <w:tr w:rsidR="00724700" w:rsidRPr="00F613FD" w14:paraId="044CF392" w14:textId="77777777" w:rsidTr="00675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34E549" w14:textId="77777777" w:rsidR="00724700" w:rsidRPr="00F613FD" w:rsidRDefault="00724700" w:rsidP="00675CA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części 3 zamówienia w wysokości 24 170.00 zł brutto;</w:t>
            </w:r>
          </w:p>
        </w:tc>
      </w:tr>
      <w:tr w:rsidR="00724700" w:rsidRPr="00F613FD" w14:paraId="14E1CF7B" w14:textId="77777777" w:rsidTr="00675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28D78C" w14:textId="77777777" w:rsidR="00724700" w:rsidRPr="00F613FD" w:rsidRDefault="00724700" w:rsidP="00675CA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części 4 zamówienia w wysokości 21 530.00 zł brutto;</w:t>
            </w:r>
          </w:p>
        </w:tc>
      </w:tr>
      <w:tr w:rsidR="00724700" w:rsidRPr="00F613FD" w14:paraId="24780A6F" w14:textId="77777777" w:rsidTr="00675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E16F4F" w14:textId="77777777" w:rsidR="00724700" w:rsidRPr="00F613FD" w:rsidRDefault="00724700" w:rsidP="00675CAA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F613FD">
              <w:rPr>
                <w:rFonts w:ascii="Arial Narrow" w:hAnsi="Arial Narrow" w:cs="Arial"/>
                <w:sz w:val="22"/>
                <w:szCs w:val="22"/>
              </w:rPr>
              <w:t>części 5 zamówienia w wysokości 2 269.00 zł brutto;</w:t>
            </w:r>
          </w:p>
        </w:tc>
      </w:tr>
    </w:tbl>
    <w:p w14:paraId="2C350AE9" w14:textId="77777777" w:rsidR="00890B92" w:rsidRPr="00F613FD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9F0442C" w14:textId="77777777" w:rsidR="00510EC8" w:rsidRPr="00F613FD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6173EFF3" w14:textId="77777777" w:rsidR="00A80738" w:rsidRPr="00F613FD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613FD">
        <w:rPr>
          <w:rFonts w:ascii="Arial Narrow" w:hAnsi="Arial Narrow" w:cs="Arial"/>
          <w:i/>
          <w:sz w:val="22"/>
          <w:szCs w:val="22"/>
        </w:rPr>
        <w:t>Zamawiający</w:t>
      </w:r>
    </w:p>
    <w:p w14:paraId="37C91E4F" w14:textId="4E32F88F" w:rsidR="00C236D3" w:rsidRDefault="00724700" w:rsidP="00173B20">
      <w:pPr>
        <w:jc w:val="right"/>
        <w:rPr>
          <w:rFonts w:ascii="Arial Narrow" w:hAnsi="Arial Narrow" w:cs="Arial"/>
          <w:sz w:val="22"/>
          <w:szCs w:val="22"/>
        </w:rPr>
      </w:pPr>
      <w:r w:rsidRPr="00F613FD">
        <w:rPr>
          <w:rFonts w:ascii="Arial Narrow" w:hAnsi="Arial Narrow" w:cs="Arial"/>
          <w:sz w:val="22"/>
          <w:szCs w:val="22"/>
        </w:rPr>
        <w:t xml:space="preserve">  </w:t>
      </w:r>
    </w:p>
    <w:p w14:paraId="0C69EB9C" w14:textId="77777777" w:rsidR="00F613FD" w:rsidRPr="00F613FD" w:rsidRDefault="00F613FD" w:rsidP="00F613FD">
      <w:pPr>
        <w:rPr>
          <w:rFonts w:ascii="Arial Narrow" w:hAnsi="Arial Narrow" w:cs="Arial"/>
        </w:rPr>
      </w:pPr>
    </w:p>
    <w:p w14:paraId="191BE6FD" w14:textId="77777777" w:rsidR="00F613FD" w:rsidRPr="00F613FD" w:rsidRDefault="00F613FD" w:rsidP="00F613FD">
      <w:pPr>
        <w:rPr>
          <w:rFonts w:ascii="Arial Narrow" w:hAnsi="Arial Narrow" w:cs="Arial"/>
        </w:rPr>
      </w:pPr>
    </w:p>
    <w:p w14:paraId="6A03A0D1" w14:textId="77777777" w:rsidR="00F613FD" w:rsidRPr="00F613FD" w:rsidRDefault="00F613FD" w:rsidP="00F613FD">
      <w:pPr>
        <w:rPr>
          <w:rFonts w:ascii="Arial Narrow" w:hAnsi="Arial Narrow" w:cs="Arial"/>
        </w:rPr>
      </w:pPr>
    </w:p>
    <w:p w14:paraId="537385A8" w14:textId="77777777" w:rsidR="00F613FD" w:rsidRPr="00F613FD" w:rsidRDefault="00F613FD" w:rsidP="00F613FD">
      <w:pPr>
        <w:rPr>
          <w:rFonts w:ascii="Arial Narrow" w:hAnsi="Arial Narrow" w:cs="Arial"/>
        </w:rPr>
      </w:pPr>
    </w:p>
    <w:p w14:paraId="29A99673" w14:textId="77777777" w:rsidR="00F613FD" w:rsidRPr="00F613FD" w:rsidRDefault="00F613FD" w:rsidP="00F613FD">
      <w:pPr>
        <w:rPr>
          <w:rFonts w:ascii="Arial Narrow" w:hAnsi="Arial Narrow" w:cs="Arial"/>
        </w:rPr>
      </w:pPr>
    </w:p>
    <w:p w14:paraId="3C85AF11" w14:textId="77777777" w:rsidR="00F613FD" w:rsidRPr="00F613FD" w:rsidRDefault="00F613FD" w:rsidP="00F613FD">
      <w:pPr>
        <w:rPr>
          <w:rFonts w:ascii="Arial Narrow" w:hAnsi="Arial Narrow" w:cs="Arial"/>
        </w:rPr>
      </w:pPr>
    </w:p>
    <w:p w14:paraId="012F3D6A" w14:textId="77777777" w:rsidR="00F613FD" w:rsidRDefault="00F613FD" w:rsidP="00F613FD">
      <w:pPr>
        <w:rPr>
          <w:rFonts w:ascii="Arial Narrow" w:hAnsi="Arial Narrow" w:cs="Arial"/>
          <w:sz w:val="22"/>
          <w:szCs w:val="22"/>
        </w:rPr>
      </w:pPr>
    </w:p>
    <w:p w14:paraId="024BACD0" w14:textId="7F624A78" w:rsidR="00F613FD" w:rsidRDefault="00F613FD" w:rsidP="00F613F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88E1784" w14:textId="2C2904B0" w:rsidR="00F613FD" w:rsidRDefault="00F613FD" w:rsidP="00F613F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14:paraId="3745884A" w14:textId="2D348CCA" w:rsidR="00F613FD" w:rsidRDefault="00F613FD" w:rsidP="00F613F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C41B60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1A42F60F" w14:textId="0925609E" w:rsidR="00F613FD" w:rsidRPr="00F613FD" w:rsidRDefault="00F613FD" w:rsidP="00F613FD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2026-04-10</w:t>
      </w:r>
    </w:p>
    <w:sectPr w:rsidR="00F613FD" w:rsidRPr="00F613FD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783AB" w14:textId="77777777" w:rsidR="002E1EA4" w:rsidRDefault="002E1EA4">
      <w:r>
        <w:separator/>
      </w:r>
    </w:p>
  </w:endnote>
  <w:endnote w:type="continuationSeparator" w:id="0">
    <w:p w14:paraId="01B794E2" w14:textId="77777777" w:rsidR="002E1EA4" w:rsidRDefault="002E1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BEFF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C227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7963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BA4FD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0D2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3C23D" w14:textId="77777777" w:rsidR="009F189D" w:rsidRDefault="009F189D">
    <w:pPr>
      <w:pStyle w:val="Stopka"/>
      <w:tabs>
        <w:tab w:val="clear" w:pos="4536"/>
      </w:tabs>
      <w:jc w:val="center"/>
    </w:pPr>
  </w:p>
  <w:p w14:paraId="1EAF67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9E958" w14:textId="77777777" w:rsidR="002E1EA4" w:rsidRDefault="002E1EA4">
      <w:r>
        <w:separator/>
      </w:r>
    </w:p>
  </w:footnote>
  <w:footnote w:type="continuationSeparator" w:id="0">
    <w:p w14:paraId="163107A5" w14:textId="77777777" w:rsidR="002E1EA4" w:rsidRDefault="002E1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8D9B2" w14:textId="77777777" w:rsidR="00724700" w:rsidRDefault="00724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28982" w14:textId="77777777" w:rsidR="00724700" w:rsidRDefault="00724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7E2E1" w14:textId="77777777" w:rsidR="00724700" w:rsidRDefault="007247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52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E1EA4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4700"/>
    <w:rsid w:val="00804A9B"/>
    <w:rsid w:val="00843263"/>
    <w:rsid w:val="00861E75"/>
    <w:rsid w:val="00890B92"/>
    <w:rsid w:val="0093352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613F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DEDEBB"/>
  <w15:chartTrackingRefBased/>
  <w15:docId w15:val="{23588E61-9D06-4A78-BC98-701F40B5E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613F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1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2026-04-10T07:51:00Z</dcterms:created>
  <dcterms:modified xsi:type="dcterms:W3CDTF">2026-04-10T07:52:00Z</dcterms:modified>
</cp:coreProperties>
</file>