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E8D98" w14:textId="77777777" w:rsidR="00986737" w:rsidRPr="00CA4006" w:rsidRDefault="00C54B24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CA4006">
        <w:rPr>
          <w:rFonts w:ascii="Arial Narrow" w:hAnsi="Arial Narrow" w:cs="Arial"/>
        </w:rPr>
        <w:t>Bydgoszcz</w:t>
      </w:r>
      <w:r w:rsidR="00986737" w:rsidRPr="00CA4006">
        <w:rPr>
          <w:rFonts w:ascii="Arial Narrow" w:hAnsi="Arial Narrow" w:cs="Arial"/>
        </w:rPr>
        <w:t xml:space="preserve"> dnia: </w:t>
      </w:r>
      <w:r w:rsidRPr="00CA4006">
        <w:rPr>
          <w:rFonts w:ascii="Arial Narrow" w:hAnsi="Arial Narrow" w:cs="Arial"/>
        </w:rPr>
        <w:t>2026-04-10</w:t>
      </w:r>
    </w:p>
    <w:p w14:paraId="554AB1BF" w14:textId="39FBED84" w:rsidR="00986737" w:rsidRPr="00CA4006" w:rsidRDefault="00C54B24" w:rsidP="00986737">
      <w:pPr>
        <w:spacing w:line="360" w:lineRule="auto"/>
        <w:rPr>
          <w:rFonts w:ascii="Arial Narrow" w:hAnsi="Arial Narrow" w:cs="Arial"/>
          <w:b/>
          <w:bCs/>
        </w:rPr>
      </w:pPr>
      <w:r w:rsidRPr="00CA4006">
        <w:rPr>
          <w:rFonts w:ascii="Arial Narrow" w:hAnsi="Arial Narrow" w:cs="Arial"/>
          <w:b/>
          <w:bCs/>
        </w:rPr>
        <w:t>10</w:t>
      </w:r>
      <w:r w:rsidR="00CA4006">
        <w:rPr>
          <w:rFonts w:ascii="Arial Narrow" w:hAnsi="Arial Narrow" w:cs="Arial"/>
          <w:b/>
          <w:bCs/>
        </w:rPr>
        <w:t>.</w:t>
      </w:r>
      <w:r w:rsidRPr="00CA4006">
        <w:rPr>
          <w:rFonts w:ascii="Arial Narrow" w:hAnsi="Arial Narrow" w:cs="Arial"/>
          <w:b/>
          <w:bCs/>
        </w:rPr>
        <w:t>WSzKzP SPZOZ</w:t>
      </w:r>
    </w:p>
    <w:p w14:paraId="2D91C8B3" w14:textId="77777777" w:rsidR="00986737" w:rsidRPr="00CA4006" w:rsidRDefault="00C54B24" w:rsidP="00986737">
      <w:pPr>
        <w:spacing w:line="360" w:lineRule="auto"/>
        <w:rPr>
          <w:rFonts w:ascii="Arial Narrow" w:hAnsi="Arial Narrow" w:cs="Arial"/>
        </w:rPr>
      </w:pPr>
      <w:r w:rsidRPr="00CA4006">
        <w:rPr>
          <w:rFonts w:ascii="Arial Narrow" w:hAnsi="Arial Narrow" w:cs="Arial"/>
        </w:rPr>
        <w:t>Powstańców Warszawy</w:t>
      </w:r>
      <w:r w:rsidR="00986737" w:rsidRPr="00CA4006">
        <w:rPr>
          <w:rFonts w:ascii="Arial Narrow" w:hAnsi="Arial Narrow" w:cs="Arial"/>
        </w:rPr>
        <w:t xml:space="preserve"> </w:t>
      </w:r>
      <w:r w:rsidRPr="00CA4006">
        <w:rPr>
          <w:rFonts w:ascii="Arial Narrow" w:hAnsi="Arial Narrow" w:cs="Arial"/>
        </w:rPr>
        <w:t>5</w:t>
      </w:r>
    </w:p>
    <w:p w14:paraId="4CCD4C79" w14:textId="77777777" w:rsidR="00986737" w:rsidRPr="00CA4006" w:rsidRDefault="00C54B24" w:rsidP="00986737">
      <w:pPr>
        <w:rPr>
          <w:rFonts w:ascii="Arial Narrow" w:hAnsi="Arial Narrow" w:cs="Arial"/>
        </w:rPr>
      </w:pPr>
      <w:r w:rsidRPr="00CA4006">
        <w:rPr>
          <w:rFonts w:ascii="Arial Narrow" w:hAnsi="Arial Narrow" w:cs="Arial"/>
        </w:rPr>
        <w:t>85-681</w:t>
      </w:r>
      <w:r w:rsidR="00986737" w:rsidRPr="00CA4006">
        <w:rPr>
          <w:rFonts w:ascii="Arial Narrow" w:hAnsi="Arial Narrow" w:cs="Arial"/>
        </w:rPr>
        <w:t xml:space="preserve"> </w:t>
      </w:r>
      <w:r w:rsidRPr="00CA4006">
        <w:rPr>
          <w:rFonts w:ascii="Arial Narrow" w:hAnsi="Arial Narrow" w:cs="Arial"/>
        </w:rPr>
        <w:t>Bydgoszcz</w:t>
      </w:r>
    </w:p>
    <w:p w14:paraId="7AFBA8CD" w14:textId="77777777" w:rsidR="00986737" w:rsidRPr="00CA4006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CA400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387C16D" w14:textId="77777777" w:rsidR="00986737" w:rsidRPr="00CA4006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CA4006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A4006" w14:paraId="6580907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143D4E" w14:textId="77777777" w:rsidR="00986737" w:rsidRPr="00CA400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CA4006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1033B2E7" w14:textId="77777777" w:rsidR="00986737" w:rsidRPr="00CA400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CA4006">
        <w:rPr>
          <w:rFonts w:ascii="Arial Narrow" w:hAnsi="Arial Narrow" w:cs="Arial"/>
        </w:rPr>
        <w:tab/>
        <w:t xml:space="preserve"> </w:t>
      </w:r>
    </w:p>
    <w:p w14:paraId="2A62F0D5" w14:textId="77777777" w:rsidR="00986737" w:rsidRPr="00CA400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A4006">
        <w:rPr>
          <w:rFonts w:ascii="Arial Narrow" w:eastAsia="Calibri" w:hAnsi="Arial Narrow" w:cs="Arial"/>
          <w:lang w:eastAsia="en-US"/>
        </w:rPr>
        <w:t xml:space="preserve">Dotyczy </w:t>
      </w:r>
      <w:r w:rsidRPr="00CA4006">
        <w:rPr>
          <w:rFonts w:ascii="Arial Narrow" w:hAnsi="Arial Narrow" w:cs="Arial"/>
        </w:rPr>
        <w:t>postępowania o udzielenie zamówienia publicznego</w:t>
      </w:r>
      <w:r w:rsidRPr="00CA400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A4006" w14:paraId="1DB9DFFC" w14:textId="77777777" w:rsidTr="005A632E">
        <w:tc>
          <w:tcPr>
            <w:tcW w:w="2269" w:type="dxa"/>
          </w:tcPr>
          <w:p w14:paraId="30BDD599" w14:textId="77777777" w:rsidR="00986737" w:rsidRPr="00CA400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DB82D96" w14:textId="77777777" w:rsidR="00986737" w:rsidRPr="00CA4006" w:rsidRDefault="00C54B2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A4006">
              <w:rPr>
                <w:rFonts w:ascii="Arial Narrow" w:hAnsi="Arial Narrow" w:cs="Arial"/>
                <w:b/>
              </w:rPr>
              <w:t>Dostawy sukcesywne sprzętu jednorazowego użytku dla Chirurgii Naczyniowej na okres 24 miesięcy</w:t>
            </w:r>
            <w:r w:rsidR="00986737" w:rsidRPr="00CA4006">
              <w:rPr>
                <w:rFonts w:ascii="Arial Narrow" w:hAnsi="Arial Narrow" w:cs="Arial"/>
                <w:b/>
              </w:rPr>
              <w:t>.</w:t>
            </w:r>
          </w:p>
        </w:tc>
      </w:tr>
      <w:tr w:rsidR="00C54B24" w:rsidRPr="00CA4006" w14:paraId="7711395E" w14:textId="77777777" w:rsidTr="00DC75F6">
        <w:tc>
          <w:tcPr>
            <w:tcW w:w="2269" w:type="dxa"/>
          </w:tcPr>
          <w:p w14:paraId="7ED29033" w14:textId="77777777" w:rsidR="00C54B24" w:rsidRPr="00CA4006" w:rsidRDefault="00C54B24" w:rsidP="00DC75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EF2E392" w14:textId="77777777" w:rsidR="00C54B24" w:rsidRPr="00CA4006" w:rsidRDefault="00C54B24" w:rsidP="00DC75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A4006">
              <w:rPr>
                <w:rFonts w:ascii="Arial Narrow" w:hAnsi="Arial Narrow" w:cs="Arial"/>
                <w:b/>
              </w:rPr>
              <w:t>33/2026</w:t>
            </w:r>
          </w:p>
        </w:tc>
      </w:tr>
    </w:tbl>
    <w:p w14:paraId="6AD2C98D" w14:textId="77777777" w:rsidR="00A80738" w:rsidRPr="00CA400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338B108C" w14:textId="43144BDA" w:rsidR="00D665F5" w:rsidRPr="00CA4006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CA4006">
        <w:rPr>
          <w:rFonts w:ascii="Arial Narrow" w:hAnsi="Arial Narrow" w:cs="Arial"/>
        </w:rPr>
        <w:t>Zamawiający, działając na podstawie art. 22</w:t>
      </w:r>
      <w:r w:rsidR="00FC7F5E" w:rsidRPr="00CA4006">
        <w:rPr>
          <w:rFonts w:ascii="Arial Narrow" w:hAnsi="Arial Narrow" w:cs="Arial"/>
        </w:rPr>
        <w:t>2</w:t>
      </w:r>
      <w:r w:rsidRPr="00CA4006">
        <w:rPr>
          <w:rFonts w:ascii="Arial Narrow" w:hAnsi="Arial Narrow" w:cs="Arial"/>
        </w:rPr>
        <w:t xml:space="preserve"> ust. 5 </w:t>
      </w:r>
      <w:r w:rsidRPr="00CA4006">
        <w:rPr>
          <w:rFonts w:ascii="Arial Narrow" w:hAnsi="Arial Narrow" w:cs="Arial"/>
          <w:bCs/>
        </w:rPr>
        <w:t>ustawy z dnia 11 września 2019 r. Prawo zamówień publicznych</w:t>
      </w:r>
      <w:r w:rsidRPr="00CA4006">
        <w:rPr>
          <w:rFonts w:ascii="Arial Narrow" w:hAnsi="Arial Narrow" w:cs="Arial"/>
        </w:rPr>
        <w:t xml:space="preserve"> </w:t>
      </w:r>
      <w:r w:rsidR="00C54B24" w:rsidRPr="00CA4006">
        <w:rPr>
          <w:rFonts w:ascii="Arial Narrow" w:hAnsi="Arial Narrow" w:cs="Arial"/>
        </w:rPr>
        <w:t>(</w:t>
      </w:r>
      <w:proofErr w:type="spellStart"/>
      <w:r w:rsidR="00C54B24" w:rsidRPr="00CA4006">
        <w:rPr>
          <w:rFonts w:ascii="Arial Narrow" w:hAnsi="Arial Narrow" w:cs="Arial"/>
        </w:rPr>
        <w:t>t.j</w:t>
      </w:r>
      <w:proofErr w:type="spellEnd"/>
      <w:r w:rsidR="00C54B24" w:rsidRPr="00CA4006">
        <w:rPr>
          <w:rFonts w:ascii="Arial Narrow" w:hAnsi="Arial Narrow" w:cs="Arial"/>
        </w:rPr>
        <w:t xml:space="preserve">. Dz. U. z 2024 r. poz. 1320 z </w:t>
      </w:r>
      <w:proofErr w:type="spellStart"/>
      <w:r w:rsidR="00C54B24" w:rsidRPr="00CA4006">
        <w:rPr>
          <w:rFonts w:ascii="Arial Narrow" w:hAnsi="Arial Narrow" w:cs="Arial"/>
        </w:rPr>
        <w:t>p</w:t>
      </w:r>
      <w:r w:rsidR="00CA4006">
        <w:rPr>
          <w:rFonts w:ascii="Arial Narrow" w:hAnsi="Arial Narrow" w:cs="Arial"/>
        </w:rPr>
        <w:t>óź</w:t>
      </w:r>
      <w:r w:rsidR="00C54B24" w:rsidRPr="00CA4006">
        <w:rPr>
          <w:rFonts w:ascii="Arial Narrow" w:hAnsi="Arial Narrow" w:cs="Arial"/>
        </w:rPr>
        <w:t>n</w:t>
      </w:r>
      <w:proofErr w:type="spellEnd"/>
      <w:r w:rsidR="00C54B24" w:rsidRPr="00CA4006">
        <w:rPr>
          <w:rFonts w:ascii="Arial Narrow" w:hAnsi="Arial Narrow" w:cs="Arial"/>
        </w:rPr>
        <w:t>. zm.)</w:t>
      </w:r>
      <w:r w:rsidR="00490DC0" w:rsidRPr="00CA4006">
        <w:rPr>
          <w:rFonts w:ascii="Arial Narrow" w:hAnsi="Arial Narrow" w:cs="Arial"/>
        </w:rPr>
        <w:t xml:space="preserve"> </w:t>
      </w:r>
      <w:r w:rsidRPr="00CA4006">
        <w:rPr>
          <w:rFonts w:ascii="Arial Narrow" w:hAnsi="Arial Narrow" w:cs="Arial"/>
        </w:rPr>
        <w:t>udostępnia</w:t>
      </w:r>
      <w:r w:rsidR="00F95C33" w:rsidRPr="00CA4006">
        <w:rPr>
          <w:rFonts w:ascii="Arial Narrow" w:hAnsi="Arial Narrow" w:cs="Arial"/>
        </w:rPr>
        <w:t xml:space="preserve"> </w:t>
      </w:r>
      <w:r w:rsidR="004C7E9B" w:rsidRPr="00CA4006">
        <w:rPr>
          <w:rFonts w:ascii="Arial Narrow" w:hAnsi="Arial Narrow" w:cs="Arial"/>
        </w:rPr>
        <w:t>informacj</w:t>
      </w:r>
      <w:r w:rsidR="00577BC6" w:rsidRPr="00CA4006">
        <w:rPr>
          <w:rFonts w:ascii="Arial Narrow" w:hAnsi="Arial Narrow" w:cs="Arial"/>
        </w:rPr>
        <w:t>ę</w:t>
      </w:r>
      <w:r w:rsidR="00035488" w:rsidRPr="00CA4006">
        <w:rPr>
          <w:rFonts w:ascii="Arial Narrow" w:hAnsi="Arial Narrow" w:cs="Arial"/>
        </w:rPr>
        <w:t xml:space="preserve"> z otwarcia ofert</w:t>
      </w:r>
      <w:r w:rsidR="00577BC6" w:rsidRPr="00CA4006">
        <w:rPr>
          <w:rFonts w:ascii="Arial Narrow" w:hAnsi="Arial Narrow" w:cs="Arial"/>
        </w:rPr>
        <w:t>.</w:t>
      </w:r>
    </w:p>
    <w:p w14:paraId="79069B1B" w14:textId="77777777" w:rsidR="00A80738" w:rsidRPr="00CA4006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CA4006">
        <w:rPr>
          <w:rFonts w:ascii="Arial Narrow" w:hAnsi="Arial Narrow" w:cs="Arial"/>
        </w:rPr>
        <w:t>Podczas otwarcia ofert, mającego miejsce</w:t>
      </w:r>
      <w:r w:rsidR="00FF4AB1" w:rsidRPr="00CA4006">
        <w:rPr>
          <w:rFonts w:ascii="Arial Narrow" w:hAnsi="Arial Narrow" w:cs="Arial"/>
        </w:rPr>
        <w:t xml:space="preserve"> w dniu </w:t>
      </w:r>
      <w:r w:rsidR="00C54B24" w:rsidRPr="00CA4006">
        <w:rPr>
          <w:rFonts w:ascii="Arial Narrow" w:hAnsi="Arial Narrow" w:cs="Arial"/>
        </w:rPr>
        <w:t>10/04/2026</w:t>
      </w:r>
      <w:r w:rsidR="00FF4AB1" w:rsidRPr="00CA4006">
        <w:rPr>
          <w:rFonts w:ascii="Arial Narrow" w:hAnsi="Arial Narrow" w:cs="Arial"/>
        </w:rPr>
        <w:t xml:space="preserve"> o godz. </w:t>
      </w:r>
      <w:r w:rsidR="00C54B24" w:rsidRPr="00CA4006">
        <w:rPr>
          <w:rFonts w:ascii="Arial Narrow" w:hAnsi="Arial Narrow" w:cs="Arial"/>
        </w:rPr>
        <w:t>08:30</w:t>
      </w:r>
      <w:r w:rsidRPr="00CA4006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A4006" w14:paraId="01971A92" w14:textId="77777777" w:rsidTr="005A632E">
        <w:tc>
          <w:tcPr>
            <w:tcW w:w="1276" w:type="dxa"/>
            <w:shd w:val="clear" w:color="auto" w:fill="F2F2F2"/>
            <w:vAlign w:val="center"/>
          </w:tcPr>
          <w:p w14:paraId="0D794942" w14:textId="77777777" w:rsidR="006B27ED" w:rsidRPr="00CA400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Oferta n</w:t>
            </w:r>
            <w:r w:rsidR="006B27ED" w:rsidRPr="00CA4006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0FC1291" w14:textId="77777777" w:rsidR="006B27ED" w:rsidRPr="00CA400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160F0E2" w14:textId="77777777" w:rsidR="006B27ED" w:rsidRPr="00CA4006" w:rsidRDefault="006B27ED" w:rsidP="00CA400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F05EE62" w14:textId="77777777" w:rsidR="006B27ED" w:rsidRPr="00CA400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Cena oferty</w:t>
            </w:r>
          </w:p>
        </w:tc>
      </w:tr>
      <w:tr w:rsidR="00C54B24" w:rsidRPr="00CA4006" w14:paraId="419C81E1" w14:textId="77777777" w:rsidTr="00DC75F6">
        <w:tc>
          <w:tcPr>
            <w:tcW w:w="1276" w:type="dxa"/>
            <w:vAlign w:val="center"/>
          </w:tcPr>
          <w:p w14:paraId="1CE2F4E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9DA460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55BCF5B6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4D2B18A4" w14:textId="7CAED20B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095D170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349645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7 128.00 zł</w:t>
            </w:r>
          </w:p>
        </w:tc>
      </w:tr>
      <w:tr w:rsidR="00C54B24" w:rsidRPr="00CA4006" w14:paraId="28D0C6A5" w14:textId="77777777" w:rsidTr="00DC75F6">
        <w:tc>
          <w:tcPr>
            <w:tcW w:w="1276" w:type="dxa"/>
            <w:vAlign w:val="center"/>
          </w:tcPr>
          <w:p w14:paraId="2C2F67C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1AC613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3D19FF0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2959820A" w14:textId="59BCE6C2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69DE92F2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AB83B8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63 288.00 zł</w:t>
            </w:r>
          </w:p>
        </w:tc>
      </w:tr>
      <w:tr w:rsidR="00C54B24" w:rsidRPr="00CA4006" w14:paraId="7198E7A1" w14:textId="77777777" w:rsidTr="00DC75F6">
        <w:tc>
          <w:tcPr>
            <w:tcW w:w="1276" w:type="dxa"/>
            <w:vAlign w:val="center"/>
          </w:tcPr>
          <w:p w14:paraId="6C61738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719A7FE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4F2983A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06AD7E0F" w14:textId="3EED7692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48C9C2BE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40BCD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259 200.00 zł</w:t>
            </w:r>
          </w:p>
        </w:tc>
      </w:tr>
      <w:tr w:rsidR="00C54B24" w:rsidRPr="00CA4006" w14:paraId="09393D96" w14:textId="77777777" w:rsidTr="00DC75F6">
        <w:tc>
          <w:tcPr>
            <w:tcW w:w="1276" w:type="dxa"/>
            <w:vAlign w:val="center"/>
          </w:tcPr>
          <w:p w14:paraId="11FB0AC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6D9D89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4E57510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06CC6585" w14:textId="36EA8D91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6A5F48F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47F785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22 680.00 zł</w:t>
            </w:r>
          </w:p>
        </w:tc>
      </w:tr>
      <w:tr w:rsidR="00C54B24" w:rsidRPr="00CA4006" w14:paraId="3851A785" w14:textId="77777777" w:rsidTr="00DC75F6">
        <w:tc>
          <w:tcPr>
            <w:tcW w:w="1276" w:type="dxa"/>
            <w:vAlign w:val="center"/>
          </w:tcPr>
          <w:p w14:paraId="73FC670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5085E1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1D0E723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4E3FB9D6" w14:textId="5F45B4F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7DC9202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7E2869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141 480.00 zł</w:t>
            </w:r>
          </w:p>
        </w:tc>
      </w:tr>
      <w:tr w:rsidR="00C54B24" w:rsidRPr="00CA4006" w14:paraId="30ABEA94" w14:textId="77777777" w:rsidTr="00DC75F6">
        <w:tc>
          <w:tcPr>
            <w:tcW w:w="1276" w:type="dxa"/>
            <w:vAlign w:val="center"/>
          </w:tcPr>
          <w:p w14:paraId="2F94654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AFECF2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4C5CF98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25DCC5DF" w14:textId="103B3D0C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219FC718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9A5975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18 360.00 zł</w:t>
            </w:r>
          </w:p>
        </w:tc>
      </w:tr>
      <w:tr w:rsidR="00C54B24" w:rsidRPr="00CA4006" w14:paraId="05DFB658" w14:textId="77777777" w:rsidTr="00DC75F6">
        <w:tc>
          <w:tcPr>
            <w:tcW w:w="1276" w:type="dxa"/>
            <w:vAlign w:val="center"/>
          </w:tcPr>
          <w:p w14:paraId="4E5300E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156DFF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5CDB8B41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6D7A2C1B" w14:textId="4BA1B16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02FAEC7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F4D5C6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74 520.00 zł</w:t>
            </w:r>
          </w:p>
        </w:tc>
      </w:tr>
      <w:tr w:rsidR="00C54B24" w:rsidRPr="00CA4006" w14:paraId="56322C8F" w14:textId="77777777" w:rsidTr="00DC75F6">
        <w:tc>
          <w:tcPr>
            <w:tcW w:w="1276" w:type="dxa"/>
            <w:vAlign w:val="center"/>
          </w:tcPr>
          <w:p w14:paraId="7262F20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58EB1EB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4F06A3E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4CCAC90E" w14:textId="151E9CAC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1A900CC2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3462CD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14 256.00 zł</w:t>
            </w:r>
          </w:p>
        </w:tc>
      </w:tr>
      <w:tr w:rsidR="00C54B24" w:rsidRPr="00CA4006" w14:paraId="5E849174" w14:textId="77777777" w:rsidTr="00DC75F6">
        <w:tc>
          <w:tcPr>
            <w:tcW w:w="1276" w:type="dxa"/>
            <w:vAlign w:val="center"/>
          </w:tcPr>
          <w:p w14:paraId="5DE4539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B67F2C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</w:tcPr>
          <w:p w14:paraId="7DD92F6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BOSTON SCIENTIFIC POLSKA SPÓŁKA Z O.O.</w:t>
            </w:r>
          </w:p>
          <w:p w14:paraId="0FFC7955" w14:textId="526D426F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Al. Jana Pawła II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22</w:t>
            </w:r>
          </w:p>
          <w:p w14:paraId="63C76F8B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00133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50F142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48 600.00 zł</w:t>
            </w:r>
          </w:p>
        </w:tc>
      </w:tr>
      <w:tr w:rsidR="00C54B24" w:rsidRPr="00CA4006" w14:paraId="74AE1ACA" w14:textId="77777777" w:rsidTr="00DC75F6">
        <w:tc>
          <w:tcPr>
            <w:tcW w:w="1276" w:type="dxa"/>
            <w:vAlign w:val="center"/>
          </w:tcPr>
          <w:p w14:paraId="1ECCEA0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63AF50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0ED7936C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Hagmed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Sp. k.</w:t>
            </w:r>
          </w:p>
          <w:p w14:paraId="7F3F4356" w14:textId="449A6EE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Tomaszowska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32</w:t>
            </w:r>
          </w:p>
          <w:p w14:paraId="390747C8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96-200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Rawa Mazowiecka</w:t>
            </w:r>
          </w:p>
        </w:tc>
        <w:tc>
          <w:tcPr>
            <w:tcW w:w="2551" w:type="dxa"/>
            <w:vAlign w:val="center"/>
          </w:tcPr>
          <w:p w14:paraId="6759A22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8 640.00 zł</w:t>
            </w:r>
          </w:p>
        </w:tc>
      </w:tr>
      <w:tr w:rsidR="00C54B24" w:rsidRPr="00CA4006" w14:paraId="63A8C055" w14:textId="77777777" w:rsidTr="00DC75F6">
        <w:tc>
          <w:tcPr>
            <w:tcW w:w="1276" w:type="dxa"/>
            <w:vAlign w:val="center"/>
          </w:tcPr>
          <w:p w14:paraId="56469DC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6E20F3B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133052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Rinores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1D58A5D2" w14:textId="739D2779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Dębicka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644</w:t>
            </w:r>
          </w:p>
          <w:p w14:paraId="6CDE332B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35-213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Rzeszów</w:t>
            </w:r>
          </w:p>
        </w:tc>
        <w:tc>
          <w:tcPr>
            <w:tcW w:w="2551" w:type="dxa"/>
            <w:vAlign w:val="center"/>
          </w:tcPr>
          <w:p w14:paraId="235DE1B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57 326.40 zł</w:t>
            </w:r>
          </w:p>
        </w:tc>
      </w:tr>
      <w:tr w:rsidR="00C54B24" w:rsidRPr="00CA4006" w14:paraId="5915DFF4" w14:textId="77777777" w:rsidTr="00DC75F6">
        <w:tc>
          <w:tcPr>
            <w:tcW w:w="1276" w:type="dxa"/>
            <w:vAlign w:val="center"/>
          </w:tcPr>
          <w:p w14:paraId="5BE7661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5743E80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632846ED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Rinores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1B35E6C3" w14:textId="6F00367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Dębicka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644</w:t>
            </w:r>
          </w:p>
          <w:p w14:paraId="7DE2998F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35-213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Rzeszów</w:t>
            </w:r>
          </w:p>
        </w:tc>
        <w:tc>
          <w:tcPr>
            <w:tcW w:w="2551" w:type="dxa"/>
            <w:vAlign w:val="center"/>
          </w:tcPr>
          <w:p w14:paraId="7929F12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22 680.00 zł</w:t>
            </w:r>
          </w:p>
        </w:tc>
      </w:tr>
      <w:tr w:rsidR="00C54B24" w:rsidRPr="00CA4006" w14:paraId="54BBA58D" w14:textId="77777777" w:rsidTr="00DC75F6">
        <w:tc>
          <w:tcPr>
            <w:tcW w:w="1276" w:type="dxa"/>
            <w:vAlign w:val="center"/>
          </w:tcPr>
          <w:p w14:paraId="373D6BA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4A58DC7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</w:tcPr>
          <w:p w14:paraId="4E0E641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IHT Polska Sp. z </w:t>
            </w:r>
            <w:proofErr w:type="spellStart"/>
            <w:r w:rsidRPr="00CA4006">
              <w:rPr>
                <w:rFonts w:ascii="Arial Narrow" w:hAnsi="Arial Narrow" w:cs="Arial"/>
              </w:rPr>
              <w:t>o.o</w:t>
            </w:r>
            <w:proofErr w:type="spellEnd"/>
          </w:p>
          <w:p w14:paraId="1921F224" w14:textId="7635F6C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Europejska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14D</w:t>
            </w:r>
          </w:p>
          <w:p w14:paraId="4652FC43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02-964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8A45E1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10 260.00 zł</w:t>
            </w:r>
          </w:p>
        </w:tc>
      </w:tr>
      <w:tr w:rsidR="00C54B24" w:rsidRPr="00CA4006" w14:paraId="29BA8C3C" w14:textId="77777777" w:rsidTr="00DC75F6">
        <w:tc>
          <w:tcPr>
            <w:tcW w:w="1276" w:type="dxa"/>
            <w:vAlign w:val="center"/>
          </w:tcPr>
          <w:p w14:paraId="3DCAE76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C1CBB8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</w:tcPr>
          <w:p w14:paraId="6552103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Crossmed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1844EB58" w14:textId="0F48124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Górnicza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2/72</w:t>
            </w:r>
          </w:p>
          <w:p w14:paraId="27054EE2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60-107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11B00B9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63 180.00 zł</w:t>
            </w:r>
          </w:p>
        </w:tc>
      </w:tr>
      <w:tr w:rsidR="00C54B24" w:rsidRPr="00CA4006" w14:paraId="34B3C480" w14:textId="77777777" w:rsidTr="00DC75F6">
        <w:tc>
          <w:tcPr>
            <w:tcW w:w="1276" w:type="dxa"/>
            <w:vAlign w:val="center"/>
          </w:tcPr>
          <w:p w14:paraId="74A2997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1CE7130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67D19316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Alteris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Akcyjna</w:t>
            </w:r>
          </w:p>
          <w:p w14:paraId="6E049EE3" w14:textId="5AF1B7E8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Ceglana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35</w:t>
            </w:r>
          </w:p>
          <w:p w14:paraId="425059E2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40-514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551" w:type="dxa"/>
            <w:vAlign w:val="center"/>
          </w:tcPr>
          <w:p w14:paraId="1F9510D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21 114.00 zł</w:t>
            </w:r>
          </w:p>
        </w:tc>
      </w:tr>
      <w:tr w:rsidR="00C54B24" w:rsidRPr="00CA4006" w14:paraId="2F5AED7B" w14:textId="77777777" w:rsidTr="00DC75F6">
        <w:tc>
          <w:tcPr>
            <w:tcW w:w="1276" w:type="dxa"/>
            <w:vAlign w:val="center"/>
          </w:tcPr>
          <w:p w14:paraId="6F86256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8560ED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688495A3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CA4006">
              <w:rPr>
                <w:rFonts w:ascii="Arial Narrow" w:hAnsi="Arial Narrow" w:cs="Arial"/>
              </w:rPr>
              <w:t>MedTek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CA4006">
              <w:rPr>
                <w:rFonts w:ascii="Arial Narrow" w:hAnsi="Arial Narrow" w:cs="Arial"/>
              </w:rPr>
              <w:t>o .</w:t>
            </w:r>
            <w:proofErr w:type="gramEnd"/>
            <w:r w:rsidRPr="00CA4006">
              <w:rPr>
                <w:rFonts w:ascii="Arial Narrow" w:hAnsi="Arial Narrow" w:cs="Arial"/>
              </w:rPr>
              <w:t>o.</w:t>
            </w:r>
          </w:p>
          <w:p w14:paraId="416D8341" w14:textId="06292D21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Wita Stwosza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24</w:t>
            </w:r>
          </w:p>
          <w:p w14:paraId="215123D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02-661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0D7BC2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27 000.00 zł</w:t>
            </w:r>
          </w:p>
        </w:tc>
      </w:tr>
      <w:tr w:rsidR="00C54B24" w:rsidRPr="00CA4006" w14:paraId="6C6777CE" w14:textId="77777777" w:rsidTr="00DC75F6">
        <w:tc>
          <w:tcPr>
            <w:tcW w:w="1276" w:type="dxa"/>
            <w:vAlign w:val="center"/>
          </w:tcPr>
          <w:p w14:paraId="4E55471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3894710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31C009AF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Billmed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Sp.zo.o</w:t>
            </w:r>
            <w:proofErr w:type="spellEnd"/>
            <w:r w:rsidRPr="00CA4006">
              <w:rPr>
                <w:rFonts w:ascii="Arial Narrow" w:hAnsi="Arial Narrow" w:cs="Arial"/>
              </w:rPr>
              <w:t>.</w:t>
            </w:r>
          </w:p>
          <w:p w14:paraId="2F403BA4" w14:textId="74B50967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Krypska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24/1</w:t>
            </w:r>
          </w:p>
          <w:p w14:paraId="4E3CDDD7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04-082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017641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46 440.00 zł</w:t>
            </w:r>
          </w:p>
        </w:tc>
      </w:tr>
      <w:tr w:rsidR="00C54B24" w:rsidRPr="00CA4006" w14:paraId="1244ECF0" w14:textId="77777777" w:rsidTr="00DC75F6">
        <w:tc>
          <w:tcPr>
            <w:tcW w:w="1276" w:type="dxa"/>
            <w:vAlign w:val="center"/>
          </w:tcPr>
          <w:p w14:paraId="586C158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5834B2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</w:tcPr>
          <w:p w14:paraId="58E66F2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Billmed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Sp.zo.o</w:t>
            </w:r>
            <w:proofErr w:type="spellEnd"/>
            <w:r w:rsidRPr="00CA4006">
              <w:rPr>
                <w:rFonts w:ascii="Arial Narrow" w:hAnsi="Arial Narrow" w:cs="Arial"/>
              </w:rPr>
              <w:t>.</w:t>
            </w:r>
          </w:p>
          <w:p w14:paraId="1B432B86" w14:textId="60369A0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Krypska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24/1</w:t>
            </w:r>
          </w:p>
          <w:p w14:paraId="7AE96CEC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04-082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804913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38 610.00 zł</w:t>
            </w:r>
          </w:p>
        </w:tc>
      </w:tr>
      <w:tr w:rsidR="00C54B24" w:rsidRPr="00CA4006" w14:paraId="16DA781C" w14:textId="77777777" w:rsidTr="00DC75F6">
        <w:tc>
          <w:tcPr>
            <w:tcW w:w="1276" w:type="dxa"/>
            <w:vAlign w:val="center"/>
          </w:tcPr>
          <w:p w14:paraId="79427ED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0709CFA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E70451D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54181E49" w14:textId="29BF9759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3C4EAB90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3118935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30 780.00 zł</w:t>
            </w:r>
          </w:p>
        </w:tc>
      </w:tr>
      <w:tr w:rsidR="00C54B24" w:rsidRPr="00CA4006" w14:paraId="3741F32C" w14:textId="77777777" w:rsidTr="00DC75F6">
        <w:tc>
          <w:tcPr>
            <w:tcW w:w="1276" w:type="dxa"/>
            <w:vAlign w:val="center"/>
          </w:tcPr>
          <w:p w14:paraId="563E806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36D1763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1CB0102B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2968F759" w14:textId="361DE987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3AE5CDE0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1D17DB3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138 996.00 zł</w:t>
            </w:r>
          </w:p>
        </w:tc>
      </w:tr>
      <w:tr w:rsidR="00C54B24" w:rsidRPr="00CA4006" w14:paraId="7735DB24" w14:textId="77777777" w:rsidTr="00DC75F6">
        <w:tc>
          <w:tcPr>
            <w:tcW w:w="1276" w:type="dxa"/>
            <w:vAlign w:val="center"/>
          </w:tcPr>
          <w:p w14:paraId="781AB42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337F105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2CA2CC5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7C854325" w14:textId="3494C2B9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1F6DEF1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5779D03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259 632.00 zł</w:t>
            </w:r>
          </w:p>
        </w:tc>
      </w:tr>
      <w:tr w:rsidR="00C54B24" w:rsidRPr="00CA4006" w14:paraId="63115745" w14:textId="77777777" w:rsidTr="00DC75F6">
        <w:tc>
          <w:tcPr>
            <w:tcW w:w="1276" w:type="dxa"/>
            <w:vAlign w:val="center"/>
          </w:tcPr>
          <w:p w14:paraId="6824FC5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DF2B1E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12A10D7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478E80F2" w14:textId="49FF1583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40F5A14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2A38E0B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34 560.00 zł</w:t>
            </w:r>
          </w:p>
        </w:tc>
      </w:tr>
      <w:tr w:rsidR="00C54B24" w:rsidRPr="00CA4006" w14:paraId="621F5E21" w14:textId="77777777" w:rsidTr="00DC75F6">
        <w:tc>
          <w:tcPr>
            <w:tcW w:w="1276" w:type="dxa"/>
            <w:vAlign w:val="center"/>
          </w:tcPr>
          <w:p w14:paraId="2B4DD1E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37A4A9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</w:tcPr>
          <w:p w14:paraId="658D054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6E10875A" w14:textId="59E9286B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0B256CA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35C5036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364 500.00 zł</w:t>
            </w:r>
          </w:p>
        </w:tc>
      </w:tr>
      <w:tr w:rsidR="00C54B24" w:rsidRPr="00CA4006" w14:paraId="7D5A68BA" w14:textId="77777777" w:rsidTr="00DC75F6">
        <w:tc>
          <w:tcPr>
            <w:tcW w:w="1276" w:type="dxa"/>
            <w:vAlign w:val="center"/>
          </w:tcPr>
          <w:p w14:paraId="686AF32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9FFE15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1875625D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6A4B3863" w14:textId="60C064F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62BF2D6B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5B3E3A9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25 056.00 zł</w:t>
            </w:r>
          </w:p>
        </w:tc>
      </w:tr>
      <w:tr w:rsidR="00C54B24" w:rsidRPr="00CA4006" w14:paraId="4230F0BB" w14:textId="77777777" w:rsidTr="00DC75F6">
        <w:tc>
          <w:tcPr>
            <w:tcW w:w="1276" w:type="dxa"/>
            <w:vAlign w:val="center"/>
          </w:tcPr>
          <w:p w14:paraId="1070986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4A93E34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</w:tcPr>
          <w:p w14:paraId="2682697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7415CCAE" w14:textId="4FED43BF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035A1B1D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32CECA3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1 134 000.00 zł</w:t>
            </w:r>
          </w:p>
        </w:tc>
      </w:tr>
      <w:tr w:rsidR="00C54B24" w:rsidRPr="00CA4006" w14:paraId="1AAEF69A" w14:textId="77777777" w:rsidTr="00DC75F6">
        <w:tc>
          <w:tcPr>
            <w:tcW w:w="1276" w:type="dxa"/>
            <w:vAlign w:val="center"/>
          </w:tcPr>
          <w:p w14:paraId="6A9011B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3404AD3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</w:tcPr>
          <w:p w14:paraId="3276DE7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15425FBE" w14:textId="5C4CDA31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2E5FB8F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2946C2E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151 200.00 zł</w:t>
            </w:r>
          </w:p>
        </w:tc>
      </w:tr>
      <w:tr w:rsidR="00C54B24" w:rsidRPr="00CA4006" w14:paraId="620013F7" w14:textId="77777777" w:rsidTr="00DC75F6">
        <w:tc>
          <w:tcPr>
            <w:tcW w:w="1276" w:type="dxa"/>
            <w:vAlign w:val="center"/>
          </w:tcPr>
          <w:p w14:paraId="453722A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F3916B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</w:tcPr>
          <w:p w14:paraId="7C285CB6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14:paraId="3379BF35" w14:textId="0B5B618C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Kopcińskiego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69/71</w:t>
            </w:r>
          </w:p>
          <w:p w14:paraId="60A92F4A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90-032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55881E5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41 472.00 zł</w:t>
            </w:r>
          </w:p>
        </w:tc>
      </w:tr>
      <w:tr w:rsidR="00C54B24" w:rsidRPr="00CA4006" w14:paraId="76DCDE00" w14:textId="77777777" w:rsidTr="00DC75F6">
        <w:tc>
          <w:tcPr>
            <w:tcW w:w="1276" w:type="dxa"/>
            <w:vAlign w:val="center"/>
          </w:tcPr>
          <w:p w14:paraId="380AE55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150C0E3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A896FBB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BALTON Sp. z o.o.</w:t>
            </w:r>
          </w:p>
          <w:p w14:paraId="55900B0F" w14:textId="4BB9DFDF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Nowy Świat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7/14</w:t>
            </w:r>
          </w:p>
          <w:p w14:paraId="12052C2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00496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B7B5E4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47 077.20 zł</w:t>
            </w:r>
          </w:p>
        </w:tc>
      </w:tr>
      <w:tr w:rsidR="00C54B24" w:rsidRPr="00CA4006" w14:paraId="1ACB8E03" w14:textId="77777777" w:rsidTr="00DC75F6">
        <w:tc>
          <w:tcPr>
            <w:tcW w:w="1276" w:type="dxa"/>
            <w:vAlign w:val="center"/>
          </w:tcPr>
          <w:p w14:paraId="123D8AE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5E0799B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64A0BF5F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Medtronic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05DA7AB4" w14:textId="34CE47B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Polna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11</w:t>
            </w:r>
          </w:p>
          <w:p w14:paraId="29A2010A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00-633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70EB89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11 340.00 zł</w:t>
            </w:r>
          </w:p>
        </w:tc>
      </w:tr>
      <w:tr w:rsidR="00C54B24" w:rsidRPr="00CA4006" w14:paraId="497BC0DC" w14:textId="77777777" w:rsidTr="00DC75F6">
        <w:tc>
          <w:tcPr>
            <w:tcW w:w="1276" w:type="dxa"/>
            <w:vAlign w:val="center"/>
          </w:tcPr>
          <w:p w14:paraId="0E13BBD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261919A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2BF984D1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Medtronic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1E691068" w14:textId="68A1882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Polna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11</w:t>
            </w:r>
          </w:p>
          <w:p w14:paraId="3FA72E63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00-633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BAB662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36 720.00 zł</w:t>
            </w:r>
          </w:p>
        </w:tc>
      </w:tr>
      <w:tr w:rsidR="00C54B24" w:rsidRPr="00CA4006" w14:paraId="332FD7B6" w14:textId="77777777" w:rsidTr="00DC75F6">
        <w:tc>
          <w:tcPr>
            <w:tcW w:w="1276" w:type="dxa"/>
            <w:vAlign w:val="center"/>
          </w:tcPr>
          <w:p w14:paraId="2BA2A31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1956B9A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2F1C82B9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Medtronic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73CFCB3F" w14:textId="17F01542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Polna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11</w:t>
            </w:r>
          </w:p>
          <w:p w14:paraId="05B51A24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00-633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FB87A1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238 680.00 zł</w:t>
            </w:r>
          </w:p>
        </w:tc>
      </w:tr>
      <w:tr w:rsidR="00C54B24" w:rsidRPr="00CA4006" w14:paraId="5019EFDC" w14:textId="77777777" w:rsidTr="00DC75F6">
        <w:tc>
          <w:tcPr>
            <w:tcW w:w="1276" w:type="dxa"/>
            <w:vAlign w:val="center"/>
          </w:tcPr>
          <w:p w14:paraId="4D732C6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567BF3C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</w:tcPr>
          <w:p w14:paraId="6C43797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Medtronic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7397030C" w14:textId="706C5273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Polna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11</w:t>
            </w:r>
          </w:p>
          <w:p w14:paraId="035CCE4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00-633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A6281C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121 608.00 zł</w:t>
            </w:r>
          </w:p>
        </w:tc>
      </w:tr>
      <w:tr w:rsidR="00C54B24" w:rsidRPr="00CA4006" w14:paraId="4D4D00C5" w14:textId="77777777" w:rsidTr="00DC75F6">
        <w:tc>
          <w:tcPr>
            <w:tcW w:w="1276" w:type="dxa"/>
            <w:vAlign w:val="center"/>
          </w:tcPr>
          <w:p w14:paraId="0E139DB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21966AA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</w:tcPr>
          <w:p w14:paraId="2286FF4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Medtronic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2FFB585A" w14:textId="06A3FEF1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Polna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11</w:t>
            </w:r>
          </w:p>
          <w:p w14:paraId="5879323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00-633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C88205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4 106 700.00 zł</w:t>
            </w:r>
          </w:p>
        </w:tc>
      </w:tr>
      <w:tr w:rsidR="00C54B24" w:rsidRPr="00CA4006" w14:paraId="3D1219F1" w14:textId="77777777" w:rsidTr="00DC75F6">
        <w:tc>
          <w:tcPr>
            <w:tcW w:w="1276" w:type="dxa"/>
            <w:vAlign w:val="center"/>
          </w:tcPr>
          <w:p w14:paraId="1E235FA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4E188A1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</w:tcPr>
          <w:p w14:paraId="1E757B34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Aesculap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Chifa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z ograniczoną </w:t>
            </w:r>
            <w:r w:rsidRPr="00CA4006">
              <w:rPr>
                <w:rFonts w:ascii="Arial Narrow" w:hAnsi="Arial Narrow" w:cs="Arial"/>
              </w:rPr>
              <w:lastRenderedPageBreak/>
              <w:t>odpowiedzialnością</w:t>
            </w:r>
          </w:p>
          <w:p w14:paraId="1C04493E" w14:textId="5C780C1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Tysiąclecia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</w:t>
            </w:r>
          </w:p>
          <w:p w14:paraId="6B7A90B5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64-300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580E710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37 800.00 zł</w:t>
            </w:r>
          </w:p>
        </w:tc>
      </w:tr>
      <w:tr w:rsidR="00C54B24" w:rsidRPr="00CA4006" w14:paraId="3B87FAF8" w14:textId="77777777" w:rsidTr="00DC75F6">
        <w:tc>
          <w:tcPr>
            <w:tcW w:w="1276" w:type="dxa"/>
            <w:vAlign w:val="center"/>
          </w:tcPr>
          <w:p w14:paraId="7A79FF9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vAlign w:val="center"/>
          </w:tcPr>
          <w:p w14:paraId="354EA01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</w:tcPr>
          <w:p w14:paraId="2461602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W. L. </w:t>
            </w:r>
            <w:proofErr w:type="spellStart"/>
            <w:r w:rsidRPr="00CA4006">
              <w:rPr>
                <w:rFonts w:ascii="Arial Narrow" w:hAnsi="Arial Narrow" w:cs="Arial"/>
              </w:rPr>
              <w:t>Gore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CA4006">
              <w:rPr>
                <w:rFonts w:ascii="Arial Narrow" w:hAnsi="Arial Narrow" w:cs="Arial"/>
              </w:rPr>
              <w:t>Associates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Sp. z o.o.</w:t>
            </w:r>
          </w:p>
          <w:p w14:paraId="46B2E6C0" w14:textId="04748C1A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Konstruktorska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12A</w:t>
            </w:r>
          </w:p>
          <w:p w14:paraId="584B362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8687CC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710 035.20 zł</w:t>
            </w:r>
          </w:p>
        </w:tc>
      </w:tr>
      <w:tr w:rsidR="00C54B24" w:rsidRPr="00CA4006" w14:paraId="2B834D9B" w14:textId="77777777" w:rsidTr="00DC75F6">
        <w:tc>
          <w:tcPr>
            <w:tcW w:w="1276" w:type="dxa"/>
            <w:vAlign w:val="center"/>
          </w:tcPr>
          <w:p w14:paraId="6AB3CEA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vAlign w:val="center"/>
          </w:tcPr>
          <w:p w14:paraId="0F0C300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</w:tcPr>
          <w:p w14:paraId="619BD921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W. L. </w:t>
            </w:r>
            <w:proofErr w:type="spellStart"/>
            <w:r w:rsidRPr="00CA4006">
              <w:rPr>
                <w:rFonts w:ascii="Arial Narrow" w:hAnsi="Arial Narrow" w:cs="Arial"/>
              </w:rPr>
              <w:t>Gore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CA4006">
              <w:rPr>
                <w:rFonts w:ascii="Arial Narrow" w:hAnsi="Arial Narrow" w:cs="Arial"/>
              </w:rPr>
              <w:t>Associates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Sp. z o.o.</w:t>
            </w:r>
          </w:p>
          <w:p w14:paraId="32E5BD9A" w14:textId="062F685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Konstruktorska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12A</w:t>
            </w:r>
          </w:p>
          <w:p w14:paraId="32A78507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FA72D5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176 412.60 zł</w:t>
            </w:r>
          </w:p>
        </w:tc>
      </w:tr>
      <w:tr w:rsidR="00C54B24" w:rsidRPr="00CA4006" w14:paraId="0B610027" w14:textId="77777777" w:rsidTr="00DC75F6">
        <w:tc>
          <w:tcPr>
            <w:tcW w:w="1276" w:type="dxa"/>
            <w:vAlign w:val="center"/>
          </w:tcPr>
          <w:p w14:paraId="6744F57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vAlign w:val="center"/>
          </w:tcPr>
          <w:p w14:paraId="5B89E55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5430384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W. L. </w:t>
            </w:r>
            <w:proofErr w:type="spellStart"/>
            <w:r w:rsidRPr="00CA4006">
              <w:rPr>
                <w:rFonts w:ascii="Arial Narrow" w:hAnsi="Arial Narrow" w:cs="Arial"/>
              </w:rPr>
              <w:t>Gore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CA4006">
              <w:rPr>
                <w:rFonts w:ascii="Arial Narrow" w:hAnsi="Arial Narrow" w:cs="Arial"/>
              </w:rPr>
              <w:t>Associates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Sp. z o.o.</w:t>
            </w:r>
          </w:p>
          <w:p w14:paraId="58EB2D44" w14:textId="63C26922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Konstruktorska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12A</w:t>
            </w:r>
          </w:p>
          <w:p w14:paraId="51347C1E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58A72B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1 075 447.80 zł</w:t>
            </w:r>
          </w:p>
        </w:tc>
      </w:tr>
      <w:tr w:rsidR="00C54B24" w:rsidRPr="00CA4006" w14:paraId="43A4737B" w14:textId="77777777" w:rsidTr="00DC75F6">
        <w:tc>
          <w:tcPr>
            <w:tcW w:w="1276" w:type="dxa"/>
            <w:vAlign w:val="center"/>
          </w:tcPr>
          <w:p w14:paraId="234F87D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3D1A713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A75EA00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CA4006">
              <w:rPr>
                <w:rFonts w:ascii="Arial Narrow" w:hAnsi="Arial Narrow" w:cs="Arial"/>
              </w:rPr>
              <w:t>Symico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589EE37B" w14:textId="3448188A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Gwiaździsta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66/22.B.06</w:t>
            </w:r>
          </w:p>
          <w:p w14:paraId="6289CB9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53-413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5B54148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36 147.60 zł</w:t>
            </w:r>
          </w:p>
        </w:tc>
      </w:tr>
      <w:tr w:rsidR="00C54B24" w:rsidRPr="00CA4006" w14:paraId="4928BBBD" w14:textId="77777777" w:rsidTr="00DC75F6">
        <w:tc>
          <w:tcPr>
            <w:tcW w:w="1276" w:type="dxa"/>
            <w:vAlign w:val="center"/>
          </w:tcPr>
          <w:p w14:paraId="16EF19D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6DC0078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7AECBFF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CA4006">
              <w:rPr>
                <w:rFonts w:ascii="Arial Narrow" w:hAnsi="Arial Narrow" w:cs="Arial"/>
              </w:rPr>
              <w:t>Symico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678E7546" w14:textId="4CE2422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Gwiaździsta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66/22.B.06</w:t>
            </w:r>
          </w:p>
          <w:p w14:paraId="5F35DDF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53-413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309116E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21 708.00 zł</w:t>
            </w:r>
          </w:p>
        </w:tc>
      </w:tr>
      <w:tr w:rsidR="00C54B24" w:rsidRPr="00CA4006" w14:paraId="24C99A80" w14:textId="77777777" w:rsidTr="00DC75F6">
        <w:tc>
          <w:tcPr>
            <w:tcW w:w="1276" w:type="dxa"/>
            <w:vAlign w:val="center"/>
          </w:tcPr>
          <w:p w14:paraId="3AB72C5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202D921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0F49B5C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CA4006">
              <w:rPr>
                <w:rFonts w:ascii="Arial Narrow" w:hAnsi="Arial Narrow" w:cs="Arial"/>
              </w:rPr>
              <w:t>Symico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19CF42BA" w14:textId="1F106161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Gwiaździsta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66/22.B.06</w:t>
            </w:r>
          </w:p>
          <w:p w14:paraId="3F3F8C3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53-413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03F3387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77 112.00 zł</w:t>
            </w:r>
          </w:p>
        </w:tc>
      </w:tr>
      <w:tr w:rsidR="00C54B24" w:rsidRPr="00CA4006" w14:paraId="45F78A4E" w14:textId="77777777" w:rsidTr="00DC75F6">
        <w:tc>
          <w:tcPr>
            <w:tcW w:w="1276" w:type="dxa"/>
            <w:vAlign w:val="center"/>
          </w:tcPr>
          <w:p w14:paraId="6538EA9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538D086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64897924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CA4006">
              <w:rPr>
                <w:rFonts w:ascii="Arial Narrow" w:hAnsi="Arial Narrow" w:cs="Arial"/>
              </w:rPr>
              <w:t>Symico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08F94CB9" w14:textId="52749B3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Gwiaździsta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66/22.B.06</w:t>
            </w:r>
          </w:p>
          <w:p w14:paraId="5F01053C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53-413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4532B93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20 736.00 zł</w:t>
            </w:r>
          </w:p>
        </w:tc>
      </w:tr>
      <w:tr w:rsidR="00C54B24" w:rsidRPr="00CA4006" w14:paraId="170DBC42" w14:textId="77777777" w:rsidTr="00DC75F6">
        <w:tc>
          <w:tcPr>
            <w:tcW w:w="1276" w:type="dxa"/>
            <w:vAlign w:val="center"/>
          </w:tcPr>
          <w:p w14:paraId="4481B5B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3F241B9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</w:tcPr>
          <w:p w14:paraId="67437D51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CA4006">
              <w:rPr>
                <w:rFonts w:ascii="Arial Narrow" w:hAnsi="Arial Narrow" w:cs="Arial"/>
              </w:rPr>
              <w:t>Symico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232B8A3C" w14:textId="5E731958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Gwiaździsta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66/22.B.06</w:t>
            </w:r>
          </w:p>
          <w:p w14:paraId="5862D24C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53-413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622A97C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23 328.00 zł</w:t>
            </w:r>
          </w:p>
        </w:tc>
      </w:tr>
      <w:tr w:rsidR="00C54B24" w:rsidRPr="00CA4006" w14:paraId="5029ABAD" w14:textId="77777777" w:rsidTr="00DC75F6">
        <w:tc>
          <w:tcPr>
            <w:tcW w:w="1276" w:type="dxa"/>
            <w:vAlign w:val="center"/>
          </w:tcPr>
          <w:p w14:paraId="04FBF95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5199050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42</w:t>
            </w:r>
          </w:p>
        </w:tc>
        <w:tc>
          <w:tcPr>
            <w:tcW w:w="3969" w:type="dxa"/>
          </w:tcPr>
          <w:p w14:paraId="76638F06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CA4006">
              <w:rPr>
                <w:rFonts w:ascii="Arial Narrow" w:hAnsi="Arial Narrow" w:cs="Arial"/>
              </w:rPr>
              <w:t>Symico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</w:t>
            </w:r>
          </w:p>
          <w:p w14:paraId="6472C812" w14:textId="00A01DB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Gwiaździsta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66/22.B.06</w:t>
            </w:r>
          </w:p>
          <w:p w14:paraId="2272542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53-413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1713081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11 664.00 zł</w:t>
            </w:r>
          </w:p>
        </w:tc>
      </w:tr>
      <w:tr w:rsidR="00C54B24" w:rsidRPr="00CA4006" w14:paraId="3D0672E3" w14:textId="77777777" w:rsidTr="00DC75F6">
        <w:tc>
          <w:tcPr>
            <w:tcW w:w="1276" w:type="dxa"/>
            <w:vAlign w:val="center"/>
          </w:tcPr>
          <w:p w14:paraId="69ABDF7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01A8CD5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43DA7F23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Procardia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304C3736" w14:textId="199F9ED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rtm. W. Pileckiego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63</w:t>
            </w:r>
          </w:p>
          <w:p w14:paraId="76EEDB38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02-781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45CF3E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108 000.00 zł</w:t>
            </w:r>
          </w:p>
        </w:tc>
      </w:tr>
      <w:tr w:rsidR="00C54B24" w:rsidRPr="00CA4006" w14:paraId="737A8C75" w14:textId="77777777" w:rsidTr="00DC75F6">
        <w:tc>
          <w:tcPr>
            <w:tcW w:w="1276" w:type="dxa"/>
            <w:vAlign w:val="center"/>
          </w:tcPr>
          <w:p w14:paraId="3B72334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2724EE5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ED8ACD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Procardia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696B8C25" w14:textId="1B9C5C0C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rtm. W. Pileckiego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63</w:t>
            </w:r>
          </w:p>
          <w:p w14:paraId="5DEC51B0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02-781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E06BC8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58 050.00 zł</w:t>
            </w:r>
          </w:p>
        </w:tc>
      </w:tr>
      <w:tr w:rsidR="00C54B24" w:rsidRPr="00CA4006" w14:paraId="12C323DB" w14:textId="77777777" w:rsidTr="00DC75F6">
        <w:tc>
          <w:tcPr>
            <w:tcW w:w="1276" w:type="dxa"/>
            <w:vAlign w:val="center"/>
          </w:tcPr>
          <w:p w14:paraId="3F6B5E6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1511D05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6773610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Procardia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505EB3FE" w14:textId="5883E61A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rtm. W. Pileckiego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63</w:t>
            </w:r>
          </w:p>
          <w:p w14:paraId="5C2BFEAC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02-781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ED5FFC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183 600.00 zł</w:t>
            </w:r>
          </w:p>
        </w:tc>
      </w:tr>
      <w:tr w:rsidR="00C54B24" w:rsidRPr="00CA4006" w14:paraId="4822D9E3" w14:textId="77777777" w:rsidTr="00DC75F6">
        <w:tc>
          <w:tcPr>
            <w:tcW w:w="1276" w:type="dxa"/>
            <w:vAlign w:val="center"/>
          </w:tcPr>
          <w:p w14:paraId="63434DD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280F182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661EC6EB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Procardia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45C20009" w14:textId="571F5C4E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rtm. W. Pileckiego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63</w:t>
            </w:r>
          </w:p>
          <w:p w14:paraId="3E882ADE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02-781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8E1591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83 160.00 zł</w:t>
            </w:r>
          </w:p>
        </w:tc>
      </w:tr>
      <w:tr w:rsidR="00C54B24" w:rsidRPr="00CA4006" w14:paraId="765DC44A" w14:textId="77777777" w:rsidTr="00DC75F6">
        <w:tc>
          <w:tcPr>
            <w:tcW w:w="1276" w:type="dxa"/>
            <w:vAlign w:val="center"/>
          </w:tcPr>
          <w:p w14:paraId="7C0DA4D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3279C1F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0413164C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Procardia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6B4B14DC" w14:textId="69251139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rtm. W. Pileckiego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63</w:t>
            </w:r>
          </w:p>
          <w:p w14:paraId="3A6C1F0D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02-781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0F01B8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38 664.00 zł</w:t>
            </w:r>
          </w:p>
        </w:tc>
      </w:tr>
      <w:tr w:rsidR="00C54B24" w:rsidRPr="00CA4006" w14:paraId="4DABF09F" w14:textId="77777777" w:rsidTr="00DC75F6">
        <w:tc>
          <w:tcPr>
            <w:tcW w:w="1276" w:type="dxa"/>
            <w:vAlign w:val="center"/>
          </w:tcPr>
          <w:p w14:paraId="0640437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6A6829E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391D6E2C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Becton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Dickinson Polska Sp. z o.o.</w:t>
            </w:r>
          </w:p>
          <w:p w14:paraId="3918583D" w14:textId="4E129F5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Osmańska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</w:t>
            </w:r>
          </w:p>
          <w:p w14:paraId="75FDF63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02-823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ADBCF4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14 040.00 zł</w:t>
            </w:r>
          </w:p>
        </w:tc>
      </w:tr>
      <w:tr w:rsidR="00C54B24" w:rsidRPr="00CA4006" w14:paraId="5DD28506" w14:textId="77777777" w:rsidTr="00DC75F6">
        <w:tc>
          <w:tcPr>
            <w:tcW w:w="1276" w:type="dxa"/>
            <w:vAlign w:val="center"/>
          </w:tcPr>
          <w:p w14:paraId="583ADA1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64CD14B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2A9FCBE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Becton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Dickinson Polska Sp. z o.o.</w:t>
            </w:r>
          </w:p>
          <w:p w14:paraId="4F5F2614" w14:textId="3B7761BC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Osmańska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</w:t>
            </w:r>
          </w:p>
          <w:p w14:paraId="1044A51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02-823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47DEBF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437 400.00 zł</w:t>
            </w:r>
          </w:p>
        </w:tc>
      </w:tr>
      <w:tr w:rsidR="00C54B24" w:rsidRPr="00CA4006" w14:paraId="20166407" w14:textId="77777777" w:rsidTr="00DC75F6">
        <w:tc>
          <w:tcPr>
            <w:tcW w:w="1276" w:type="dxa"/>
            <w:vAlign w:val="center"/>
          </w:tcPr>
          <w:p w14:paraId="704621A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4D85E1C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</w:tcPr>
          <w:p w14:paraId="24336E87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Becton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Dickinson Polska Sp. z o.o.</w:t>
            </w:r>
          </w:p>
          <w:p w14:paraId="642405B6" w14:textId="6DED4BAD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Osmańska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</w:t>
            </w:r>
          </w:p>
          <w:p w14:paraId="54FBFAB2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02-823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1CD67D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59 400.00 zł</w:t>
            </w:r>
          </w:p>
        </w:tc>
      </w:tr>
      <w:tr w:rsidR="00C54B24" w:rsidRPr="00CA4006" w14:paraId="19194A1C" w14:textId="77777777" w:rsidTr="00DC75F6">
        <w:tc>
          <w:tcPr>
            <w:tcW w:w="1276" w:type="dxa"/>
            <w:vAlign w:val="center"/>
          </w:tcPr>
          <w:p w14:paraId="160812B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4EC3F7B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</w:tcPr>
          <w:p w14:paraId="4F01EDA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Becton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Dickinson Polska Sp. z o.o.</w:t>
            </w:r>
          </w:p>
          <w:p w14:paraId="18073441" w14:textId="437D18A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Osmańska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</w:t>
            </w:r>
          </w:p>
          <w:p w14:paraId="676C5C8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02-823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325B83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27 864.00 zł</w:t>
            </w:r>
          </w:p>
        </w:tc>
      </w:tr>
      <w:tr w:rsidR="00C54B24" w:rsidRPr="00CA4006" w14:paraId="040B2A96" w14:textId="77777777" w:rsidTr="00DC75F6">
        <w:tc>
          <w:tcPr>
            <w:tcW w:w="1276" w:type="dxa"/>
            <w:vAlign w:val="center"/>
          </w:tcPr>
          <w:p w14:paraId="7A3CE11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0C95510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</w:tcPr>
          <w:p w14:paraId="57517F2F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Becton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Dickinson Polska Sp. z o.o.</w:t>
            </w:r>
          </w:p>
          <w:p w14:paraId="6C891686" w14:textId="312741E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Osmańska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14</w:t>
            </w:r>
          </w:p>
          <w:p w14:paraId="6231F47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02-823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17C2E5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23 760.00 zł</w:t>
            </w:r>
          </w:p>
        </w:tc>
      </w:tr>
      <w:tr w:rsidR="00C54B24" w:rsidRPr="00CA4006" w14:paraId="5259F3D9" w14:textId="77777777" w:rsidTr="00DC75F6">
        <w:tc>
          <w:tcPr>
            <w:tcW w:w="1276" w:type="dxa"/>
            <w:vAlign w:val="center"/>
          </w:tcPr>
          <w:p w14:paraId="3B6D619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6E45679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77A42395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Biotronik Polska Sp. z o. o.</w:t>
            </w:r>
          </w:p>
          <w:p w14:paraId="6EF60496" w14:textId="4A179A6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Murawa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12-18</w:t>
            </w:r>
          </w:p>
          <w:p w14:paraId="6F1AD943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61-655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740DD96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324 162.00 zł</w:t>
            </w:r>
          </w:p>
        </w:tc>
      </w:tr>
      <w:tr w:rsidR="00C54B24" w:rsidRPr="00CA4006" w14:paraId="24177480" w14:textId="77777777" w:rsidTr="00DC75F6">
        <w:tc>
          <w:tcPr>
            <w:tcW w:w="1276" w:type="dxa"/>
            <w:vAlign w:val="center"/>
          </w:tcPr>
          <w:p w14:paraId="5FECA4E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147FCA7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05867A05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Biotronik Polska Sp. z o. o.</w:t>
            </w:r>
          </w:p>
          <w:p w14:paraId="1303B5EF" w14:textId="068B1B57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Murawa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12-18</w:t>
            </w:r>
          </w:p>
          <w:p w14:paraId="10675A6F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61-655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6805082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938 034.00 zł</w:t>
            </w:r>
          </w:p>
        </w:tc>
      </w:tr>
      <w:tr w:rsidR="00C54B24" w:rsidRPr="00CA4006" w14:paraId="1ADF2158" w14:textId="77777777" w:rsidTr="00DC75F6">
        <w:tc>
          <w:tcPr>
            <w:tcW w:w="1276" w:type="dxa"/>
            <w:vAlign w:val="center"/>
          </w:tcPr>
          <w:p w14:paraId="32DD174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66D31B9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4BD75CE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Biotronik Polska Sp. z o. o.</w:t>
            </w:r>
          </w:p>
          <w:p w14:paraId="20140853" w14:textId="21A49BBE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Murawa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12-18</w:t>
            </w:r>
          </w:p>
          <w:p w14:paraId="3B901C0A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61-655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229074D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25 704.00 zł</w:t>
            </w:r>
          </w:p>
        </w:tc>
      </w:tr>
      <w:tr w:rsidR="00C54B24" w:rsidRPr="00CA4006" w14:paraId="19C2AD71" w14:textId="77777777" w:rsidTr="00DC75F6">
        <w:tc>
          <w:tcPr>
            <w:tcW w:w="1276" w:type="dxa"/>
            <w:vAlign w:val="center"/>
          </w:tcPr>
          <w:p w14:paraId="7D0EDA2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vAlign w:val="center"/>
          </w:tcPr>
          <w:p w14:paraId="3DD3D1F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022A31B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CIRRO Sp. z o.o.</w:t>
            </w:r>
          </w:p>
          <w:p w14:paraId="27C21C8A" w14:textId="42F7984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Elewatorska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58</w:t>
            </w:r>
          </w:p>
          <w:p w14:paraId="5CCD928E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15-620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557C39C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42 854.00 zł</w:t>
            </w:r>
          </w:p>
        </w:tc>
      </w:tr>
      <w:tr w:rsidR="00C54B24" w:rsidRPr="00CA4006" w14:paraId="07576529" w14:textId="77777777" w:rsidTr="00DC75F6">
        <w:tc>
          <w:tcPr>
            <w:tcW w:w="1276" w:type="dxa"/>
            <w:vAlign w:val="center"/>
          </w:tcPr>
          <w:p w14:paraId="5C84897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639A63A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</w:tcPr>
          <w:p w14:paraId="34EE2489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ARTIVION Polska Sp. z o.o.</w:t>
            </w:r>
          </w:p>
          <w:p w14:paraId="2EFC62F4" w14:textId="2F997D83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Dziekońskiego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</w:t>
            </w:r>
          </w:p>
          <w:p w14:paraId="236CF38C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00-728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5C8119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428 706.00 zł</w:t>
            </w:r>
          </w:p>
        </w:tc>
      </w:tr>
      <w:tr w:rsidR="00C54B24" w:rsidRPr="00CA4006" w14:paraId="7D81094A" w14:textId="77777777" w:rsidTr="00DC75F6">
        <w:tc>
          <w:tcPr>
            <w:tcW w:w="1276" w:type="dxa"/>
            <w:vAlign w:val="center"/>
          </w:tcPr>
          <w:p w14:paraId="3ED09C2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640452B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</w:tcPr>
          <w:p w14:paraId="14E65E06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ARTIVION Polska Sp. z o.o.</w:t>
            </w:r>
          </w:p>
          <w:p w14:paraId="64B1C559" w14:textId="2E70DA6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Dziekońskiego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</w:t>
            </w:r>
          </w:p>
          <w:p w14:paraId="12ECD7E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00-728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3227F7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250 000.00 zł</w:t>
            </w:r>
          </w:p>
        </w:tc>
      </w:tr>
      <w:tr w:rsidR="00C54B24" w:rsidRPr="00CA4006" w14:paraId="31DC0E31" w14:textId="77777777" w:rsidTr="00DC75F6">
        <w:tc>
          <w:tcPr>
            <w:tcW w:w="1276" w:type="dxa"/>
            <w:vAlign w:val="center"/>
          </w:tcPr>
          <w:p w14:paraId="5A4E4EE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0935A08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695B2B4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NTM-MED S.C.</w:t>
            </w:r>
          </w:p>
          <w:p w14:paraId="69977E3B" w14:textId="3A76F2F7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Wyszyńskiego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154 B/1</w:t>
            </w:r>
          </w:p>
          <w:p w14:paraId="73D295EA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66-400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Gorzów Wielkopolski</w:t>
            </w:r>
          </w:p>
        </w:tc>
        <w:tc>
          <w:tcPr>
            <w:tcW w:w="2551" w:type="dxa"/>
            <w:vAlign w:val="center"/>
          </w:tcPr>
          <w:p w14:paraId="70CE353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27 961.20 zł</w:t>
            </w:r>
          </w:p>
        </w:tc>
      </w:tr>
      <w:tr w:rsidR="00C54B24" w:rsidRPr="00CA4006" w14:paraId="70D08D93" w14:textId="77777777" w:rsidTr="00DC75F6">
        <w:tc>
          <w:tcPr>
            <w:tcW w:w="1276" w:type="dxa"/>
            <w:vAlign w:val="center"/>
          </w:tcPr>
          <w:p w14:paraId="621942D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7E26388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1B5367A4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69BBB4E6" w14:textId="0053AFE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6117CFD7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98D67B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42 561.18 zł</w:t>
            </w:r>
          </w:p>
        </w:tc>
      </w:tr>
      <w:tr w:rsidR="00C54B24" w:rsidRPr="00CA4006" w14:paraId="273E7F9C" w14:textId="77777777" w:rsidTr="00DC75F6">
        <w:tc>
          <w:tcPr>
            <w:tcW w:w="1276" w:type="dxa"/>
            <w:vAlign w:val="center"/>
          </w:tcPr>
          <w:p w14:paraId="0BD4462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6994027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6E30315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49E22F86" w14:textId="258FA69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0545FBD4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8DAA6D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45 144.00 zł</w:t>
            </w:r>
          </w:p>
        </w:tc>
      </w:tr>
      <w:tr w:rsidR="00C54B24" w:rsidRPr="00CA4006" w14:paraId="6CB0C060" w14:textId="77777777" w:rsidTr="00DC75F6">
        <w:tc>
          <w:tcPr>
            <w:tcW w:w="1276" w:type="dxa"/>
            <w:vAlign w:val="center"/>
          </w:tcPr>
          <w:p w14:paraId="23B25BC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0C781F3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77532C3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4CD5327F" w14:textId="12F6531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29FF023D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705984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30 780.00 zł</w:t>
            </w:r>
          </w:p>
        </w:tc>
      </w:tr>
      <w:tr w:rsidR="00C54B24" w:rsidRPr="00CA4006" w14:paraId="23304DD5" w14:textId="77777777" w:rsidTr="00DC75F6">
        <w:tc>
          <w:tcPr>
            <w:tcW w:w="1276" w:type="dxa"/>
            <w:vAlign w:val="center"/>
          </w:tcPr>
          <w:p w14:paraId="53D10D1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15F14DF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6549695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4C5B935C" w14:textId="0EDD3FC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70311F50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78B39A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13 251.60 zł</w:t>
            </w:r>
          </w:p>
        </w:tc>
      </w:tr>
      <w:tr w:rsidR="00C54B24" w:rsidRPr="00CA4006" w14:paraId="499C3DE7" w14:textId="77777777" w:rsidTr="00DC75F6">
        <w:tc>
          <w:tcPr>
            <w:tcW w:w="1276" w:type="dxa"/>
            <w:vAlign w:val="center"/>
          </w:tcPr>
          <w:p w14:paraId="0F26AFC3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5A3174F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366169F2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522A3B8F" w14:textId="58E4097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393BC433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4E2BDE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21 772.80 zł</w:t>
            </w:r>
          </w:p>
        </w:tc>
      </w:tr>
      <w:tr w:rsidR="00C54B24" w:rsidRPr="00CA4006" w14:paraId="13AC7E69" w14:textId="77777777" w:rsidTr="00DC75F6">
        <w:tc>
          <w:tcPr>
            <w:tcW w:w="1276" w:type="dxa"/>
            <w:vAlign w:val="center"/>
          </w:tcPr>
          <w:p w14:paraId="09FFB1D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315666A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5AAD4E44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45A05D9F" w14:textId="3F4BC3BE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34346B36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A01D74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185 436.00 zł</w:t>
            </w:r>
          </w:p>
        </w:tc>
      </w:tr>
      <w:tr w:rsidR="00C54B24" w:rsidRPr="00CA4006" w14:paraId="52A34FE7" w14:textId="77777777" w:rsidTr="00DC75F6">
        <w:tc>
          <w:tcPr>
            <w:tcW w:w="1276" w:type="dxa"/>
            <w:vAlign w:val="center"/>
          </w:tcPr>
          <w:p w14:paraId="5B7A3DC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7BA1385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72FB1FCB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26FFA5F5" w14:textId="58A11BA0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388E818B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E0C8DA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27 648.00 zł</w:t>
            </w:r>
          </w:p>
        </w:tc>
      </w:tr>
      <w:tr w:rsidR="00C54B24" w:rsidRPr="00CA4006" w14:paraId="6E3D69A5" w14:textId="77777777" w:rsidTr="00DC75F6">
        <w:tc>
          <w:tcPr>
            <w:tcW w:w="1276" w:type="dxa"/>
            <w:vAlign w:val="center"/>
          </w:tcPr>
          <w:p w14:paraId="5E3D440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6F66DA9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57DBBE59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242235E0" w14:textId="37ADAD88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4F79882C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469E9D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279 288.00 zł</w:t>
            </w:r>
          </w:p>
        </w:tc>
      </w:tr>
      <w:tr w:rsidR="00C54B24" w:rsidRPr="00CA4006" w14:paraId="71D025C3" w14:textId="77777777" w:rsidTr="00DC75F6">
        <w:tc>
          <w:tcPr>
            <w:tcW w:w="1276" w:type="dxa"/>
            <w:vAlign w:val="center"/>
          </w:tcPr>
          <w:p w14:paraId="450ADF2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4D1F603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47B9F1CC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437DE937" w14:textId="1CE6FD2B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5068AF1B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B128DA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18 252.00 zł</w:t>
            </w:r>
          </w:p>
        </w:tc>
      </w:tr>
      <w:tr w:rsidR="00C54B24" w:rsidRPr="00CA4006" w14:paraId="442C6620" w14:textId="77777777" w:rsidTr="00DC75F6">
        <w:tc>
          <w:tcPr>
            <w:tcW w:w="1276" w:type="dxa"/>
            <w:vAlign w:val="center"/>
          </w:tcPr>
          <w:p w14:paraId="5945A69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6014FFB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20A2076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03032662" w14:textId="648B2E6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2AE42BE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E7546D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437 400.00 zł</w:t>
            </w:r>
          </w:p>
        </w:tc>
      </w:tr>
      <w:tr w:rsidR="00C54B24" w:rsidRPr="00CA4006" w14:paraId="5F05959A" w14:textId="77777777" w:rsidTr="00DC75F6">
        <w:tc>
          <w:tcPr>
            <w:tcW w:w="1276" w:type="dxa"/>
            <w:vAlign w:val="center"/>
          </w:tcPr>
          <w:p w14:paraId="7656AB4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75F65BF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07343A4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79AD6EC4" w14:textId="4A7F8F0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0D7F4A65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755BB76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102 384.00 zł</w:t>
            </w:r>
          </w:p>
        </w:tc>
      </w:tr>
      <w:tr w:rsidR="00C54B24" w:rsidRPr="00CA4006" w14:paraId="2A425E93" w14:textId="77777777" w:rsidTr="00DC75F6">
        <w:tc>
          <w:tcPr>
            <w:tcW w:w="1276" w:type="dxa"/>
            <w:vAlign w:val="center"/>
          </w:tcPr>
          <w:p w14:paraId="744918D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334A355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</w:tcPr>
          <w:p w14:paraId="40EDFB0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Support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CA4006">
              <w:rPr>
                <w:rFonts w:ascii="Arial Narrow" w:hAnsi="Arial Narrow" w:cs="Arial"/>
              </w:rPr>
              <w:t>Medicine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o.o. S.K.A.</w:t>
            </w:r>
          </w:p>
          <w:p w14:paraId="04C488B3" w14:textId="1A9E5A62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Zwycięzców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28/29</w:t>
            </w:r>
          </w:p>
          <w:p w14:paraId="02BCFB3F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03-938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6FF468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18 090.00 zł</w:t>
            </w:r>
          </w:p>
        </w:tc>
      </w:tr>
      <w:tr w:rsidR="00C54B24" w:rsidRPr="00CA4006" w14:paraId="786AEA1A" w14:textId="77777777" w:rsidTr="00DC75F6">
        <w:tc>
          <w:tcPr>
            <w:tcW w:w="1276" w:type="dxa"/>
            <w:vAlign w:val="center"/>
          </w:tcPr>
          <w:p w14:paraId="4F330598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736A6A0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5472E8F5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575FEB6D" w14:textId="47FE117B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15D78812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88BDB5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65 528.00 zł</w:t>
            </w:r>
          </w:p>
        </w:tc>
      </w:tr>
      <w:tr w:rsidR="00C54B24" w:rsidRPr="00CA4006" w14:paraId="569DBC4B" w14:textId="77777777" w:rsidTr="00DC75F6">
        <w:tc>
          <w:tcPr>
            <w:tcW w:w="1276" w:type="dxa"/>
            <w:vAlign w:val="center"/>
          </w:tcPr>
          <w:p w14:paraId="38A3E28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023725D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18B3BB85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422D8DF3" w14:textId="78F17824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68AB6955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2F4DBB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52 272.00 zł</w:t>
            </w:r>
          </w:p>
        </w:tc>
      </w:tr>
      <w:tr w:rsidR="00C54B24" w:rsidRPr="00CA4006" w14:paraId="0CE43630" w14:textId="77777777" w:rsidTr="00DC75F6">
        <w:tc>
          <w:tcPr>
            <w:tcW w:w="1276" w:type="dxa"/>
            <w:vAlign w:val="center"/>
          </w:tcPr>
          <w:p w14:paraId="7C4D67A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408E6CC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32EFD28E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356D5745" w14:textId="629B02D3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3EB9C90F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86319D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256 500.00 zł</w:t>
            </w:r>
          </w:p>
        </w:tc>
      </w:tr>
      <w:tr w:rsidR="00C54B24" w:rsidRPr="00CA4006" w14:paraId="21550B0C" w14:textId="77777777" w:rsidTr="00DC75F6">
        <w:tc>
          <w:tcPr>
            <w:tcW w:w="1276" w:type="dxa"/>
            <w:vAlign w:val="center"/>
          </w:tcPr>
          <w:p w14:paraId="29FF8F8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4C3106F4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0FE4963C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4F643C3C" w14:textId="6FC83B55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5367ABBA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B33E7E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680 400.00 zł</w:t>
            </w:r>
          </w:p>
        </w:tc>
      </w:tr>
      <w:tr w:rsidR="00C54B24" w:rsidRPr="00CA4006" w14:paraId="1EDD469D" w14:textId="77777777" w:rsidTr="00DC75F6">
        <w:tc>
          <w:tcPr>
            <w:tcW w:w="1276" w:type="dxa"/>
            <w:vAlign w:val="center"/>
          </w:tcPr>
          <w:p w14:paraId="56959BA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448257A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576860CD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5A5683D8" w14:textId="6F990E2F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440CDA79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C26281A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238 140.00 zł</w:t>
            </w:r>
          </w:p>
        </w:tc>
      </w:tr>
      <w:tr w:rsidR="00C54B24" w:rsidRPr="00CA4006" w14:paraId="5D097916" w14:textId="77777777" w:rsidTr="00DC75F6">
        <w:tc>
          <w:tcPr>
            <w:tcW w:w="1276" w:type="dxa"/>
            <w:vAlign w:val="center"/>
          </w:tcPr>
          <w:p w14:paraId="29EAAE5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2B2FB12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5FACD633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04A24DFA" w14:textId="5DC206E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6196356D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A8C8CFC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27 000.00 zł</w:t>
            </w:r>
          </w:p>
        </w:tc>
      </w:tr>
      <w:tr w:rsidR="00C54B24" w:rsidRPr="00CA4006" w14:paraId="4873BBA7" w14:textId="77777777" w:rsidTr="00DC75F6">
        <w:tc>
          <w:tcPr>
            <w:tcW w:w="1276" w:type="dxa"/>
            <w:vAlign w:val="center"/>
          </w:tcPr>
          <w:p w14:paraId="4F771D2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27A64B0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</w:tcPr>
          <w:p w14:paraId="3199B1B9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7043E00B" w14:textId="778FA00F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76F6FE07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C7C527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105 300.00 zł</w:t>
            </w:r>
          </w:p>
        </w:tc>
      </w:tr>
      <w:tr w:rsidR="00C54B24" w:rsidRPr="00CA4006" w14:paraId="6B701CB5" w14:textId="77777777" w:rsidTr="00DC75F6">
        <w:tc>
          <w:tcPr>
            <w:tcW w:w="1276" w:type="dxa"/>
            <w:vAlign w:val="center"/>
          </w:tcPr>
          <w:p w14:paraId="1AF2C03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lastRenderedPageBreak/>
              <w:t>22</w:t>
            </w:r>
          </w:p>
        </w:tc>
        <w:tc>
          <w:tcPr>
            <w:tcW w:w="1276" w:type="dxa"/>
            <w:vAlign w:val="center"/>
          </w:tcPr>
          <w:p w14:paraId="6DC51A4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</w:tcPr>
          <w:p w14:paraId="3D8E1240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Sp. z o. o.</w:t>
            </w:r>
          </w:p>
          <w:p w14:paraId="0E5EEFDA" w14:textId="5BFC5EFA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Postępu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21B</w:t>
            </w:r>
          </w:p>
          <w:p w14:paraId="6B24466D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02-676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9AEA155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12 960.00 zł</w:t>
            </w:r>
          </w:p>
        </w:tc>
      </w:tr>
      <w:tr w:rsidR="00C54B24" w:rsidRPr="00CA4006" w14:paraId="493F1240" w14:textId="77777777" w:rsidTr="00DC75F6">
        <w:tc>
          <w:tcPr>
            <w:tcW w:w="1276" w:type="dxa"/>
            <w:vAlign w:val="center"/>
          </w:tcPr>
          <w:p w14:paraId="470A3BF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6EAC835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B38B644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Cordis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79B53820" w14:textId="7BD47CA6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Mińska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3</w:t>
            </w:r>
          </w:p>
          <w:p w14:paraId="38371358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54-610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33EDEA3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70 200.00 zł</w:t>
            </w:r>
          </w:p>
        </w:tc>
      </w:tr>
      <w:tr w:rsidR="00C54B24" w:rsidRPr="00CA4006" w14:paraId="42E5E066" w14:textId="77777777" w:rsidTr="00DC75F6">
        <w:tc>
          <w:tcPr>
            <w:tcW w:w="1276" w:type="dxa"/>
            <w:vAlign w:val="center"/>
          </w:tcPr>
          <w:p w14:paraId="13AC0C0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4A5615CD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638F2838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Cordis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</w:t>
            </w:r>
            <w:proofErr w:type="spellStart"/>
            <w:r w:rsidRPr="00CA4006">
              <w:rPr>
                <w:rFonts w:ascii="Arial Narrow" w:hAnsi="Arial Narrow" w:cs="Arial"/>
              </w:rPr>
              <w:t>Medical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Poland Sp. z o.o.</w:t>
            </w:r>
          </w:p>
          <w:p w14:paraId="0606E8E1" w14:textId="21BEF8B9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Mińska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3</w:t>
            </w:r>
          </w:p>
          <w:p w14:paraId="5220AEDE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54-610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4AE15E2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47 520.00 zł</w:t>
            </w:r>
          </w:p>
        </w:tc>
      </w:tr>
      <w:tr w:rsidR="00C54B24" w:rsidRPr="00CA4006" w14:paraId="6E4F2AF4" w14:textId="77777777" w:rsidTr="00DC75F6">
        <w:tc>
          <w:tcPr>
            <w:tcW w:w="1276" w:type="dxa"/>
            <w:vAlign w:val="center"/>
          </w:tcPr>
          <w:p w14:paraId="07DE87EB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vAlign w:val="center"/>
          </w:tcPr>
          <w:p w14:paraId="7F10F432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</w:tcPr>
          <w:p w14:paraId="48751A59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Getinge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4F80AFA8" w14:textId="365893F8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Żwirki i Wigury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18</w:t>
            </w:r>
          </w:p>
          <w:p w14:paraId="16DFAC6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02-092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DE4D1BE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511 920.00 zł</w:t>
            </w:r>
          </w:p>
        </w:tc>
      </w:tr>
      <w:tr w:rsidR="00C54B24" w:rsidRPr="00CA4006" w14:paraId="2F974244" w14:textId="77777777" w:rsidTr="00DC75F6">
        <w:tc>
          <w:tcPr>
            <w:tcW w:w="1276" w:type="dxa"/>
            <w:vAlign w:val="center"/>
          </w:tcPr>
          <w:p w14:paraId="6E2FD70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vAlign w:val="center"/>
          </w:tcPr>
          <w:p w14:paraId="3C5972F9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</w:tcPr>
          <w:p w14:paraId="4E9C9A4A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CA4006">
              <w:rPr>
                <w:rFonts w:ascii="Arial Narrow" w:hAnsi="Arial Narrow" w:cs="Arial"/>
              </w:rPr>
              <w:t>Getinge</w:t>
            </w:r>
            <w:proofErr w:type="spellEnd"/>
            <w:r w:rsidRPr="00CA4006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68D7EEEF" w14:textId="7F3164DC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Żwirki i Wigury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18</w:t>
            </w:r>
          </w:p>
          <w:p w14:paraId="3EF62FCD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02-092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594914F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331 560.00 zł</w:t>
            </w:r>
          </w:p>
        </w:tc>
      </w:tr>
      <w:tr w:rsidR="00C54B24" w:rsidRPr="00CA4006" w14:paraId="1BEE8FB8" w14:textId="77777777" w:rsidTr="00DC75F6">
        <w:tc>
          <w:tcPr>
            <w:tcW w:w="1276" w:type="dxa"/>
            <w:vAlign w:val="center"/>
          </w:tcPr>
          <w:p w14:paraId="58D5F7E1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vAlign w:val="center"/>
          </w:tcPr>
          <w:p w14:paraId="23935007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</w:tcPr>
          <w:p w14:paraId="6571D57D" w14:textId="77777777" w:rsidR="00C54B24" w:rsidRPr="00CA4006" w:rsidRDefault="00C54B24" w:rsidP="00CA4006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BALMED POLAND SPÓŁKA Z OGRANICZONĄ ODPOWIEDZIALNOŚCIĄ</w:t>
            </w:r>
          </w:p>
          <w:p w14:paraId="5B17F80C" w14:textId="24F74EF9" w:rsidR="00C54B24" w:rsidRPr="00CA4006" w:rsidRDefault="00C54B24" w:rsidP="00CA4006">
            <w:pPr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Młynarska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42/210</w:t>
            </w:r>
          </w:p>
          <w:p w14:paraId="4193C3D1" w14:textId="77777777" w:rsidR="00C54B24" w:rsidRPr="00CA4006" w:rsidRDefault="00C54B24" w:rsidP="00CA4006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01-171</w:t>
            </w:r>
            <w:r w:rsidRPr="00CA4006">
              <w:rPr>
                <w:rFonts w:ascii="Arial Narrow" w:hAnsi="Arial Narrow" w:cs="Arial"/>
              </w:rPr>
              <w:t xml:space="preserve"> </w:t>
            </w:r>
            <w:r w:rsidRPr="00CA400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CCC1280" w14:textId="77777777" w:rsidR="00C54B24" w:rsidRPr="00CA4006" w:rsidRDefault="00C54B24" w:rsidP="00DC75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A4006">
              <w:rPr>
                <w:rFonts w:ascii="Arial Narrow" w:hAnsi="Arial Narrow" w:cs="Arial"/>
              </w:rPr>
              <w:t>156 600.00 zł</w:t>
            </w:r>
          </w:p>
        </w:tc>
      </w:tr>
    </w:tbl>
    <w:p w14:paraId="2A0C49CE" w14:textId="5C9B6C7B" w:rsidR="00A80738" w:rsidRPr="00CA4006" w:rsidRDefault="00CA400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A4006">
        <w:rPr>
          <w:rFonts w:ascii="Arial Narrow" w:hAnsi="Arial Narrow" w:cs="Arial"/>
          <w:i/>
          <w:sz w:val="20"/>
        </w:rPr>
        <w:t>ZAMAWIAJĄCY</w:t>
      </w:r>
    </w:p>
    <w:bookmarkEnd w:id="0"/>
    <w:p w14:paraId="63EEC272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F54183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70FC448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2A265B2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3EE6A04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C4409A7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C4C45B6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45F1D0E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5005DC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B28AFB1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C01320E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38CEB79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1547506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772E6E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DFA069D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92544BE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98835CF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6FC2B1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BBC12B5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7117EB1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AA3889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182B48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FD9B7A6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6C81120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465FF64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2A93937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FB3EBA7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34182C8" w14:textId="77777777" w:rsidR="00CA4006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C8A1F25" w14:textId="7C604B88" w:rsidR="00CA4006" w:rsidRPr="00906D68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4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59D9D5FC" w14:textId="77777777" w:rsidR="00CA4006" w:rsidRPr="00906D68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14F31504" w14:textId="77777777" w:rsidR="00CA4006" w:rsidRPr="00906D68" w:rsidRDefault="00CA4006" w:rsidP="00CA40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34783403" w14:textId="52573D2A" w:rsidR="00C236D3" w:rsidRPr="00CA4006" w:rsidRDefault="00CA4006" w:rsidP="00CA4006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10.04.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CA4006" w:rsidSect="00CA40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95EE0" w14:textId="77777777" w:rsidR="004A3A2B" w:rsidRDefault="004A3A2B">
      <w:r>
        <w:separator/>
      </w:r>
    </w:p>
  </w:endnote>
  <w:endnote w:type="continuationSeparator" w:id="0">
    <w:p w14:paraId="445AD7AA" w14:textId="77777777" w:rsidR="004A3A2B" w:rsidRDefault="004A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E31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F556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2B0F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9610A6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9C507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9A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9F298" w14:textId="77777777" w:rsidR="009F189D" w:rsidRDefault="009F189D">
    <w:pPr>
      <w:pStyle w:val="Stopka"/>
      <w:tabs>
        <w:tab w:val="clear" w:pos="4536"/>
      </w:tabs>
      <w:jc w:val="center"/>
    </w:pPr>
  </w:p>
  <w:p w14:paraId="62CC73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85557" w14:textId="77777777" w:rsidR="004A3A2B" w:rsidRDefault="004A3A2B">
      <w:r>
        <w:separator/>
      </w:r>
    </w:p>
  </w:footnote>
  <w:footnote w:type="continuationSeparator" w:id="0">
    <w:p w14:paraId="159DF2AF" w14:textId="77777777" w:rsidR="004A3A2B" w:rsidRDefault="004A3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78A0" w14:textId="77777777" w:rsidR="00C54B24" w:rsidRDefault="00C54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810C9" w14:textId="77777777" w:rsidR="00C54B24" w:rsidRDefault="00C54B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5D7E" w14:textId="77777777" w:rsidR="00C54B24" w:rsidRDefault="00C54B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28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3A2B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34283"/>
    <w:rsid w:val="00C54B24"/>
    <w:rsid w:val="00C659E2"/>
    <w:rsid w:val="00C82837"/>
    <w:rsid w:val="00CA3D66"/>
    <w:rsid w:val="00CA400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10992"/>
  <w15:chartTrackingRefBased/>
  <w15:docId w15:val="{BA77ED2C-E4BB-4BF3-A8D7-E9B4F2AA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40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A4006"/>
    <w:rPr>
      <w:b/>
      <w:bCs/>
    </w:rPr>
  </w:style>
  <w:style w:type="character" w:styleId="Hipercze">
    <w:name w:val="Hyperlink"/>
    <w:uiPriority w:val="99"/>
    <w:unhideWhenUsed/>
    <w:rsid w:val="00CA40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1278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2026-04-10T09:17:00Z</cp:lastPrinted>
  <dcterms:created xsi:type="dcterms:W3CDTF">2026-04-10T09:15:00Z</dcterms:created>
  <dcterms:modified xsi:type="dcterms:W3CDTF">2026-04-10T09:17:00Z</dcterms:modified>
</cp:coreProperties>
</file>