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5E871" w14:textId="6EF12360" w:rsidR="00681E62" w:rsidRPr="00847992" w:rsidRDefault="009F5776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w:drawing>
          <wp:inline distT="0" distB="0" distL="0" distR="0" wp14:anchorId="567EBB71" wp14:editId="1A169224">
            <wp:extent cx="5762625" cy="570613"/>
            <wp:effectExtent l="0" t="0" r="0" b="0"/>
            <wp:docPr id="1" name="Graf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385240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57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FE538" w14:textId="77777777" w:rsidR="00751F54" w:rsidRDefault="00751F54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</w:p>
    <w:p w14:paraId="447FE281" w14:textId="3F1C9012" w:rsidR="00930A96" w:rsidRPr="00847992" w:rsidRDefault="003634DC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847992">
        <w:rPr>
          <w:rFonts w:ascii="Arial Narrow" w:hAnsi="Arial Narrow" w:cs="Arial"/>
          <w:sz w:val="22"/>
          <w:szCs w:val="22"/>
        </w:rPr>
        <w:t>Bydgoszcz</w:t>
      </w:r>
      <w:r w:rsidR="00930A96" w:rsidRPr="00847992">
        <w:rPr>
          <w:rFonts w:ascii="Arial Narrow" w:hAnsi="Arial Narrow" w:cs="Arial"/>
          <w:sz w:val="22"/>
          <w:szCs w:val="22"/>
        </w:rPr>
        <w:t xml:space="preserve"> dnia: </w:t>
      </w:r>
      <w:r w:rsidRPr="00847992">
        <w:rPr>
          <w:rFonts w:ascii="Arial Narrow" w:hAnsi="Arial Narrow" w:cs="Arial"/>
          <w:sz w:val="22"/>
          <w:szCs w:val="22"/>
        </w:rPr>
        <w:t>2026-</w:t>
      </w:r>
      <w:r w:rsidR="006F28C5">
        <w:rPr>
          <w:rFonts w:ascii="Arial Narrow" w:hAnsi="Arial Narrow" w:cs="Arial"/>
          <w:sz w:val="22"/>
          <w:szCs w:val="22"/>
        </w:rPr>
        <w:t>04-10</w:t>
      </w:r>
    </w:p>
    <w:p w14:paraId="7921434E" w14:textId="67ADF2D3" w:rsidR="00930A96" w:rsidRPr="00847992" w:rsidRDefault="003634DC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4799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C1FFC61" w14:textId="0B95C41A" w:rsidR="00930A96" w:rsidRPr="00847992" w:rsidRDefault="003634DC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47992">
        <w:rPr>
          <w:rFonts w:ascii="Arial Narrow" w:hAnsi="Arial Narrow" w:cs="Arial"/>
          <w:sz w:val="22"/>
          <w:szCs w:val="22"/>
        </w:rPr>
        <w:t>Powstańców Warszawy</w:t>
      </w:r>
      <w:r w:rsidR="00930A96" w:rsidRPr="00847992">
        <w:rPr>
          <w:rFonts w:ascii="Arial Narrow" w:hAnsi="Arial Narrow" w:cs="Arial"/>
          <w:sz w:val="22"/>
          <w:szCs w:val="22"/>
        </w:rPr>
        <w:t xml:space="preserve"> </w:t>
      </w:r>
      <w:r w:rsidRPr="00847992">
        <w:rPr>
          <w:rFonts w:ascii="Arial Narrow" w:hAnsi="Arial Narrow" w:cs="Arial"/>
          <w:sz w:val="22"/>
          <w:szCs w:val="22"/>
        </w:rPr>
        <w:t>5</w:t>
      </w:r>
    </w:p>
    <w:p w14:paraId="4221BE39" w14:textId="50B23E46" w:rsidR="00930A96" w:rsidRDefault="003634DC" w:rsidP="00930A96">
      <w:pPr>
        <w:rPr>
          <w:rFonts w:ascii="Arial Narrow" w:hAnsi="Arial Narrow" w:cs="Arial"/>
          <w:sz w:val="22"/>
          <w:szCs w:val="22"/>
        </w:rPr>
      </w:pPr>
      <w:r w:rsidRPr="00847992">
        <w:rPr>
          <w:rFonts w:ascii="Arial Narrow" w:hAnsi="Arial Narrow" w:cs="Arial"/>
          <w:sz w:val="22"/>
          <w:szCs w:val="22"/>
        </w:rPr>
        <w:t>85-681</w:t>
      </w:r>
      <w:r w:rsidR="00930A96" w:rsidRPr="00847992">
        <w:rPr>
          <w:rFonts w:ascii="Arial Narrow" w:hAnsi="Arial Narrow" w:cs="Arial"/>
          <w:sz w:val="22"/>
          <w:szCs w:val="22"/>
        </w:rPr>
        <w:t xml:space="preserve"> </w:t>
      </w:r>
      <w:r w:rsidRPr="00847992">
        <w:rPr>
          <w:rFonts w:ascii="Arial Narrow" w:hAnsi="Arial Narrow" w:cs="Arial"/>
          <w:sz w:val="22"/>
          <w:szCs w:val="22"/>
        </w:rPr>
        <w:t>Bydgoszcz</w:t>
      </w:r>
    </w:p>
    <w:p w14:paraId="74F72BB2" w14:textId="77777777" w:rsidR="00847992" w:rsidRDefault="00847992" w:rsidP="00930A96">
      <w:pPr>
        <w:rPr>
          <w:rFonts w:ascii="Arial Narrow" w:hAnsi="Arial Narrow" w:cs="Arial"/>
          <w:sz w:val="22"/>
          <w:szCs w:val="22"/>
        </w:rPr>
      </w:pPr>
    </w:p>
    <w:p w14:paraId="3F48F3EB" w14:textId="50513002" w:rsidR="00847992" w:rsidRDefault="00847992" w:rsidP="006F28C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DF7073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6F28C5">
        <w:rPr>
          <w:rFonts w:ascii="Arial Narrow" w:hAnsi="Arial Narrow" w:cs="Arial"/>
          <w:b/>
          <w:bCs/>
          <w:sz w:val="22"/>
          <w:szCs w:val="22"/>
        </w:rPr>
        <w:t>3124/26</w:t>
      </w:r>
    </w:p>
    <w:p w14:paraId="7920AFF3" w14:textId="1232D32C" w:rsidR="00847992" w:rsidRPr="00847992" w:rsidRDefault="00847992" w:rsidP="006F28C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Sprawa nr: 39/2026 </w:t>
      </w:r>
    </w:p>
    <w:p w14:paraId="3ABE42CA" w14:textId="77777777" w:rsidR="00930A96" w:rsidRPr="00847992" w:rsidRDefault="00930A96" w:rsidP="00847992">
      <w:pPr>
        <w:tabs>
          <w:tab w:val="left" w:pos="708"/>
          <w:tab w:val="center" w:pos="4536"/>
          <w:tab w:val="right" w:pos="9072"/>
        </w:tabs>
        <w:spacing w:after="1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847992">
        <w:rPr>
          <w:rFonts w:ascii="Arial Narrow" w:hAnsi="Arial Narrow" w:cs="Arial"/>
          <w:b/>
          <w:sz w:val="22"/>
          <w:szCs w:val="22"/>
        </w:rPr>
        <w:t>WYKONAWCY</w:t>
      </w:r>
    </w:p>
    <w:p w14:paraId="090D7314" w14:textId="35A57FFC" w:rsidR="006F28C5" w:rsidRPr="00847992" w:rsidRDefault="00930A96" w:rsidP="006F28C5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 Narrow" w:hAnsi="Arial Narrow" w:cs="Arial"/>
          <w:sz w:val="22"/>
          <w:szCs w:val="22"/>
        </w:rPr>
      </w:pPr>
      <w:r w:rsidRPr="00847992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847992" w14:paraId="51938C2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7E9386" w14:textId="77777777" w:rsidR="00930A96" w:rsidRPr="00751F54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24"/>
              </w:rPr>
            </w:pPr>
            <w:r w:rsidRPr="00751F54">
              <w:rPr>
                <w:rFonts w:ascii="Arial Narrow" w:hAnsi="Arial Narrow" w:cs="Arial"/>
                <w:spacing w:val="60"/>
                <w:sz w:val="24"/>
                <w:szCs w:val="24"/>
              </w:rPr>
              <w:t>ZAWIADOMIENIE</w:t>
            </w:r>
          </w:p>
          <w:p w14:paraId="5FEE3C7E" w14:textId="77777777" w:rsidR="00930A96" w:rsidRPr="00847992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751F54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751F54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751F54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53B32B79" w14:textId="77777777" w:rsidR="00930A96" w:rsidRPr="00847992" w:rsidRDefault="00930A96" w:rsidP="00751F54">
      <w:pPr>
        <w:spacing w:before="36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4799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4799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4799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847992" w14:paraId="049BBEA6" w14:textId="77777777" w:rsidTr="00E03B3C">
        <w:tc>
          <w:tcPr>
            <w:tcW w:w="2269" w:type="dxa"/>
          </w:tcPr>
          <w:p w14:paraId="1B97A60A" w14:textId="77777777" w:rsidR="00930A96" w:rsidRPr="00847992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799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3C98262" w14:textId="206AE3C6" w:rsidR="00930A96" w:rsidRPr="00847992" w:rsidRDefault="003634DC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47992">
              <w:rPr>
                <w:rFonts w:ascii="Arial Narrow" w:hAnsi="Arial Narrow" w:cs="Arial"/>
                <w:bCs/>
                <w:sz w:val="22"/>
                <w:szCs w:val="22"/>
              </w:rPr>
              <w:t>Zakup subskrypcji na aktualizację oprogramowania umożliwiającą bieżącą eksploatację oprogramowania firmy Kamsoft użytkowanego w 10. Wojskowym Szpitalu Klinicznym z Polikliniką SPZOZ</w:t>
            </w:r>
            <w:r w:rsidR="00930A96" w:rsidRPr="0084799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3634DC" w:rsidRPr="00847992" w14:paraId="2CF747D5" w14:textId="77777777" w:rsidTr="00077B39">
        <w:tc>
          <w:tcPr>
            <w:tcW w:w="2269" w:type="dxa"/>
          </w:tcPr>
          <w:p w14:paraId="65ED9FFF" w14:textId="77777777" w:rsidR="003634DC" w:rsidRPr="00847992" w:rsidRDefault="003634DC" w:rsidP="00077B3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799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81FF498" w14:textId="77777777" w:rsidR="003634DC" w:rsidRPr="00847992" w:rsidRDefault="003634DC" w:rsidP="00077B3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47992">
              <w:rPr>
                <w:rFonts w:ascii="Arial Narrow" w:hAnsi="Arial Narrow" w:cs="Arial"/>
                <w:bCs/>
                <w:sz w:val="22"/>
                <w:szCs w:val="22"/>
              </w:rPr>
              <w:t>39/2026</w:t>
            </w:r>
          </w:p>
        </w:tc>
      </w:tr>
    </w:tbl>
    <w:p w14:paraId="258B7D57" w14:textId="23FC3D91" w:rsidR="00EF1037" w:rsidRPr="00847992" w:rsidRDefault="005C0930" w:rsidP="006F28C5">
      <w:pPr>
        <w:spacing w:before="48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847992">
        <w:rPr>
          <w:rFonts w:ascii="Arial Narrow" w:hAnsi="Arial Narrow" w:cs="Arial"/>
          <w:sz w:val="22"/>
          <w:szCs w:val="22"/>
        </w:rPr>
        <w:t xml:space="preserve">Zamawiający, </w:t>
      </w:r>
      <w:r w:rsidR="003634DC" w:rsidRPr="00847992">
        <w:rPr>
          <w:rFonts w:ascii="Arial Narrow" w:hAnsi="Arial Narrow" w:cs="Arial"/>
          <w:b/>
          <w:sz w:val="22"/>
          <w:szCs w:val="22"/>
        </w:rPr>
        <w:t>10WSzKzP SPZOZ</w:t>
      </w:r>
      <w:r w:rsidRPr="00847992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3634DC" w:rsidRPr="00847992">
        <w:rPr>
          <w:rFonts w:ascii="Arial Narrow" w:hAnsi="Arial Narrow" w:cs="Arial"/>
          <w:sz w:val="22"/>
          <w:szCs w:val="22"/>
        </w:rPr>
        <w:t>(t.j. Dz. U. z 2024 r. poz. 1320 z p</w:t>
      </w:r>
      <w:r w:rsidR="00210871">
        <w:rPr>
          <w:rFonts w:ascii="Arial Narrow" w:hAnsi="Arial Narrow" w:cs="Arial"/>
          <w:sz w:val="22"/>
          <w:szCs w:val="22"/>
        </w:rPr>
        <w:t>óźn</w:t>
      </w:r>
      <w:r w:rsidR="003634DC" w:rsidRPr="00847992">
        <w:rPr>
          <w:rFonts w:ascii="Arial Narrow" w:hAnsi="Arial Narrow" w:cs="Arial"/>
          <w:sz w:val="22"/>
          <w:szCs w:val="22"/>
        </w:rPr>
        <w:t>. zm.)</w:t>
      </w:r>
      <w:r w:rsidRPr="00847992">
        <w:rPr>
          <w:rFonts w:ascii="Arial Narrow" w:hAnsi="Arial Narrow" w:cs="Arial"/>
          <w:sz w:val="22"/>
          <w:szCs w:val="22"/>
        </w:rPr>
        <w:t xml:space="preserve">, </w:t>
      </w:r>
      <w:r w:rsidR="00EB3650" w:rsidRPr="00847992">
        <w:rPr>
          <w:rFonts w:ascii="Arial Narrow" w:hAnsi="Arial Narrow" w:cs="Arial"/>
          <w:sz w:val="22"/>
          <w:szCs w:val="22"/>
        </w:rPr>
        <w:t xml:space="preserve">informuje o </w:t>
      </w:r>
      <w:r w:rsidRPr="00847992">
        <w:rPr>
          <w:rFonts w:ascii="Arial Narrow" w:hAnsi="Arial Narrow" w:cs="Arial"/>
          <w:sz w:val="22"/>
          <w:szCs w:val="22"/>
        </w:rPr>
        <w:t>dokon</w:t>
      </w:r>
      <w:r w:rsidR="00EB3650" w:rsidRPr="00847992">
        <w:rPr>
          <w:rFonts w:ascii="Arial Narrow" w:hAnsi="Arial Narrow" w:cs="Arial"/>
          <w:sz w:val="22"/>
          <w:szCs w:val="22"/>
        </w:rPr>
        <w:t>aniu</w:t>
      </w:r>
      <w:r w:rsidRPr="00847992">
        <w:rPr>
          <w:rFonts w:ascii="Arial Narrow" w:hAnsi="Arial Narrow" w:cs="Arial"/>
          <w:sz w:val="22"/>
          <w:szCs w:val="22"/>
        </w:rPr>
        <w:t xml:space="preserve"> </w:t>
      </w:r>
      <w:r w:rsidR="00460DC4" w:rsidRPr="00847992">
        <w:rPr>
          <w:rFonts w:ascii="Arial Narrow" w:hAnsi="Arial Narrow" w:cs="Arial"/>
          <w:sz w:val="22"/>
          <w:szCs w:val="22"/>
        </w:rPr>
        <w:t>zmian</w:t>
      </w:r>
      <w:r w:rsidRPr="00847992">
        <w:rPr>
          <w:rFonts w:ascii="Arial Narrow" w:hAnsi="Arial Narrow" w:cs="Arial"/>
          <w:sz w:val="22"/>
          <w:szCs w:val="22"/>
        </w:rPr>
        <w:t xml:space="preserve"> w z</w:t>
      </w:r>
      <w:r w:rsidR="00460DC4" w:rsidRPr="00847992">
        <w:rPr>
          <w:rFonts w:ascii="Arial Narrow" w:hAnsi="Arial Narrow" w:cs="Arial"/>
          <w:sz w:val="22"/>
          <w:szCs w:val="22"/>
        </w:rPr>
        <w:t>apis</w:t>
      </w:r>
      <w:r w:rsidRPr="00847992">
        <w:rPr>
          <w:rFonts w:ascii="Arial Narrow" w:hAnsi="Arial Narrow" w:cs="Arial"/>
          <w:sz w:val="22"/>
          <w:szCs w:val="22"/>
        </w:rPr>
        <w:t>ach</w:t>
      </w:r>
      <w:r w:rsidR="00460DC4" w:rsidRPr="00847992">
        <w:rPr>
          <w:rFonts w:ascii="Arial Narrow" w:hAnsi="Arial Narrow" w:cs="Arial"/>
          <w:sz w:val="22"/>
          <w:szCs w:val="22"/>
        </w:rPr>
        <w:t xml:space="preserve"> </w:t>
      </w:r>
      <w:r w:rsidR="0022485D" w:rsidRPr="00847992">
        <w:rPr>
          <w:rFonts w:ascii="Arial Narrow" w:hAnsi="Arial Narrow" w:cs="Arial"/>
          <w:sz w:val="22"/>
          <w:szCs w:val="22"/>
        </w:rPr>
        <w:t>SWZ</w:t>
      </w:r>
      <w:r w:rsidR="00460DC4" w:rsidRPr="00847992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847992">
        <w:rPr>
          <w:rFonts w:ascii="Arial Narrow" w:hAnsi="Arial Narrow" w:cs="Arial"/>
          <w:sz w:val="22"/>
          <w:szCs w:val="22"/>
        </w:rPr>
        <w:t>:</w:t>
      </w:r>
    </w:p>
    <w:p w14:paraId="6823D672" w14:textId="0F4D984D" w:rsidR="00681E62" w:rsidRPr="00847992" w:rsidRDefault="00681E62" w:rsidP="006F28C5">
      <w:pPr>
        <w:spacing w:before="12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210871">
        <w:rPr>
          <w:rFonts w:ascii="Arial Narrow" w:hAnsi="Arial Narrow" w:cs="Arial"/>
          <w:b/>
          <w:bCs/>
          <w:sz w:val="22"/>
          <w:szCs w:val="22"/>
          <w:u w:val="single"/>
        </w:rPr>
        <w:t>pkt. 1</w:t>
      </w:r>
      <w:r w:rsidR="00210871">
        <w:rPr>
          <w:rFonts w:ascii="Arial Narrow" w:hAnsi="Arial Narrow" w:cs="Arial"/>
          <w:b/>
          <w:bCs/>
          <w:sz w:val="22"/>
          <w:szCs w:val="22"/>
          <w:u w:val="single"/>
        </w:rPr>
        <w:t>5</w:t>
      </w:r>
      <w:r w:rsidRPr="00210871">
        <w:rPr>
          <w:rFonts w:ascii="Arial Narrow" w:hAnsi="Arial Narrow" w:cs="Arial"/>
          <w:b/>
          <w:bCs/>
          <w:sz w:val="22"/>
          <w:szCs w:val="22"/>
          <w:u w:val="single"/>
        </w:rPr>
        <w:t>.1. otrzymuje brzmienie:</w:t>
      </w:r>
      <w:r w:rsidRPr="00847992">
        <w:rPr>
          <w:rFonts w:ascii="Arial Narrow" w:hAnsi="Arial Narrow" w:cs="Arial"/>
          <w:sz w:val="22"/>
          <w:szCs w:val="22"/>
        </w:rPr>
        <w:t xml:space="preserve"> Wykonawca pozostaje związany ofertą do dnia 2026-0</w:t>
      </w:r>
      <w:r w:rsidR="007D2328">
        <w:rPr>
          <w:rFonts w:ascii="Arial Narrow" w:hAnsi="Arial Narrow" w:cs="Arial"/>
          <w:sz w:val="22"/>
          <w:szCs w:val="22"/>
        </w:rPr>
        <w:t>7</w:t>
      </w:r>
      <w:r w:rsidRPr="00847992">
        <w:rPr>
          <w:rFonts w:ascii="Arial Narrow" w:hAnsi="Arial Narrow" w:cs="Arial"/>
          <w:sz w:val="22"/>
          <w:szCs w:val="22"/>
        </w:rPr>
        <w:t>-</w:t>
      </w:r>
      <w:r w:rsidR="006F28C5">
        <w:rPr>
          <w:rFonts w:ascii="Arial Narrow" w:hAnsi="Arial Narrow" w:cs="Arial"/>
          <w:sz w:val="22"/>
          <w:szCs w:val="22"/>
        </w:rPr>
        <w:t>18</w:t>
      </w:r>
    </w:p>
    <w:p w14:paraId="41E6CC93" w14:textId="1AD081B7" w:rsidR="00681E62" w:rsidRPr="00847992" w:rsidRDefault="00681E62" w:rsidP="00210871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7D2328">
        <w:rPr>
          <w:rFonts w:ascii="Arial Narrow" w:hAnsi="Arial Narrow" w:cs="Arial"/>
          <w:b/>
          <w:bCs/>
          <w:sz w:val="22"/>
          <w:szCs w:val="22"/>
          <w:u w:val="single"/>
        </w:rPr>
        <w:t>pkt. 1</w:t>
      </w:r>
      <w:r w:rsidR="00210871" w:rsidRPr="007D2328">
        <w:rPr>
          <w:rFonts w:ascii="Arial Narrow" w:hAnsi="Arial Narrow" w:cs="Arial"/>
          <w:b/>
          <w:bCs/>
          <w:sz w:val="22"/>
          <w:szCs w:val="22"/>
          <w:u w:val="single"/>
        </w:rPr>
        <w:t>7</w:t>
      </w:r>
      <w:r w:rsidRPr="007D2328">
        <w:rPr>
          <w:rFonts w:ascii="Arial Narrow" w:hAnsi="Arial Narrow" w:cs="Arial"/>
          <w:b/>
          <w:bCs/>
          <w:sz w:val="22"/>
          <w:szCs w:val="22"/>
          <w:u w:val="single"/>
        </w:rPr>
        <w:t xml:space="preserve"> otrzymuje brzmienie:</w:t>
      </w:r>
      <w:r w:rsidRPr="00847992">
        <w:rPr>
          <w:rFonts w:ascii="Arial Narrow" w:hAnsi="Arial Narrow" w:cs="Arial"/>
          <w:sz w:val="22"/>
          <w:szCs w:val="22"/>
        </w:rPr>
        <w:t xml:space="preserve"> Ofertę, wraz z załącznikami, należy złożyć za pośrednictwem Platformy w terminie do dnia 2026-04-</w:t>
      </w:r>
      <w:r w:rsidR="006F28C5">
        <w:rPr>
          <w:rFonts w:ascii="Arial Narrow" w:hAnsi="Arial Narrow" w:cs="Arial"/>
          <w:sz w:val="22"/>
          <w:szCs w:val="22"/>
        </w:rPr>
        <w:t>20</w:t>
      </w:r>
      <w:r w:rsidRPr="00847992">
        <w:rPr>
          <w:rFonts w:ascii="Arial Narrow" w:hAnsi="Arial Narrow" w:cs="Arial"/>
          <w:sz w:val="22"/>
          <w:szCs w:val="22"/>
        </w:rPr>
        <w:t xml:space="preserve"> do godz. 08:00.</w:t>
      </w:r>
    </w:p>
    <w:p w14:paraId="4E42F23A" w14:textId="71280DB1" w:rsidR="00681E62" w:rsidRPr="00847992" w:rsidRDefault="00681E62" w:rsidP="006F28C5">
      <w:pPr>
        <w:spacing w:before="24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7D2328">
        <w:rPr>
          <w:rFonts w:ascii="Arial Narrow" w:hAnsi="Arial Narrow" w:cs="Arial"/>
          <w:b/>
          <w:bCs/>
          <w:sz w:val="22"/>
          <w:szCs w:val="22"/>
          <w:u w:val="single"/>
        </w:rPr>
        <w:lastRenderedPageBreak/>
        <w:t>Pkt. 1</w:t>
      </w:r>
      <w:r w:rsidR="00210871" w:rsidRPr="007D2328">
        <w:rPr>
          <w:rFonts w:ascii="Arial Narrow" w:hAnsi="Arial Narrow" w:cs="Arial"/>
          <w:b/>
          <w:bCs/>
          <w:sz w:val="22"/>
          <w:szCs w:val="22"/>
          <w:u w:val="single"/>
        </w:rPr>
        <w:t>8</w:t>
      </w:r>
      <w:r w:rsidRPr="007D2328">
        <w:rPr>
          <w:rFonts w:ascii="Arial Narrow" w:hAnsi="Arial Narrow" w:cs="Arial"/>
          <w:b/>
          <w:bCs/>
          <w:sz w:val="22"/>
          <w:szCs w:val="22"/>
          <w:u w:val="single"/>
        </w:rPr>
        <w:t>.1 otrzymuje brzmienie:</w:t>
      </w:r>
      <w:r w:rsidRPr="00847992">
        <w:rPr>
          <w:rFonts w:ascii="Arial Narrow" w:hAnsi="Arial Narrow" w:cs="Arial"/>
          <w:sz w:val="22"/>
          <w:szCs w:val="22"/>
        </w:rPr>
        <w:t xml:space="preserve"> Otwarcie ofert nastąpi w dniu: 2026-04-</w:t>
      </w:r>
      <w:r w:rsidR="006F28C5">
        <w:rPr>
          <w:rFonts w:ascii="Arial Narrow" w:hAnsi="Arial Narrow" w:cs="Arial"/>
          <w:sz w:val="22"/>
          <w:szCs w:val="22"/>
        </w:rPr>
        <w:t>20</w:t>
      </w:r>
      <w:r w:rsidRPr="00847992">
        <w:rPr>
          <w:rFonts w:ascii="Arial Narrow" w:hAnsi="Arial Narrow" w:cs="Arial"/>
          <w:sz w:val="22"/>
          <w:szCs w:val="22"/>
        </w:rPr>
        <w:t xml:space="preserve"> o godz. 08:30, za pośrednictwem Platformy, na karcie "Oferta/Załączniki", poprzez ich odszyfrowanie, które jest jednoznaczne z ich upublicznieniem</w:t>
      </w:r>
    </w:p>
    <w:p w14:paraId="0C65F960" w14:textId="77777777" w:rsidR="00751F54" w:rsidRDefault="00751F54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7E59E464" w14:textId="593975B8" w:rsidR="005C0930" w:rsidRPr="00847992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847992">
        <w:rPr>
          <w:rFonts w:ascii="Arial Narrow" w:hAnsi="Arial Narrow" w:cs="Arial"/>
          <w:i/>
          <w:sz w:val="22"/>
          <w:szCs w:val="22"/>
        </w:rPr>
        <w:t>Zamawiający</w:t>
      </w:r>
    </w:p>
    <w:p w14:paraId="599BD9AC" w14:textId="77777777" w:rsidR="005C0930" w:rsidRPr="00847992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4AFA7360" w14:textId="306F07AF" w:rsidR="005C0930" w:rsidRDefault="003634DC" w:rsidP="00930A96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2"/>
          <w:szCs w:val="22"/>
        </w:rPr>
      </w:pPr>
      <w:r w:rsidRPr="00847992">
        <w:rPr>
          <w:rFonts w:ascii="Arial Narrow" w:hAnsi="Arial Narrow" w:cs="Arial"/>
          <w:sz w:val="22"/>
          <w:szCs w:val="22"/>
        </w:rPr>
        <w:t xml:space="preserve">  </w:t>
      </w:r>
    </w:p>
    <w:p w14:paraId="5A371160" w14:textId="77777777" w:rsidR="00F26CF6" w:rsidRPr="00F26CF6" w:rsidRDefault="00F26CF6" w:rsidP="00F26CF6"/>
    <w:p w14:paraId="2DAF8145" w14:textId="77777777" w:rsidR="00F26CF6" w:rsidRPr="00F26CF6" w:rsidRDefault="00F26CF6" w:rsidP="00F26CF6"/>
    <w:p w14:paraId="12DF594D" w14:textId="77777777" w:rsidR="00F26CF6" w:rsidRPr="00F26CF6" w:rsidRDefault="00F26CF6" w:rsidP="00F26CF6"/>
    <w:p w14:paraId="2C64B0E9" w14:textId="77777777" w:rsidR="00F26CF6" w:rsidRPr="00F26CF6" w:rsidRDefault="00F26CF6" w:rsidP="00F26CF6"/>
    <w:p w14:paraId="136D4C46" w14:textId="77777777" w:rsidR="00F26CF6" w:rsidRPr="00F26CF6" w:rsidRDefault="00F26CF6" w:rsidP="00F26CF6"/>
    <w:p w14:paraId="0B40DF98" w14:textId="77777777" w:rsidR="00F26CF6" w:rsidRPr="00F26CF6" w:rsidRDefault="00F26CF6" w:rsidP="00F26CF6"/>
    <w:p w14:paraId="5531F8EC" w14:textId="77777777" w:rsidR="00F26CF6" w:rsidRPr="00F26CF6" w:rsidRDefault="00F26CF6" w:rsidP="00F26CF6"/>
    <w:p w14:paraId="7794247F" w14:textId="77777777" w:rsidR="00F26CF6" w:rsidRPr="00F26CF6" w:rsidRDefault="00F26CF6" w:rsidP="00F26CF6"/>
    <w:p w14:paraId="557D7F97" w14:textId="77777777" w:rsidR="00F26CF6" w:rsidRPr="00F26CF6" w:rsidRDefault="00F26CF6" w:rsidP="00F26CF6"/>
    <w:p w14:paraId="469CF75B" w14:textId="77777777" w:rsidR="00F26CF6" w:rsidRPr="00F26CF6" w:rsidRDefault="00F26CF6" w:rsidP="00F26CF6"/>
    <w:p w14:paraId="7F959B4D" w14:textId="77777777" w:rsidR="00F26CF6" w:rsidRPr="00F26CF6" w:rsidRDefault="00F26CF6" w:rsidP="00F26CF6"/>
    <w:p w14:paraId="59EFA13B" w14:textId="77777777" w:rsidR="00F26CF6" w:rsidRPr="00F26CF6" w:rsidRDefault="00F26CF6" w:rsidP="00F26CF6"/>
    <w:p w14:paraId="540F7942" w14:textId="77777777" w:rsidR="00F26CF6" w:rsidRPr="00F26CF6" w:rsidRDefault="00F26CF6" w:rsidP="00F26CF6"/>
    <w:p w14:paraId="094207B5" w14:textId="77777777" w:rsidR="00F26CF6" w:rsidRPr="00F26CF6" w:rsidRDefault="00F26CF6" w:rsidP="00F26CF6"/>
    <w:p w14:paraId="21D8ACF7" w14:textId="77777777" w:rsidR="00F26CF6" w:rsidRPr="00F26CF6" w:rsidRDefault="00F26CF6" w:rsidP="00F26CF6"/>
    <w:p w14:paraId="3F06E048" w14:textId="77777777" w:rsidR="00F26CF6" w:rsidRPr="00F26CF6" w:rsidRDefault="00F26CF6" w:rsidP="00F26CF6"/>
    <w:p w14:paraId="270B84EE" w14:textId="77777777" w:rsidR="00F26CF6" w:rsidRPr="00F26CF6" w:rsidRDefault="00F26CF6" w:rsidP="00F26CF6"/>
    <w:p w14:paraId="4E7C70F2" w14:textId="77777777" w:rsidR="00F26CF6" w:rsidRPr="00F26CF6" w:rsidRDefault="00F26CF6" w:rsidP="00F26CF6"/>
    <w:p w14:paraId="54293CFE" w14:textId="77777777" w:rsidR="00F26CF6" w:rsidRPr="00F26CF6" w:rsidRDefault="00F26CF6" w:rsidP="00F26CF6"/>
    <w:p w14:paraId="55CCFEA3" w14:textId="77777777" w:rsidR="00F26CF6" w:rsidRPr="00F26CF6" w:rsidRDefault="00F26CF6" w:rsidP="00F26CF6"/>
    <w:p w14:paraId="37D6A12C" w14:textId="77777777" w:rsidR="00F26CF6" w:rsidRPr="00F26CF6" w:rsidRDefault="00F26CF6" w:rsidP="00F26CF6"/>
    <w:p w14:paraId="3E7830EE" w14:textId="77777777" w:rsidR="00F26CF6" w:rsidRPr="00F26CF6" w:rsidRDefault="00F26CF6" w:rsidP="00F26CF6"/>
    <w:p w14:paraId="45F30D18" w14:textId="77777777" w:rsidR="00F26CF6" w:rsidRPr="00F26CF6" w:rsidRDefault="00F26CF6" w:rsidP="00F26CF6"/>
    <w:p w14:paraId="71619403" w14:textId="77777777" w:rsidR="00F26CF6" w:rsidRPr="00F26CF6" w:rsidRDefault="00F26CF6" w:rsidP="00F26CF6"/>
    <w:p w14:paraId="6AF67E18" w14:textId="77777777" w:rsidR="00F26CF6" w:rsidRPr="00F26CF6" w:rsidRDefault="00F26CF6" w:rsidP="00F26CF6"/>
    <w:p w14:paraId="5B3D24C2" w14:textId="77777777" w:rsidR="00F26CF6" w:rsidRPr="00F26CF6" w:rsidRDefault="00F26CF6" w:rsidP="00F26CF6"/>
    <w:p w14:paraId="5829EFFB" w14:textId="77777777" w:rsidR="00F26CF6" w:rsidRPr="00F26CF6" w:rsidRDefault="00F26CF6" w:rsidP="00F26CF6"/>
    <w:p w14:paraId="7A556F5F" w14:textId="77777777" w:rsidR="00F26CF6" w:rsidRPr="00F26CF6" w:rsidRDefault="00F26CF6" w:rsidP="00F26CF6"/>
    <w:p w14:paraId="71A2BE4A" w14:textId="77777777" w:rsidR="00F26CF6" w:rsidRPr="00F26CF6" w:rsidRDefault="00F26CF6" w:rsidP="00F26CF6"/>
    <w:p w14:paraId="24C0E3EA" w14:textId="77777777" w:rsidR="00F26CF6" w:rsidRPr="00F26CF6" w:rsidRDefault="00F26CF6" w:rsidP="00F26CF6"/>
    <w:p w14:paraId="359A5331" w14:textId="77777777" w:rsidR="00F26CF6" w:rsidRPr="00F26CF6" w:rsidRDefault="00F26CF6" w:rsidP="00F26CF6"/>
    <w:p w14:paraId="5F36EB29" w14:textId="77777777" w:rsidR="00F26CF6" w:rsidRPr="00F26CF6" w:rsidRDefault="00F26CF6" w:rsidP="00F26CF6"/>
    <w:p w14:paraId="6618BEB1" w14:textId="77777777" w:rsidR="00F26CF6" w:rsidRPr="00F26CF6" w:rsidRDefault="00F26CF6" w:rsidP="00F26CF6"/>
    <w:p w14:paraId="00F9FD41" w14:textId="77777777" w:rsidR="00F26CF6" w:rsidRPr="00F26CF6" w:rsidRDefault="00F26CF6" w:rsidP="00F26CF6"/>
    <w:p w14:paraId="5CA98610" w14:textId="77777777" w:rsidR="00F26CF6" w:rsidRPr="00F26CF6" w:rsidRDefault="00F26CF6" w:rsidP="00F26CF6"/>
    <w:p w14:paraId="19915918" w14:textId="77777777" w:rsidR="00F26CF6" w:rsidRPr="00F26CF6" w:rsidRDefault="00F26CF6" w:rsidP="00F26CF6"/>
    <w:p w14:paraId="27A823F9" w14:textId="77777777" w:rsidR="00F26CF6" w:rsidRPr="00F26CF6" w:rsidRDefault="00F26CF6" w:rsidP="00F26CF6"/>
    <w:p w14:paraId="4AED3164" w14:textId="77777777" w:rsidR="00F26CF6" w:rsidRDefault="00F26CF6" w:rsidP="00F26CF6">
      <w:pPr>
        <w:rPr>
          <w:rFonts w:ascii="Arial Narrow" w:hAnsi="Arial Narrow" w:cs="Arial"/>
          <w:sz w:val="22"/>
          <w:szCs w:val="22"/>
        </w:rPr>
      </w:pPr>
    </w:p>
    <w:p w14:paraId="41900122" w14:textId="77777777" w:rsidR="00751F54" w:rsidRDefault="00751F54" w:rsidP="00F26CF6">
      <w:pPr>
        <w:rPr>
          <w:rFonts w:ascii="Arial Narrow" w:hAnsi="Arial Narrow"/>
        </w:rPr>
      </w:pPr>
    </w:p>
    <w:p w14:paraId="2375866F" w14:textId="77777777" w:rsidR="00751F54" w:rsidRDefault="00751F54" w:rsidP="00F26CF6">
      <w:pPr>
        <w:rPr>
          <w:rFonts w:ascii="Arial Narrow" w:hAnsi="Arial Narrow"/>
        </w:rPr>
      </w:pPr>
    </w:p>
    <w:p w14:paraId="6623EFF1" w14:textId="77777777" w:rsidR="00751F54" w:rsidRDefault="00751F54" w:rsidP="00F26CF6">
      <w:pPr>
        <w:rPr>
          <w:rFonts w:ascii="Arial Narrow" w:hAnsi="Arial Narrow"/>
        </w:rPr>
      </w:pPr>
    </w:p>
    <w:p w14:paraId="4F440171" w14:textId="77777777" w:rsidR="00751F54" w:rsidRDefault="00751F54" w:rsidP="00F26CF6">
      <w:pPr>
        <w:rPr>
          <w:rFonts w:ascii="Arial Narrow" w:hAnsi="Arial Narrow"/>
        </w:rPr>
      </w:pPr>
    </w:p>
    <w:p w14:paraId="12A4188D" w14:textId="77777777" w:rsidR="00751F54" w:rsidRDefault="00751F54" w:rsidP="00F26CF6">
      <w:pPr>
        <w:rPr>
          <w:rFonts w:ascii="Arial Narrow" w:hAnsi="Arial Narrow"/>
        </w:rPr>
      </w:pPr>
    </w:p>
    <w:p w14:paraId="2FD6D9E7" w14:textId="77777777" w:rsidR="00751F54" w:rsidRDefault="00751F54" w:rsidP="00F26CF6">
      <w:pPr>
        <w:rPr>
          <w:rFonts w:ascii="Arial Narrow" w:hAnsi="Arial Narrow"/>
        </w:rPr>
      </w:pPr>
    </w:p>
    <w:p w14:paraId="3CA80831" w14:textId="6072439D" w:rsidR="00F26CF6" w:rsidRDefault="00F26CF6" w:rsidP="00F26CF6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154F08A2" w14:textId="77777777" w:rsidR="00F26CF6" w:rsidRDefault="00F26CF6" w:rsidP="00F26CF6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140AF79C" w14:textId="77777777" w:rsidR="00F26CF6" w:rsidRDefault="00F26CF6" w:rsidP="00F26CF6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B10</w:t>
      </w:r>
    </w:p>
    <w:p w14:paraId="03C9DD77" w14:textId="77777777" w:rsidR="00F26CF6" w:rsidRDefault="00F26CF6" w:rsidP="00F26CF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8" w:history="1">
        <w:r w:rsidRPr="00BE47A7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7241BDC6" w14:textId="5301AF7A" w:rsidR="00F26CF6" w:rsidRPr="00AA0BB4" w:rsidRDefault="00F26CF6" w:rsidP="00F26CF6">
      <w:pPr>
        <w:rPr>
          <w:rFonts w:ascii="Arial Narrow" w:hAnsi="Arial Narrow"/>
        </w:rPr>
      </w:pPr>
      <w:r>
        <w:rPr>
          <w:rFonts w:ascii="Arial Narrow" w:hAnsi="Arial Narrow"/>
        </w:rPr>
        <w:t>Data: 2026-0</w:t>
      </w:r>
      <w:r w:rsidR="006F28C5">
        <w:rPr>
          <w:rFonts w:ascii="Arial Narrow" w:hAnsi="Arial Narrow"/>
        </w:rPr>
        <w:t>4</w:t>
      </w:r>
      <w:r>
        <w:rPr>
          <w:rFonts w:ascii="Arial Narrow" w:hAnsi="Arial Narrow"/>
        </w:rPr>
        <w:t>-</w:t>
      </w:r>
      <w:r w:rsidR="006F28C5">
        <w:rPr>
          <w:rFonts w:ascii="Arial Narrow" w:hAnsi="Arial Narrow"/>
        </w:rPr>
        <w:t>10</w:t>
      </w:r>
    </w:p>
    <w:p w14:paraId="564BFFFA" w14:textId="77777777" w:rsidR="00F26CF6" w:rsidRPr="00F26CF6" w:rsidRDefault="00F26CF6" w:rsidP="00F26CF6"/>
    <w:sectPr w:rsidR="00F26CF6" w:rsidRPr="00F26CF6" w:rsidSect="00930A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1113D" w14:textId="77777777" w:rsidR="00414651" w:rsidRDefault="00414651">
      <w:r>
        <w:separator/>
      </w:r>
    </w:p>
  </w:endnote>
  <w:endnote w:type="continuationSeparator" w:id="0">
    <w:p w14:paraId="1DCFC9F4" w14:textId="77777777" w:rsidR="00414651" w:rsidRDefault="0041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4271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6BD4C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B4A2D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D5967FB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4692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81FD4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DDF139" w14:textId="77777777" w:rsidR="00EF1037" w:rsidRDefault="00EF1037">
    <w:pPr>
      <w:pStyle w:val="Stopka"/>
      <w:tabs>
        <w:tab w:val="clear" w:pos="4536"/>
        <w:tab w:val="left" w:pos="6237"/>
      </w:tabs>
    </w:pPr>
  </w:p>
  <w:p w14:paraId="427BD12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2092A" w14:textId="77777777" w:rsidR="00414651" w:rsidRDefault="00414651">
      <w:r>
        <w:separator/>
      </w:r>
    </w:p>
  </w:footnote>
  <w:footnote w:type="continuationSeparator" w:id="0">
    <w:p w14:paraId="505F2BA4" w14:textId="77777777" w:rsidR="00414651" w:rsidRDefault="00414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7C5CA" w14:textId="77777777" w:rsidR="003634DC" w:rsidRDefault="00363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CDB95" w14:textId="77777777" w:rsidR="003634DC" w:rsidRDefault="003634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91335" w14:textId="77777777" w:rsidR="003634DC" w:rsidRDefault="00363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F70286"/>
    <w:multiLevelType w:val="hybridMultilevel"/>
    <w:tmpl w:val="EA9CE864"/>
    <w:lvl w:ilvl="0" w:tplc="49AA63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6445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D70"/>
    <w:rsid w:val="00057D02"/>
    <w:rsid w:val="000613E0"/>
    <w:rsid w:val="001A571A"/>
    <w:rsid w:val="00210871"/>
    <w:rsid w:val="0022485D"/>
    <w:rsid w:val="002B1C74"/>
    <w:rsid w:val="002D508A"/>
    <w:rsid w:val="00323D70"/>
    <w:rsid w:val="003634DC"/>
    <w:rsid w:val="00384EFD"/>
    <w:rsid w:val="00414651"/>
    <w:rsid w:val="004222DA"/>
    <w:rsid w:val="00453E59"/>
    <w:rsid w:val="00460DC4"/>
    <w:rsid w:val="004D45F8"/>
    <w:rsid w:val="004E6A8B"/>
    <w:rsid w:val="005079A4"/>
    <w:rsid w:val="0055546F"/>
    <w:rsid w:val="00590D23"/>
    <w:rsid w:val="005C0930"/>
    <w:rsid w:val="006736C6"/>
    <w:rsid w:val="00681E62"/>
    <w:rsid w:val="00695B31"/>
    <w:rsid w:val="006D4AE5"/>
    <w:rsid w:val="006F28C5"/>
    <w:rsid w:val="00751F54"/>
    <w:rsid w:val="007D2328"/>
    <w:rsid w:val="00847992"/>
    <w:rsid w:val="00854803"/>
    <w:rsid w:val="0087224A"/>
    <w:rsid w:val="009149C3"/>
    <w:rsid w:val="00917CBC"/>
    <w:rsid w:val="00930A96"/>
    <w:rsid w:val="00953AA1"/>
    <w:rsid w:val="0095641D"/>
    <w:rsid w:val="009D169F"/>
    <w:rsid w:val="009F5776"/>
    <w:rsid w:val="00A4668B"/>
    <w:rsid w:val="00B26D41"/>
    <w:rsid w:val="00B361A9"/>
    <w:rsid w:val="00BA023B"/>
    <w:rsid w:val="00C152AE"/>
    <w:rsid w:val="00D1574A"/>
    <w:rsid w:val="00D248D2"/>
    <w:rsid w:val="00D63304"/>
    <w:rsid w:val="00DF05FE"/>
    <w:rsid w:val="00DF7073"/>
    <w:rsid w:val="00E02559"/>
    <w:rsid w:val="00E03B3C"/>
    <w:rsid w:val="00E74582"/>
    <w:rsid w:val="00EB3650"/>
    <w:rsid w:val="00EF1037"/>
    <w:rsid w:val="00F16162"/>
    <w:rsid w:val="00F26CF6"/>
    <w:rsid w:val="00F84212"/>
    <w:rsid w:val="00F975F0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E71C31"/>
  <w15:chartTrackingRefBased/>
  <w15:docId w15:val="{372BC222-55A9-417F-963D-CAF20008D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F26CF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rnowska4835@10wsk.mil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4</cp:revision>
  <cp:lastPrinted>2001-02-10T18:08:00Z</cp:lastPrinted>
  <dcterms:created xsi:type="dcterms:W3CDTF">2026-04-10T09:43:00Z</dcterms:created>
  <dcterms:modified xsi:type="dcterms:W3CDTF">2026-04-10T09:53:00Z</dcterms:modified>
</cp:coreProperties>
</file>