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23B32" w:rsidRPr="00123B3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23B32" w:rsidRPr="00123B32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23B3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3B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3B32" w:rsidRPr="00A2540E" w:rsidTr="00C76B44">
        <w:tc>
          <w:tcPr>
            <w:tcW w:w="2269" w:type="dxa"/>
            <w:shd w:val="clear" w:color="auto" w:fill="auto"/>
          </w:tcPr>
          <w:p w:rsidR="00123B32" w:rsidRPr="00A2540E" w:rsidRDefault="00123B32" w:rsidP="00C76B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3B32" w:rsidRPr="00A2540E" w:rsidRDefault="00123B32" w:rsidP="00C76B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3B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44/2026</w:t>
            </w:r>
          </w:p>
        </w:tc>
      </w:tr>
    </w:tbl>
    <w:p w:rsidR="00DC652A" w:rsidRPr="00053927" w:rsidRDefault="00123B3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23B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23B3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A21" w:rsidRDefault="00726A21" w:rsidP="00025386">
      <w:pPr>
        <w:spacing w:after="0" w:line="240" w:lineRule="auto"/>
      </w:pPr>
      <w:r>
        <w:separator/>
      </w:r>
    </w:p>
  </w:endnote>
  <w:endnote w:type="continuationSeparator" w:id="1">
    <w:p w:rsidR="00726A21" w:rsidRDefault="00726A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32" w:rsidRDefault="00123B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3B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3B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32" w:rsidRDefault="00123B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A21" w:rsidRDefault="00726A21" w:rsidP="00025386">
      <w:pPr>
        <w:spacing w:after="0" w:line="240" w:lineRule="auto"/>
      </w:pPr>
      <w:r>
        <w:separator/>
      </w:r>
    </w:p>
  </w:footnote>
  <w:footnote w:type="continuationSeparator" w:id="1">
    <w:p w:rsidR="00726A21" w:rsidRDefault="00726A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32" w:rsidRDefault="00123B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32" w:rsidRDefault="00123B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B32" w:rsidRDefault="00123B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B32"/>
    <w:rsid w:val="00025386"/>
    <w:rsid w:val="000423B9"/>
    <w:rsid w:val="00053927"/>
    <w:rsid w:val="00066C44"/>
    <w:rsid w:val="00071D4C"/>
    <w:rsid w:val="00084786"/>
    <w:rsid w:val="00123B3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26A21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2026-04-09T08:29:00Z</dcterms:created>
  <dcterms:modified xsi:type="dcterms:W3CDTF">2026-04-09T08:29:00Z</dcterms:modified>
</cp:coreProperties>
</file>