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9601F" w:rsidRPr="0039601F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9601F" w:rsidRPr="00C14101" w:rsidTr="00EC637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9601F" w:rsidRPr="00C14101" w:rsidRDefault="0039601F" w:rsidP="00EC637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9601F" w:rsidRPr="00C14101" w:rsidRDefault="0039601F" w:rsidP="00EC637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9601F">
              <w:rPr>
                <w:rFonts w:ascii="Arial" w:eastAsia="Times New Roman" w:hAnsi="Arial" w:cs="Arial"/>
                <w:lang w:eastAsia="pl-PL"/>
              </w:rPr>
              <w:t>(t.j. Dz. U. z 2024 r. poz. 1320 z pĂłĹşn.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39601F" w:rsidRPr="00C14101" w:rsidRDefault="0039601F" w:rsidP="00EC63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9601F" w:rsidRPr="00C14101" w:rsidRDefault="0039601F" w:rsidP="00EC63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39601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39601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60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i naprawy aparatów i urządzeń medycznych dla 10 Wojskowego Szpitala Klinicznego z Polikliniką SPZOZ w Bydgoszczy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9601F" w:rsidRPr="00D62E6E" w:rsidTr="00EC6371">
        <w:tc>
          <w:tcPr>
            <w:tcW w:w="2269" w:type="dxa"/>
          </w:tcPr>
          <w:p w:rsidR="0039601F" w:rsidRPr="00D62E6E" w:rsidRDefault="0039601F" w:rsidP="00EC63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9601F" w:rsidRPr="00D62E6E" w:rsidRDefault="0039601F" w:rsidP="00EC63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60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44/2026</w:t>
            </w:r>
          </w:p>
        </w:tc>
      </w:tr>
    </w:tbl>
    <w:p w:rsidR="00BC121E" w:rsidRDefault="0039601F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9601F">
        <w:rPr>
          <w:rFonts w:ascii="Arial" w:eastAsia="Times New Roman" w:hAnsi="Arial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39601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9601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FC2" w:rsidRDefault="00926FC2">
      <w:r>
        <w:separator/>
      </w:r>
    </w:p>
  </w:endnote>
  <w:endnote w:type="continuationSeparator" w:id="1">
    <w:p w:rsidR="00926FC2" w:rsidRDefault="00926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19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19A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01F" w:rsidRDefault="003960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FC2" w:rsidRDefault="00926FC2">
      <w:r>
        <w:separator/>
      </w:r>
    </w:p>
  </w:footnote>
  <w:footnote w:type="continuationSeparator" w:id="1">
    <w:p w:rsidR="00926FC2" w:rsidRDefault="00926F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01F" w:rsidRDefault="003960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01F" w:rsidRDefault="003960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01F" w:rsidRDefault="003960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601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9601F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FC2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319A3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2026-04-10T09:41:00Z</cp:lastPrinted>
  <dcterms:created xsi:type="dcterms:W3CDTF">2026-04-10T09:40:00Z</dcterms:created>
  <dcterms:modified xsi:type="dcterms:W3CDTF">2026-04-10T09:41:00Z</dcterms:modified>
</cp:coreProperties>
</file>