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577401">
      <w:pPr>
        <w:spacing w:before="60" w:after="60"/>
        <w:ind w:left="284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4A343A53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>
        <w:rPr>
          <w:sz w:val="24"/>
          <w:szCs w:val="24"/>
        </w:rPr>
        <w:t>13.04.2026</w:t>
      </w:r>
      <w:r w:rsidRPr="00E2393B">
        <w:rPr>
          <w:sz w:val="24"/>
          <w:szCs w:val="24"/>
        </w:rPr>
        <w:t xml:space="preserve"> r.</w:t>
      </w:r>
    </w:p>
    <w:p w14:paraId="17C0C2CE" w14:textId="068F8028" w:rsidR="00E2393B" w:rsidRPr="00E2393B" w:rsidRDefault="00F1435C" w:rsidP="00577401">
      <w:pPr>
        <w:tabs>
          <w:tab w:val="left" w:pos="11685"/>
        </w:tabs>
        <w:spacing w:line="360" w:lineRule="auto"/>
        <w:ind w:left="284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77401">
        <w:rPr>
          <w:b/>
          <w:bCs/>
          <w:sz w:val="24"/>
          <w:szCs w:val="24"/>
        </w:rPr>
        <w:t>7626</w:t>
      </w:r>
      <w:r w:rsidRPr="00F1435C">
        <w:rPr>
          <w:b/>
          <w:bCs/>
          <w:sz w:val="24"/>
          <w:szCs w:val="24"/>
        </w:rPr>
        <w:t>/2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24733303" w14:textId="77777777" w:rsidR="00D7215C" w:rsidRPr="00E2393B" w:rsidRDefault="00D7215C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</w:p>
    <w:p w14:paraId="7278CEAE" w14:textId="52E17F6F" w:rsidR="00551CD2" w:rsidRPr="00551CD2" w:rsidRDefault="00E2393B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577401">
        <w:rPr>
          <w:b/>
          <w:sz w:val="24"/>
          <w:szCs w:val="24"/>
        </w:rPr>
        <w:t>13.04</w:t>
      </w:r>
      <w:r w:rsidRPr="00E2393B">
        <w:rPr>
          <w:b/>
          <w:sz w:val="24"/>
          <w:szCs w:val="24"/>
        </w:rPr>
        <w:t>.202</w:t>
      </w:r>
      <w:r w:rsidR="0057740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roboty budowlane dla jednostek organizacyjnych Uniwersytetu im. Adama Mickiewicza w Poznaniu - zamówienie zostało podzielone na </w:t>
      </w:r>
      <w:r w:rsidR="00577401">
        <w:rPr>
          <w:b/>
          <w:bCs/>
          <w:i/>
          <w:iCs/>
          <w:sz w:val="24"/>
          <w:szCs w:val="24"/>
          <w:lang w:eastAsia="x-none"/>
        </w:rPr>
        <w:t>4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 części:</w:t>
      </w:r>
    </w:p>
    <w:p w14:paraId="25384173" w14:textId="77777777" w:rsidR="00577401" w:rsidRPr="00577401" w:rsidRDefault="00577401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577401">
        <w:rPr>
          <w:b/>
          <w:bCs/>
          <w:i/>
          <w:iCs/>
          <w:sz w:val="24"/>
          <w:szCs w:val="24"/>
          <w:lang w:eastAsia="x-none"/>
        </w:rPr>
        <w:t xml:space="preserve">Część 1 – Remont pomieszczeń szatni w budynku Collegium </w:t>
      </w:r>
      <w:proofErr w:type="spellStart"/>
      <w:r w:rsidRPr="00577401">
        <w:rPr>
          <w:b/>
          <w:bCs/>
          <w:i/>
          <w:iCs/>
          <w:sz w:val="24"/>
          <w:szCs w:val="24"/>
          <w:lang w:eastAsia="x-none"/>
        </w:rPr>
        <w:t>Historicum</w:t>
      </w:r>
      <w:proofErr w:type="spellEnd"/>
      <w:r w:rsidRPr="00577401">
        <w:rPr>
          <w:b/>
          <w:bCs/>
          <w:i/>
          <w:iCs/>
          <w:sz w:val="24"/>
          <w:szCs w:val="24"/>
          <w:lang w:eastAsia="x-none"/>
        </w:rPr>
        <w:t xml:space="preserve"> ul. Uniwersytetu Poznańskiego 7 w Poznaniu</w:t>
      </w:r>
    </w:p>
    <w:p w14:paraId="7A33A8B9" w14:textId="6FE9282F" w:rsidR="00577401" w:rsidRPr="00577401" w:rsidRDefault="00577401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577401">
        <w:rPr>
          <w:b/>
          <w:bCs/>
          <w:i/>
          <w:iCs/>
          <w:sz w:val="24"/>
          <w:szCs w:val="24"/>
          <w:lang w:eastAsia="x-none"/>
        </w:rPr>
        <w:t xml:space="preserve">Część 2 –  Konserwacja więźby dachowej w Hali Sportowej przy ul. </w:t>
      </w:r>
      <w:proofErr w:type="spellStart"/>
      <w:r w:rsidRPr="00577401">
        <w:rPr>
          <w:b/>
          <w:bCs/>
          <w:i/>
          <w:iCs/>
          <w:sz w:val="24"/>
          <w:szCs w:val="24"/>
          <w:lang w:eastAsia="x-none"/>
        </w:rPr>
        <w:t>Zagajnikowej</w:t>
      </w:r>
      <w:proofErr w:type="spellEnd"/>
      <w:r w:rsidRPr="00577401">
        <w:rPr>
          <w:b/>
          <w:bCs/>
          <w:i/>
          <w:iCs/>
          <w:sz w:val="24"/>
          <w:szCs w:val="24"/>
          <w:lang w:eastAsia="x-none"/>
        </w:rPr>
        <w:t xml:space="preserve"> 9  w Poznaniu</w:t>
      </w:r>
    </w:p>
    <w:p w14:paraId="2ADCBA25" w14:textId="41FBEF2A" w:rsidR="00577401" w:rsidRPr="00577401" w:rsidRDefault="00577401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577401">
        <w:rPr>
          <w:b/>
          <w:bCs/>
          <w:i/>
          <w:iCs/>
          <w:sz w:val="24"/>
          <w:szCs w:val="24"/>
          <w:lang w:eastAsia="x-none"/>
        </w:rPr>
        <w:t xml:space="preserve">Część 3 – Naprawa i cyklinowanie parkietu w Hali Sportowej przy ul. </w:t>
      </w:r>
      <w:proofErr w:type="spellStart"/>
      <w:r w:rsidRPr="00577401">
        <w:rPr>
          <w:b/>
          <w:bCs/>
          <w:i/>
          <w:iCs/>
          <w:sz w:val="24"/>
          <w:szCs w:val="24"/>
          <w:lang w:eastAsia="x-none"/>
        </w:rPr>
        <w:t>Zagajnikowej</w:t>
      </w:r>
      <w:proofErr w:type="spellEnd"/>
      <w:r w:rsidRPr="00577401">
        <w:rPr>
          <w:b/>
          <w:bCs/>
          <w:i/>
          <w:iCs/>
          <w:sz w:val="24"/>
          <w:szCs w:val="24"/>
          <w:lang w:eastAsia="x-none"/>
        </w:rPr>
        <w:t xml:space="preserve"> 9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577401">
        <w:rPr>
          <w:b/>
          <w:bCs/>
          <w:i/>
          <w:iCs/>
          <w:sz w:val="24"/>
          <w:szCs w:val="24"/>
          <w:lang w:eastAsia="x-none"/>
        </w:rPr>
        <w:t>w Poznaniu</w:t>
      </w:r>
    </w:p>
    <w:p w14:paraId="70DDD782" w14:textId="4DA847CE" w:rsidR="00577401" w:rsidRPr="00577401" w:rsidRDefault="00577401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577401">
        <w:rPr>
          <w:b/>
          <w:bCs/>
          <w:i/>
          <w:iCs/>
          <w:sz w:val="24"/>
          <w:szCs w:val="24"/>
          <w:lang w:eastAsia="x-none"/>
        </w:rPr>
        <w:t xml:space="preserve">Część 4 – Wymiana 9 szt. </w:t>
      </w:r>
      <w:proofErr w:type="spellStart"/>
      <w:r w:rsidRPr="00577401">
        <w:rPr>
          <w:b/>
          <w:bCs/>
          <w:i/>
          <w:iCs/>
          <w:sz w:val="24"/>
          <w:szCs w:val="24"/>
          <w:lang w:eastAsia="x-none"/>
        </w:rPr>
        <w:t>rozszczelnionych</w:t>
      </w:r>
      <w:proofErr w:type="spellEnd"/>
      <w:r w:rsidRPr="00577401">
        <w:rPr>
          <w:b/>
          <w:bCs/>
          <w:i/>
          <w:iCs/>
          <w:sz w:val="24"/>
          <w:szCs w:val="24"/>
          <w:lang w:eastAsia="x-none"/>
        </w:rPr>
        <w:t xml:space="preserve"> szyb w elewacji segment A na budynku Wydziału Matematyki i Informatyki ul. Uniwersytetu Poznańskiego 4 w Poznaniu</w:t>
      </w:r>
    </w:p>
    <w:p w14:paraId="1744E03A" w14:textId="77777777" w:rsidR="00577401" w:rsidRDefault="00577401" w:rsidP="00577401">
      <w:pPr>
        <w:ind w:left="284"/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44F62071" w:rsidR="00E2393B" w:rsidRDefault="00E2393B" w:rsidP="00577401">
      <w:pPr>
        <w:ind w:left="284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577401">
        <w:rPr>
          <w:b/>
          <w:sz w:val="24"/>
          <w:szCs w:val="24"/>
        </w:rPr>
        <w:t>10</w:t>
      </w:r>
      <w:r w:rsidRPr="00E2393B">
        <w:rPr>
          <w:b/>
          <w:sz w:val="24"/>
          <w:szCs w:val="24"/>
        </w:rPr>
        <w:t xml:space="preserve"> ofert: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55"/>
        <w:gridCol w:w="1281"/>
        <w:gridCol w:w="1417"/>
        <w:gridCol w:w="1418"/>
        <w:gridCol w:w="1270"/>
      </w:tblGrid>
      <w:tr w:rsidR="00577401" w:rsidRPr="002412A0" w14:paraId="159FDC9D" w14:textId="77777777" w:rsidTr="002412A0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5300742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3255" w:type="dxa"/>
            <w:shd w:val="clear" w:color="auto" w:fill="F2F2F2"/>
            <w:vAlign w:val="center"/>
          </w:tcPr>
          <w:p w14:paraId="0E93369D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281" w:type="dxa"/>
            <w:shd w:val="clear" w:color="auto" w:fill="F2F2F2"/>
            <w:vAlign w:val="center"/>
          </w:tcPr>
          <w:p w14:paraId="40A2CB06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4053828A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1</w:t>
            </w:r>
          </w:p>
        </w:tc>
        <w:tc>
          <w:tcPr>
            <w:tcW w:w="1417" w:type="dxa"/>
            <w:shd w:val="clear" w:color="auto" w:fill="F2F2F2"/>
          </w:tcPr>
          <w:p w14:paraId="5EC3CE69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18D269AA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2</w:t>
            </w:r>
          </w:p>
        </w:tc>
        <w:tc>
          <w:tcPr>
            <w:tcW w:w="1418" w:type="dxa"/>
            <w:shd w:val="clear" w:color="auto" w:fill="F2F2F2"/>
          </w:tcPr>
          <w:p w14:paraId="5B2C583A" w14:textId="77777777" w:rsidR="00577401" w:rsidRPr="002412A0" w:rsidRDefault="00577401" w:rsidP="00551CD2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4F418F1F" w14:textId="77777777" w:rsidR="00577401" w:rsidRPr="002412A0" w:rsidRDefault="00577401" w:rsidP="00551CD2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3</w:t>
            </w:r>
          </w:p>
        </w:tc>
        <w:tc>
          <w:tcPr>
            <w:tcW w:w="1270" w:type="dxa"/>
            <w:shd w:val="clear" w:color="auto" w:fill="F2F2F2"/>
          </w:tcPr>
          <w:p w14:paraId="211C813D" w14:textId="77777777" w:rsidR="00577401" w:rsidRPr="002412A0" w:rsidRDefault="00577401" w:rsidP="00D721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5D96C6FE" w14:textId="77777777" w:rsidR="00577401" w:rsidRPr="002412A0" w:rsidRDefault="00577401" w:rsidP="00D721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4</w:t>
            </w:r>
          </w:p>
        </w:tc>
      </w:tr>
      <w:tr w:rsidR="00577401" w:rsidRPr="002412A0" w14:paraId="59680273" w14:textId="77777777" w:rsidTr="00E16E0A">
        <w:trPr>
          <w:trHeight w:val="1181"/>
          <w:jc w:val="center"/>
        </w:trPr>
        <w:tc>
          <w:tcPr>
            <w:tcW w:w="851" w:type="dxa"/>
            <w:vAlign w:val="center"/>
          </w:tcPr>
          <w:p w14:paraId="30DF39EB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3255" w:type="dxa"/>
          </w:tcPr>
          <w:p w14:paraId="02533108" w14:textId="77777777" w:rsidR="002412A0" w:rsidRPr="002412A0" w:rsidRDefault="002412A0" w:rsidP="002412A0">
            <w:pPr>
              <w:jc w:val="both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TUROWSKI DAWID ZAKŁAD OGÓLNOBUDOWLANY</w:t>
            </w:r>
          </w:p>
          <w:p w14:paraId="5072A269" w14:textId="4B3DDA1F" w:rsidR="00577401" w:rsidRPr="002412A0" w:rsidRDefault="002412A0" w:rsidP="002412A0">
            <w:pPr>
              <w:jc w:val="both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Przybroda, ul. Kaźmierska 29/3, 62-090 Rokietnica</w:t>
            </w:r>
          </w:p>
        </w:tc>
        <w:tc>
          <w:tcPr>
            <w:tcW w:w="1281" w:type="dxa"/>
            <w:vAlign w:val="center"/>
          </w:tcPr>
          <w:p w14:paraId="58CD78AD" w14:textId="78831028" w:rsidR="00577401" w:rsidRPr="002412A0" w:rsidRDefault="002412A0" w:rsidP="004A4A0D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5D9B5937" w14:textId="5AB4C453" w:rsidR="00577401" w:rsidRPr="002412A0" w:rsidRDefault="002412A0" w:rsidP="006C2B48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49500,22</w:t>
            </w:r>
          </w:p>
        </w:tc>
        <w:tc>
          <w:tcPr>
            <w:tcW w:w="1418" w:type="dxa"/>
            <w:vAlign w:val="center"/>
          </w:tcPr>
          <w:p w14:paraId="2BBA810D" w14:textId="570FD3AE" w:rsidR="00577401" w:rsidRPr="002412A0" w:rsidRDefault="002412A0" w:rsidP="006C2B48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2CF5A30B" w14:textId="15388B83" w:rsidR="00577401" w:rsidRPr="002412A0" w:rsidRDefault="002412A0" w:rsidP="006C2B48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-</w:t>
            </w:r>
          </w:p>
        </w:tc>
      </w:tr>
      <w:tr w:rsidR="00577401" w:rsidRPr="002412A0" w14:paraId="16CCA290" w14:textId="77777777" w:rsidTr="00E16E0A">
        <w:trPr>
          <w:trHeight w:val="855"/>
          <w:jc w:val="center"/>
        </w:trPr>
        <w:tc>
          <w:tcPr>
            <w:tcW w:w="851" w:type="dxa"/>
            <w:vAlign w:val="center"/>
          </w:tcPr>
          <w:p w14:paraId="0632C9C7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2</w:t>
            </w:r>
          </w:p>
        </w:tc>
        <w:tc>
          <w:tcPr>
            <w:tcW w:w="3255" w:type="dxa"/>
          </w:tcPr>
          <w:p w14:paraId="6A763EF0" w14:textId="77777777" w:rsidR="002412A0" w:rsidRPr="002412A0" w:rsidRDefault="002412A0" w:rsidP="002412A0">
            <w:pPr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MP BUDOWNICTWO Sp. z o. o.</w:t>
            </w:r>
          </w:p>
          <w:p w14:paraId="55596F14" w14:textId="77777777" w:rsidR="002412A0" w:rsidRPr="002412A0" w:rsidRDefault="002412A0" w:rsidP="002412A0">
            <w:pPr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 xml:space="preserve">ul. Wawrzyńca </w:t>
            </w:r>
            <w:proofErr w:type="spellStart"/>
            <w:r w:rsidRPr="002412A0">
              <w:rPr>
                <w:sz w:val="22"/>
                <w:szCs w:val="22"/>
              </w:rPr>
              <w:t>Engeströma</w:t>
            </w:r>
            <w:proofErr w:type="spellEnd"/>
            <w:r w:rsidRPr="002412A0">
              <w:rPr>
                <w:sz w:val="22"/>
                <w:szCs w:val="22"/>
              </w:rPr>
              <w:t xml:space="preserve"> 10,</w:t>
            </w:r>
          </w:p>
          <w:p w14:paraId="1A6EF276" w14:textId="630746B4" w:rsidR="00577401" w:rsidRPr="002412A0" w:rsidRDefault="002412A0" w:rsidP="002412A0">
            <w:pPr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60-571 Poznań</w:t>
            </w:r>
          </w:p>
        </w:tc>
        <w:tc>
          <w:tcPr>
            <w:tcW w:w="1281" w:type="dxa"/>
            <w:vAlign w:val="center"/>
          </w:tcPr>
          <w:p w14:paraId="2D5849DF" w14:textId="5F6E9689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76 493,73</w:t>
            </w:r>
          </w:p>
        </w:tc>
        <w:tc>
          <w:tcPr>
            <w:tcW w:w="1417" w:type="dxa"/>
            <w:vAlign w:val="center"/>
          </w:tcPr>
          <w:p w14:paraId="2F16C1E9" w14:textId="7DDC6087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147 840,88</w:t>
            </w:r>
          </w:p>
        </w:tc>
        <w:tc>
          <w:tcPr>
            <w:tcW w:w="1418" w:type="dxa"/>
            <w:vAlign w:val="center"/>
          </w:tcPr>
          <w:p w14:paraId="1719CF94" w14:textId="32611981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383 428,68</w:t>
            </w:r>
          </w:p>
        </w:tc>
        <w:tc>
          <w:tcPr>
            <w:tcW w:w="1270" w:type="dxa"/>
            <w:vAlign w:val="center"/>
          </w:tcPr>
          <w:p w14:paraId="543D22A0" w14:textId="521C3850" w:rsidR="00577401" w:rsidRPr="002412A0" w:rsidRDefault="002412A0" w:rsidP="004A4A0D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-</w:t>
            </w:r>
          </w:p>
        </w:tc>
      </w:tr>
      <w:tr w:rsidR="00577401" w:rsidRPr="002412A0" w14:paraId="49706640" w14:textId="77777777" w:rsidTr="00E16E0A">
        <w:trPr>
          <w:trHeight w:val="839"/>
          <w:jc w:val="center"/>
        </w:trPr>
        <w:tc>
          <w:tcPr>
            <w:tcW w:w="851" w:type="dxa"/>
            <w:vAlign w:val="center"/>
          </w:tcPr>
          <w:p w14:paraId="438537BE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3</w:t>
            </w:r>
          </w:p>
        </w:tc>
        <w:tc>
          <w:tcPr>
            <w:tcW w:w="3255" w:type="dxa"/>
          </w:tcPr>
          <w:p w14:paraId="2CC6E612" w14:textId="5B92ACB1" w:rsidR="002412A0" w:rsidRPr="002412A0" w:rsidRDefault="002412A0" w:rsidP="002412A0">
            <w:pPr>
              <w:jc w:val="both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 xml:space="preserve">MARKBUD Marek </w:t>
            </w:r>
            <w:proofErr w:type="spellStart"/>
            <w:r w:rsidRPr="002412A0">
              <w:rPr>
                <w:sz w:val="22"/>
                <w:szCs w:val="22"/>
              </w:rPr>
              <w:t>Kacperowski</w:t>
            </w:r>
            <w:proofErr w:type="spellEnd"/>
          </w:p>
          <w:p w14:paraId="019B6872" w14:textId="553AD1F0" w:rsidR="00577401" w:rsidRPr="002412A0" w:rsidRDefault="002412A0" w:rsidP="002412A0">
            <w:pPr>
              <w:jc w:val="both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ul. Moderska 1b, 62-060 Zamysłowo</w:t>
            </w:r>
          </w:p>
        </w:tc>
        <w:tc>
          <w:tcPr>
            <w:tcW w:w="1281" w:type="dxa"/>
            <w:vAlign w:val="center"/>
          </w:tcPr>
          <w:p w14:paraId="42027FF5" w14:textId="6C52039C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33 149,99</w:t>
            </w:r>
          </w:p>
        </w:tc>
        <w:tc>
          <w:tcPr>
            <w:tcW w:w="1417" w:type="dxa"/>
            <w:vAlign w:val="center"/>
          </w:tcPr>
          <w:p w14:paraId="74F3A9BA" w14:textId="64A84E45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49 833,14</w:t>
            </w:r>
          </w:p>
        </w:tc>
        <w:tc>
          <w:tcPr>
            <w:tcW w:w="1418" w:type="dxa"/>
            <w:vAlign w:val="center"/>
          </w:tcPr>
          <w:p w14:paraId="42C33410" w14:textId="1FD15A9B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221 831,15</w:t>
            </w:r>
          </w:p>
        </w:tc>
        <w:tc>
          <w:tcPr>
            <w:tcW w:w="1270" w:type="dxa"/>
            <w:vAlign w:val="center"/>
          </w:tcPr>
          <w:p w14:paraId="55B12E71" w14:textId="3D8DBE5B" w:rsidR="00577401" w:rsidRPr="002412A0" w:rsidRDefault="002412A0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401" w:rsidRPr="002412A0" w14:paraId="1EF30D07" w14:textId="77777777" w:rsidTr="00E16E0A">
        <w:trPr>
          <w:trHeight w:val="695"/>
          <w:jc w:val="center"/>
        </w:trPr>
        <w:tc>
          <w:tcPr>
            <w:tcW w:w="851" w:type="dxa"/>
            <w:vAlign w:val="center"/>
          </w:tcPr>
          <w:p w14:paraId="780F830F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4</w:t>
            </w:r>
          </w:p>
        </w:tc>
        <w:tc>
          <w:tcPr>
            <w:tcW w:w="3255" w:type="dxa"/>
          </w:tcPr>
          <w:p w14:paraId="05A4F5B6" w14:textId="77777777" w:rsidR="002412A0" w:rsidRPr="002412A0" w:rsidRDefault="002412A0" w:rsidP="002412A0">
            <w:pPr>
              <w:jc w:val="both"/>
              <w:rPr>
                <w:sz w:val="22"/>
                <w:szCs w:val="22"/>
              </w:rPr>
            </w:pPr>
            <w:proofErr w:type="spellStart"/>
            <w:r w:rsidRPr="002412A0">
              <w:rPr>
                <w:sz w:val="22"/>
                <w:szCs w:val="22"/>
              </w:rPr>
              <w:t>Piasa</w:t>
            </w:r>
            <w:proofErr w:type="spellEnd"/>
            <w:r w:rsidRPr="002412A0">
              <w:rPr>
                <w:sz w:val="22"/>
                <w:szCs w:val="22"/>
              </w:rPr>
              <w:t xml:space="preserve"> Przemysław Piaseczny</w:t>
            </w:r>
          </w:p>
          <w:p w14:paraId="4C8929AB" w14:textId="691015E2" w:rsidR="00577401" w:rsidRPr="002412A0" w:rsidRDefault="002412A0" w:rsidP="002412A0">
            <w:pPr>
              <w:jc w:val="both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Horodelska 98 85-150 Bydgoszcz</w:t>
            </w:r>
          </w:p>
        </w:tc>
        <w:tc>
          <w:tcPr>
            <w:tcW w:w="1281" w:type="dxa"/>
            <w:vAlign w:val="center"/>
          </w:tcPr>
          <w:p w14:paraId="451051EC" w14:textId="72C840AD" w:rsidR="00577401" w:rsidRPr="002412A0" w:rsidRDefault="00F47E03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1E23AB8B" w14:textId="07662EB4" w:rsidR="00577401" w:rsidRPr="002412A0" w:rsidRDefault="00F47E03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5978C10C" w14:textId="548E510D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130 000,00</w:t>
            </w:r>
          </w:p>
        </w:tc>
        <w:tc>
          <w:tcPr>
            <w:tcW w:w="1270" w:type="dxa"/>
            <w:vAlign w:val="center"/>
          </w:tcPr>
          <w:p w14:paraId="0892C321" w14:textId="761A5A9F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401" w:rsidRPr="002412A0" w14:paraId="75570BA7" w14:textId="77777777" w:rsidTr="002412A0">
        <w:trPr>
          <w:trHeight w:val="1328"/>
          <w:jc w:val="center"/>
        </w:trPr>
        <w:tc>
          <w:tcPr>
            <w:tcW w:w="851" w:type="dxa"/>
            <w:vAlign w:val="center"/>
          </w:tcPr>
          <w:p w14:paraId="6D479364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5</w:t>
            </w:r>
          </w:p>
        </w:tc>
        <w:tc>
          <w:tcPr>
            <w:tcW w:w="3255" w:type="dxa"/>
          </w:tcPr>
          <w:p w14:paraId="2A32BD46" w14:textId="77777777" w:rsidR="00F47E03" w:rsidRPr="00F47E03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Przedsiębiorstwo Robót Hydrotechnicznych i Budowlanych</w:t>
            </w:r>
          </w:p>
          <w:p w14:paraId="7793F82C" w14:textId="77777777" w:rsidR="00F47E03" w:rsidRPr="00F47E03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HYDROSERVIS mgr inż. Krzysztof Sporny</w:t>
            </w:r>
          </w:p>
          <w:p w14:paraId="6D91187F" w14:textId="04020803" w:rsidR="00577401" w:rsidRPr="002412A0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Żerniki 24d, 64-600 Oborniki</w:t>
            </w:r>
          </w:p>
        </w:tc>
        <w:tc>
          <w:tcPr>
            <w:tcW w:w="1281" w:type="dxa"/>
            <w:vAlign w:val="center"/>
          </w:tcPr>
          <w:p w14:paraId="7265B64C" w14:textId="00ED73DA" w:rsidR="00577401" w:rsidRPr="00F47E03" w:rsidRDefault="00F47E03" w:rsidP="004A4A0D">
            <w:pPr>
              <w:jc w:val="center"/>
              <w:rPr>
                <w:bCs/>
                <w:sz w:val="22"/>
                <w:szCs w:val="22"/>
              </w:rPr>
            </w:pPr>
            <w:r w:rsidRPr="00F47E03">
              <w:rPr>
                <w:bCs/>
                <w:sz w:val="22"/>
                <w:szCs w:val="22"/>
              </w:rPr>
              <w:t>27 839,13</w:t>
            </w:r>
          </w:p>
        </w:tc>
        <w:tc>
          <w:tcPr>
            <w:tcW w:w="1417" w:type="dxa"/>
            <w:vAlign w:val="center"/>
          </w:tcPr>
          <w:p w14:paraId="430F6CAF" w14:textId="6EA24E9E" w:rsidR="00577401" w:rsidRPr="00F47E03" w:rsidRDefault="00F47E03" w:rsidP="004A4A0D">
            <w:pPr>
              <w:jc w:val="center"/>
              <w:rPr>
                <w:bCs/>
                <w:sz w:val="22"/>
                <w:szCs w:val="22"/>
              </w:rPr>
            </w:pPr>
            <w:r w:rsidRPr="00F47E03">
              <w:rPr>
                <w:bCs/>
                <w:sz w:val="22"/>
                <w:szCs w:val="22"/>
              </w:rPr>
              <w:t>44 610,19</w:t>
            </w:r>
          </w:p>
        </w:tc>
        <w:tc>
          <w:tcPr>
            <w:tcW w:w="1418" w:type="dxa"/>
            <w:vAlign w:val="center"/>
          </w:tcPr>
          <w:p w14:paraId="41C93EC8" w14:textId="63AEF536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607A43E3" w14:textId="4A021586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401" w:rsidRPr="002412A0" w14:paraId="79D41745" w14:textId="77777777" w:rsidTr="002412A0">
        <w:trPr>
          <w:trHeight w:val="1328"/>
          <w:jc w:val="center"/>
        </w:trPr>
        <w:tc>
          <w:tcPr>
            <w:tcW w:w="851" w:type="dxa"/>
            <w:vAlign w:val="center"/>
          </w:tcPr>
          <w:p w14:paraId="27670652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6</w:t>
            </w:r>
          </w:p>
        </w:tc>
        <w:tc>
          <w:tcPr>
            <w:tcW w:w="3255" w:type="dxa"/>
          </w:tcPr>
          <w:p w14:paraId="07B203CD" w14:textId="77777777" w:rsidR="00577401" w:rsidRDefault="00F47E03" w:rsidP="004A4A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 Remontowo-Budowlany Tadeusz Kamiński</w:t>
            </w:r>
          </w:p>
          <w:p w14:paraId="3DBF0B08" w14:textId="77777777" w:rsidR="00F47E03" w:rsidRDefault="00F47E03" w:rsidP="004A4A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Słowackiego 34</w:t>
            </w:r>
          </w:p>
          <w:p w14:paraId="2718272E" w14:textId="467FC826" w:rsidR="00F47E03" w:rsidRPr="002412A0" w:rsidRDefault="00F47E03" w:rsidP="004A4A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60-825</w:t>
            </w:r>
          </w:p>
        </w:tc>
        <w:tc>
          <w:tcPr>
            <w:tcW w:w="1281" w:type="dxa"/>
            <w:vAlign w:val="center"/>
          </w:tcPr>
          <w:p w14:paraId="64A3DC10" w14:textId="15D6A9DE" w:rsidR="00577401" w:rsidRPr="002412A0" w:rsidRDefault="00F47E03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45729,00</w:t>
            </w:r>
          </w:p>
        </w:tc>
        <w:tc>
          <w:tcPr>
            <w:tcW w:w="1417" w:type="dxa"/>
            <w:vAlign w:val="center"/>
          </w:tcPr>
          <w:p w14:paraId="7D3E2F2B" w14:textId="43694EA9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55A49143" w14:textId="39FB86D5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25658EEF" w14:textId="01706044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401" w:rsidRPr="002412A0" w14:paraId="18A182B3" w14:textId="77777777" w:rsidTr="00E16E0A">
        <w:trPr>
          <w:trHeight w:val="978"/>
          <w:jc w:val="center"/>
        </w:trPr>
        <w:tc>
          <w:tcPr>
            <w:tcW w:w="851" w:type="dxa"/>
            <w:vAlign w:val="center"/>
          </w:tcPr>
          <w:p w14:paraId="588D9B6A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255" w:type="dxa"/>
          </w:tcPr>
          <w:p w14:paraId="4A080FB9" w14:textId="77777777" w:rsidR="00F47E03" w:rsidRPr="00F47E03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SEA Dominik Szulc</w:t>
            </w:r>
          </w:p>
          <w:p w14:paraId="413DB953" w14:textId="77777777" w:rsidR="00577401" w:rsidRDefault="00F47E03" w:rsidP="00F47E03">
            <w:pPr>
              <w:jc w:val="both"/>
              <w:rPr>
                <w:sz w:val="22"/>
                <w:szCs w:val="22"/>
              </w:rPr>
            </w:pPr>
            <w:proofErr w:type="spellStart"/>
            <w:r w:rsidRPr="00F47E03">
              <w:rPr>
                <w:sz w:val="22"/>
                <w:szCs w:val="22"/>
              </w:rPr>
              <w:t>ul.Siedliskowa</w:t>
            </w:r>
            <w:proofErr w:type="spellEnd"/>
            <w:r w:rsidRPr="00F47E03">
              <w:rPr>
                <w:sz w:val="22"/>
                <w:szCs w:val="22"/>
              </w:rPr>
              <w:t xml:space="preserve"> 5</w:t>
            </w:r>
          </w:p>
          <w:p w14:paraId="724F0D23" w14:textId="700ED9BA" w:rsidR="00F47E03" w:rsidRPr="002412A0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61-311</w:t>
            </w:r>
            <w:r>
              <w:rPr>
                <w:sz w:val="22"/>
                <w:szCs w:val="22"/>
              </w:rPr>
              <w:t xml:space="preserve"> Poznań-</w:t>
            </w:r>
          </w:p>
        </w:tc>
        <w:tc>
          <w:tcPr>
            <w:tcW w:w="1281" w:type="dxa"/>
            <w:vAlign w:val="center"/>
          </w:tcPr>
          <w:p w14:paraId="5DB7E4E2" w14:textId="5CB34830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72D4A4F7" w14:textId="64E530A8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62C98307" w14:textId="478877FE" w:rsidR="00577401" w:rsidRPr="002412A0" w:rsidRDefault="00F47E03" w:rsidP="004A4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67B48193" w14:textId="6072829E" w:rsidR="00577401" w:rsidRPr="00F47E03" w:rsidRDefault="00F47E03" w:rsidP="004A4A0D">
            <w:pPr>
              <w:jc w:val="center"/>
              <w:rPr>
                <w:bCs/>
                <w:sz w:val="22"/>
                <w:szCs w:val="22"/>
              </w:rPr>
            </w:pPr>
            <w:r w:rsidRPr="00F47E03">
              <w:rPr>
                <w:bCs/>
                <w:sz w:val="22"/>
                <w:szCs w:val="22"/>
              </w:rPr>
              <w:t>40</w:t>
            </w:r>
            <w:r w:rsidR="00E16E0A">
              <w:rPr>
                <w:bCs/>
                <w:sz w:val="22"/>
                <w:szCs w:val="22"/>
              </w:rPr>
              <w:t xml:space="preserve"> </w:t>
            </w:r>
            <w:r w:rsidRPr="00F47E03">
              <w:rPr>
                <w:bCs/>
                <w:sz w:val="22"/>
                <w:szCs w:val="22"/>
              </w:rPr>
              <w:t>700</w:t>
            </w:r>
            <w:r w:rsidRPr="00F47E03">
              <w:rPr>
                <w:bCs/>
                <w:sz w:val="22"/>
                <w:szCs w:val="22"/>
              </w:rPr>
              <w:t>,00</w:t>
            </w:r>
          </w:p>
        </w:tc>
      </w:tr>
      <w:tr w:rsidR="00577401" w:rsidRPr="002412A0" w14:paraId="24A4E249" w14:textId="77777777" w:rsidTr="00E16E0A">
        <w:trPr>
          <w:trHeight w:val="978"/>
          <w:jc w:val="center"/>
        </w:trPr>
        <w:tc>
          <w:tcPr>
            <w:tcW w:w="851" w:type="dxa"/>
            <w:vAlign w:val="center"/>
          </w:tcPr>
          <w:p w14:paraId="071FC9DF" w14:textId="77777777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8</w:t>
            </w:r>
          </w:p>
        </w:tc>
        <w:tc>
          <w:tcPr>
            <w:tcW w:w="3255" w:type="dxa"/>
          </w:tcPr>
          <w:p w14:paraId="2FB694A7" w14:textId="77777777" w:rsidR="00F47E03" w:rsidRPr="00F47E03" w:rsidRDefault="00F47E03" w:rsidP="00F47E03">
            <w:pPr>
              <w:jc w:val="both"/>
              <w:rPr>
                <w:sz w:val="22"/>
                <w:szCs w:val="22"/>
              </w:rPr>
            </w:pPr>
            <w:proofErr w:type="spellStart"/>
            <w:r w:rsidRPr="00F47E03">
              <w:rPr>
                <w:sz w:val="22"/>
                <w:szCs w:val="22"/>
              </w:rPr>
              <w:t>Mistre</w:t>
            </w:r>
            <w:proofErr w:type="spellEnd"/>
            <w:r w:rsidRPr="00F47E03">
              <w:rPr>
                <w:sz w:val="22"/>
                <w:szCs w:val="22"/>
              </w:rPr>
              <w:t xml:space="preserve"> </w:t>
            </w:r>
            <w:proofErr w:type="spellStart"/>
            <w:r w:rsidRPr="00F47E03">
              <w:rPr>
                <w:sz w:val="22"/>
                <w:szCs w:val="22"/>
              </w:rPr>
              <w:t>Group</w:t>
            </w:r>
            <w:proofErr w:type="spellEnd"/>
            <w:r w:rsidRPr="00F47E03">
              <w:rPr>
                <w:sz w:val="22"/>
                <w:szCs w:val="22"/>
              </w:rPr>
              <w:t xml:space="preserve"> Sp. z o.o.</w:t>
            </w:r>
          </w:p>
          <w:p w14:paraId="5C82A37E" w14:textId="40D2CE2A" w:rsidR="00577401" w:rsidRPr="002412A0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Bóżnicza 15/6, 61-751 Poznań</w:t>
            </w:r>
          </w:p>
        </w:tc>
        <w:tc>
          <w:tcPr>
            <w:tcW w:w="1281" w:type="dxa"/>
            <w:vAlign w:val="center"/>
          </w:tcPr>
          <w:p w14:paraId="1AC6EF78" w14:textId="00F625C9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64 793,96</w:t>
            </w:r>
          </w:p>
        </w:tc>
        <w:tc>
          <w:tcPr>
            <w:tcW w:w="1417" w:type="dxa"/>
            <w:vAlign w:val="center"/>
          </w:tcPr>
          <w:p w14:paraId="5CDD8823" w14:textId="7CB2BEB2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58 089,04</w:t>
            </w:r>
          </w:p>
        </w:tc>
        <w:tc>
          <w:tcPr>
            <w:tcW w:w="1418" w:type="dxa"/>
            <w:vAlign w:val="center"/>
          </w:tcPr>
          <w:p w14:paraId="39BC93BC" w14:textId="35459D3C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127C7827" w14:textId="316CC81C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77 605,93</w:t>
            </w:r>
          </w:p>
        </w:tc>
      </w:tr>
      <w:tr w:rsidR="00577401" w:rsidRPr="002412A0" w14:paraId="3CAD69FD" w14:textId="77777777" w:rsidTr="00E16E0A">
        <w:trPr>
          <w:trHeight w:val="977"/>
          <w:jc w:val="center"/>
        </w:trPr>
        <w:tc>
          <w:tcPr>
            <w:tcW w:w="851" w:type="dxa"/>
            <w:vAlign w:val="center"/>
          </w:tcPr>
          <w:p w14:paraId="64369019" w14:textId="6AF968B8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9</w:t>
            </w:r>
          </w:p>
        </w:tc>
        <w:tc>
          <w:tcPr>
            <w:tcW w:w="3255" w:type="dxa"/>
          </w:tcPr>
          <w:p w14:paraId="04601FE6" w14:textId="008C9600" w:rsidR="00F47E03" w:rsidRPr="00F47E03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Salon Podłóg Bergson- Krzysztof Góra</w:t>
            </w:r>
          </w:p>
          <w:p w14:paraId="1C42F48A" w14:textId="2C63287C" w:rsidR="00577401" w:rsidRPr="002412A0" w:rsidRDefault="00F47E03" w:rsidP="00F47E03">
            <w:pPr>
              <w:jc w:val="both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Białoborze 51, 28-130 Stopnica</w:t>
            </w:r>
          </w:p>
        </w:tc>
        <w:tc>
          <w:tcPr>
            <w:tcW w:w="1281" w:type="dxa"/>
            <w:vAlign w:val="center"/>
          </w:tcPr>
          <w:p w14:paraId="4FAC035C" w14:textId="3A8E952B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1509C73A" w14:textId="0AFD64E5" w:rsidR="00577401" w:rsidRPr="002412A0" w:rsidRDefault="00F47E0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332CB7A4" w14:textId="200352DC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 w:rsidRPr="00F47E03">
              <w:rPr>
                <w:sz w:val="22"/>
                <w:szCs w:val="22"/>
              </w:rPr>
              <w:t>185 522,63</w:t>
            </w:r>
          </w:p>
        </w:tc>
        <w:tc>
          <w:tcPr>
            <w:tcW w:w="1270" w:type="dxa"/>
            <w:vAlign w:val="center"/>
          </w:tcPr>
          <w:p w14:paraId="558DD190" w14:textId="3614699A" w:rsidR="00577401" w:rsidRPr="002412A0" w:rsidRDefault="00F47E0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77401" w:rsidRPr="002412A0" w14:paraId="0C927E06" w14:textId="77777777" w:rsidTr="002412A0">
        <w:trPr>
          <w:trHeight w:val="1328"/>
          <w:jc w:val="center"/>
        </w:trPr>
        <w:tc>
          <w:tcPr>
            <w:tcW w:w="851" w:type="dxa"/>
            <w:vAlign w:val="center"/>
          </w:tcPr>
          <w:p w14:paraId="222FD946" w14:textId="34DFBCA0" w:rsidR="00577401" w:rsidRPr="002412A0" w:rsidRDefault="00577401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10</w:t>
            </w:r>
          </w:p>
        </w:tc>
        <w:tc>
          <w:tcPr>
            <w:tcW w:w="3255" w:type="dxa"/>
          </w:tcPr>
          <w:p w14:paraId="17463071" w14:textId="77777777" w:rsidR="00E16E0A" w:rsidRPr="00E16E0A" w:rsidRDefault="00E16E0A" w:rsidP="00E16E0A">
            <w:pPr>
              <w:jc w:val="both"/>
              <w:rPr>
                <w:sz w:val="22"/>
                <w:szCs w:val="22"/>
              </w:rPr>
            </w:pPr>
            <w:r w:rsidRPr="00E16E0A">
              <w:rPr>
                <w:sz w:val="22"/>
                <w:szCs w:val="22"/>
              </w:rPr>
              <w:t>FIRMA HANDLOWO USŁUGOWA ADAM GRAF</w:t>
            </w:r>
          </w:p>
          <w:p w14:paraId="20AF0C20" w14:textId="46D224CC" w:rsidR="00577401" w:rsidRPr="002412A0" w:rsidRDefault="00E16E0A" w:rsidP="00E16E0A">
            <w:pPr>
              <w:jc w:val="both"/>
              <w:rPr>
                <w:sz w:val="22"/>
                <w:szCs w:val="22"/>
              </w:rPr>
            </w:pPr>
            <w:r w:rsidRPr="00E16E0A">
              <w:rPr>
                <w:sz w:val="22"/>
                <w:szCs w:val="22"/>
              </w:rPr>
              <w:t>OS. PRZYJAŹNI 13S, 61-686 POZNAŃ</w:t>
            </w:r>
          </w:p>
        </w:tc>
        <w:tc>
          <w:tcPr>
            <w:tcW w:w="1281" w:type="dxa"/>
            <w:vAlign w:val="center"/>
          </w:tcPr>
          <w:p w14:paraId="7670FC37" w14:textId="6A49CB59" w:rsidR="00577401" w:rsidRPr="002412A0" w:rsidRDefault="00E16E0A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6788CCF4" w14:textId="2C0AFAF0" w:rsidR="00577401" w:rsidRPr="002412A0" w:rsidRDefault="00E16E0A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062B99F7" w14:textId="3C49885A" w:rsidR="00577401" w:rsidRPr="002412A0" w:rsidRDefault="00E16E0A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vAlign w:val="center"/>
          </w:tcPr>
          <w:p w14:paraId="51BE4CBB" w14:textId="64A6B3BA" w:rsidR="00577401" w:rsidRPr="002412A0" w:rsidRDefault="00E16E0A" w:rsidP="00F1435C">
            <w:pPr>
              <w:jc w:val="center"/>
              <w:rPr>
                <w:sz w:val="22"/>
                <w:szCs w:val="22"/>
              </w:rPr>
            </w:pPr>
            <w:r w:rsidRPr="00E16E0A">
              <w:rPr>
                <w:sz w:val="22"/>
                <w:szCs w:val="22"/>
              </w:rPr>
              <w:t>60.885,00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140E288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56BF775E" w14:textId="79CC7141" w:rsidR="002158FA" w:rsidRPr="002158FA" w:rsidRDefault="00D7215C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577401">
        <w:rPr>
          <w:sz w:val="24"/>
        </w:rPr>
        <w:t>34.383,73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0A5339FA" w14:textId="11991937" w:rsid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577401">
        <w:rPr>
          <w:sz w:val="24"/>
        </w:rPr>
        <w:t>50.000,00</w:t>
      </w:r>
      <w:r w:rsidR="002158FA" w:rsidRPr="002158FA">
        <w:rPr>
          <w:sz w:val="24"/>
        </w:rPr>
        <w:t xml:space="preserve"> zł brutto</w:t>
      </w:r>
    </w:p>
    <w:p w14:paraId="35E3E3B8" w14:textId="6BC949A3" w:rsidR="00551CD2" w:rsidRP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577401">
        <w:rPr>
          <w:sz w:val="24"/>
        </w:rPr>
        <w:t>225.000</w:t>
      </w:r>
      <w:r w:rsidRPr="00D7215C">
        <w:rPr>
          <w:sz w:val="24"/>
        </w:rPr>
        <w:t>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14:paraId="02A3D0A8" w14:textId="46C00722" w:rsidR="00D7215C" w:rsidRPr="00D7215C" w:rsidRDefault="00D7215C" w:rsidP="00D7215C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</w:t>
      </w:r>
      <w:r w:rsidR="00577401">
        <w:rPr>
          <w:sz w:val="24"/>
        </w:rPr>
        <w:t>65.272</w:t>
      </w:r>
      <w:r w:rsidRPr="00D7215C">
        <w:rPr>
          <w:sz w:val="24"/>
        </w:rPr>
        <w:t>,</w:t>
      </w:r>
      <w:r w:rsidR="00577401">
        <w:rPr>
          <w:sz w:val="24"/>
        </w:rPr>
        <w:t>67</w:t>
      </w:r>
      <w:r w:rsidRPr="00D7215C">
        <w:rPr>
          <w:sz w:val="24"/>
        </w:rPr>
        <w:t xml:space="preserve"> 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14:paraId="5E85D91C" w14:textId="77777777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36DC37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AAFB5B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798F92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14:paraId="4992364D" w14:textId="77777777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6F7CA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CDA72" w14:textId="77777777"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2DFD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14:paraId="466DE846" w14:textId="77777777" w:rsidTr="00D7215C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9F753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1EC58" w14:textId="77777777"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A07F" w14:textId="77777777"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14:paraId="0174B1DB" w14:textId="77777777" w:rsidR="00C236D3" w:rsidRDefault="00C236D3" w:rsidP="00173B20">
      <w:pPr>
        <w:jc w:val="right"/>
      </w:pPr>
    </w:p>
    <w:sectPr w:rsidR="00C236D3" w:rsidSect="005774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851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01A91" w14:textId="77777777" w:rsidR="00C32AAA" w:rsidRDefault="00C32AAA">
      <w:r>
        <w:separator/>
      </w:r>
    </w:p>
  </w:endnote>
  <w:endnote w:type="continuationSeparator" w:id="0">
    <w:p w14:paraId="042B6721" w14:textId="77777777" w:rsidR="00C32AAA" w:rsidRDefault="00C3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247F7" w14:textId="77777777" w:rsidR="00C32AAA" w:rsidRDefault="00C32AAA">
      <w:r>
        <w:separator/>
      </w:r>
    </w:p>
  </w:footnote>
  <w:footnote w:type="continuationSeparator" w:id="0">
    <w:p w14:paraId="3945797A" w14:textId="77777777" w:rsidR="00C32AAA" w:rsidRDefault="00C32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2158FA"/>
    <w:rsid w:val="0023318D"/>
    <w:rsid w:val="00240B03"/>
    <w:rsid w:val="002412A0"/>
    <w:rsid w:val="00257EAF"/>
    <w:rsid w:val="002B469A"/>
    <w:rsid w:val="002C13C9"/>
    <w:rsid w:val="00305A1F"/>
    <w:rsid w:val="00316FB8"/>
    <w:rsid w:val="00343909"/>
    <w:rsid w:val="00355C9D"/>
    <w:rsid w:val="00365F73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401"/>
    <w:rsid w:val="00577BC6"/>
    <w:rsid w:val="00601802"/>
    <w:rsid w:val="00650FDA"/>
    <w:rsid w:val="0069085C"/>
    <w:rsid w:val="006B6F69"/>
    <w:rsid w:val="006C2B48"/>
    <w:rsid w:val="00800F9C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32AAA"/>
    <w:rsid w:val="00C659E2"/>
    <w:rsid w:val="00CB0802"/>
    <w:rsid w:val="00CF7835"/>
    <w:rsid w:val="00D665F5"/>
    <w:rsid w:val="00D7128F"/>
    <w:rsid w:val="00D7215C"/>
    <w:rsid w:val="00E16E0A"/>
    <w:rsid w:val="00E2393B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4</cp:revision>
  <cp:lastPrinted>2026-04-13T09:02:00Z</cp:lastPrinted>
  <dcterms:created xsi:type="dcterms:W3CDTF">2026-04-13T08:25:00Z</dcterms:created>
  <dcterms:modified xsi:type="dcterms:W3CDTF">2026-04-13T09:02:00Z</dcterms:modified>
</cp:coreProperties>
</file>