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92FF5" w14:textId="5FBFB123" w:rsidR="00025386" w:rsidRPr="00120A1A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120A1A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120A1A" w:rsidRPr="00120A1A">
        <w:rPr>
          <w:rFonts w:ascii="Arial Black" w:hAnsi="Arial Black" w:cs="Arial"/>
          <w:bCs/>
          <w:i w:val="0"/>
          <w:sz w:val="20"/>
        </w:rPr>
        <w:t>5</w:t>
      </w:r>
      <w:r w:rsidR="007666D6" w:rsidRPr="00120A1A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20A1A" w14:paraId="6D6F393B" w14:textId="77777777" w:rsidTr="00467CA2">
        <w:tc>
          <w:tcPr>
            <w:tcW w:w="2800" w:type="dxa"/>
          </w:tcPr>
          <w:p w14:paraId="5CC1B108" w14:textId="77777777" w:rsidR="00D520D3" w:rsidRPr="00120A1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20A1A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120A1A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DB16763" w14:textId="77777777" w:rsidR="00D520D3" w:rsidRPr="00120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9D7EE85" w14:textId="77777777" w:rsidR="00D520D3" w:rsidRPr="00120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E64EF1" w14:textId="77777777" w:rsidR="00D520D3" w:rsidRPr="00120A1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120A1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120A1A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120A1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120A1A" w14:paraId="580C0D07" w14:textId="77777777" w:rsidTr="00467CA2">
        <w:tc>
          <w:tcPr>
            <w:tcW w:w="2800" w:type="dxa"/>
          </w:tcPr>
          <w:p w14:paraId="5EF389C9" w14:textId="77777777" w:rsidR="00D520D3" w:rsidRPr="00120A1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20A1A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FF9DFE0" w14:textId="77777777" w:rsidR="00D520D3" w:rsidRPr="00120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00E77E1" w14:textId="77777777" w:rsidR="00D520D3" w:rsidRPr="00120A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19D4F7" w14:textId="77777777" w:rsidR="00D520D3" w:rsidRPr="00120A1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120A1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120A1A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120A1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15CA4C6" w14:textId="77777777" w:rsidR="00B62AD0" w:rsidRPr="00120A1A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20A1A" w14:paraId="7CBD771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2A3AF6" w14:textId="77777777" w:rsidR="00053927" w:rsidRPr="00120A1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120A1A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0124D2F3" w14:textId="77777777" w:rsidR="00053927" w:rsidRPr="00120A1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120A1A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120A1A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120A1A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B8F6E47" w14:textId="475E357B" w:rsidR="0071340C" w:rsidRPr="00120A1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20A1A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120A1A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120A1A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9806BB" w:rsidRPr="00120A1A">
        <w:rPr>
          <w:rFonts w:ascii="Arial Narrow" w:hAnsi="Arial Narrow" w:cs="Arial"/>
          <w:sz w:val="20"/>
          <w:szCs w:val="20"/>
        </w:rPr>
        <w:t>(</w:t>
      </w:r>
      <w:proofErr w:type="spellStart"/>
      <w:r w:rsidR="009806BB" w:rsidRPr="00120A1A">
        <w:rPr>
          <w:rFonts w:ascii="Arial Narrow" w:hAnsi="Arial Narrow" w:cs="Arial"/>
          <w:sz w:val="20"/>
          <w:szCs w:val="20"/>
        </w:rPr>
        <w:t>t.j</w:t>
      </w:r>
      <w:proofErr w:type="spellEnd"/>
      <w:r w:rsidR="009806BB" w:rsidRPr="00120A1A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9806BB" w:rsidRPr="00120A1A">
        <w:rPr>
          <w:rFonts w:ascii="Arial Narrow" w:hAnsi="Arial Narrow" w:cs="Arial"/>
          <w:sz w:val="20"/>
          <w:szCs w:val="20"/>
        </w:rPr>
        <w:t>p</w:t>
      </w:r>
      <w:r w:rsidR="00120A1A">
        <w:rPr>
          <w:rFonts w:ascii="Arial Narrow" w:hAnsi="Arial Narrow" w:cs="Arial"/>
          <w:sz w:val="20"/>
          <w:szCs w:val="20"/>
        </w:rPr>
        <w:t>óź</w:t>
      </w:r>
      <w:r w:rsidR="009806BB" w:rsidRPr="00120A1A">
        <w:rPr>
          <w:rFonts w:ascii="Arial Narrow" w:hAnsi="Arial Narrow" w:cs="Arial"/>
          <w:sz w:val="20"/>
          <w:szCs w:val="20"/>
        </w:rPr>
        <w:t>n</w:t>
      </w:r>
      <w:proofErr w:type="spellEnd"/>
      <w:r w:rsidR="009806BB" w:rsidRPr="00120A1A">
        <w:rPr>
          <w:rFonts w:ascii="Arial Narrow" w:hAnsi="Arial Narrow" w:cs="Arial"/>
          <w:sz w:val="20"/>
          <w:szCs w:val="20"/>
        </w:rPr>
        <w:t>. zm.)</w:t>
      </w:r>
      <w:r w:rsidR="00E27ABB"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120A1A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20A1A" w14:paraId="2FC33DF6" w14:textId="77777777" w:rsidTr="00467CA2">
        <w:tc>
          <w:tcPr>
            <w:tcW w:w="2269" w:type="dxa"/>
          </w:tcPr>
          <w:p w14:paraId="1886579D" w14:textId="77777777" w:rsidR="00D520D3" w:rsidRPr="00120A1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4DBCFE3" w14:textId="77777777" w:rsidR="00D520D3" w:rsidRPr="00120A1A" w:rsidRDefault="009806B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Dostawy sukcesywne sprzętu jednorazowego użytku do </w:t>
            </w:r>
            <w:proofErr w:type="spellStart"/>
            <w:r w:rsidRPr="00120A1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hemofiltracji</w:t>
            </w:r>
            <w:proofErr w:type="spellEnd"/>
            <w:r w:rsidRPr="00120A1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na okres 24 miesięcy</w:t>
            </w:r>
            <w:r w:rsidR="00D520D3" w:rsidRPr="00120A1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9806BB" w:rsidRPr="00120A1A" w14:paraId="31BCA504" w14:textId="77777777" w:rsidTr="00E91D86">
        <w:tc>
          <w:tcPr>
            <w:tcW w:w="2269" w:type="dxa"/>
          </w:tcPr>
          <w:p w14:paraId="702CE200" w14:textId="77777777" w:rsidR="009806BB" w:rsidRPr="00120A1A" w:rsidRDefault="009806BB" w:rsidP="00E91D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E71FD3" w14:textId="77777777" w:rsidR="009806BB" w:rsidRPr="00120A1A" w:rsidRDefault="009806BB" w:rsidP="00E91D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55/2026</w:t>
            </w:r>
          </w:p>
        </w:tc>
      </w:tr>
    </w:tbl>
    <w:p w14:paraId="2D13493F" w14:textId="77777777" w:rsidR="00DC652A" w:rsidRPr="00120A1A" w:rsidRDefault="009806B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120A1A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57EDB19A" w14:textId="77777777" w:rsidR="00DC652A" w:rsidRPr="00120A1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20A1A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4C3583B" w14:textId="77777777" w:rsidR="0071340C" w:rsidRPr="00120A1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120A1A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120A1A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120A1A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51CAFDD" w14:textId="77777777" w:rsidR="0071340C" w:rsidRPr="00120A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1893A8B9" w14:textId="77777777" w:rsidR="0071340C" w:rsidRPr="00120A1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73BC8936" w14:textId="77777777" w:rsidR="0071340C" w:rsidRPr="00120A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20A1A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2E8CBD0" w14:textId="77777777" w:rsidR="0071340C" w:rsidRPr="00120A1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120A1A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120A1A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120A1A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57DFB351" w14:textId="77777777" w:rsidR="0071340C" w:rsidRPr="00120A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3BEF1294" w14:textId="77777777" w:rsidR="0071340C" w:rsidRPr="00120A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5DA87DAC" w14:textId="77777777" w:rsidR="00DC652A" w:rsidRPr="00120A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120A1A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120A1A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120A1A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23EA1B62" w14:textId="77777777" w:rsidR="00DC652A" w:rsidRPr="00120A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120A1A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120A1A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672947A8" w14:textId="77777777" w:rsidR="0093388F" w:rsidRPr="00120A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20A1A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35AED5B1" w14:textId="77777777" w:rsidR="0093388F" w:rsidRPr="00120A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0F48C317" w14:textId="77777777" w:rsidR="0093388F" w:rsidRPr="00120A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120A1A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75711062" w14:textId="77777777" w:rsidR="00CB29AC" w:rsidRPr="00120A1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0D8E874D" w14:textId="77777777" w:rsidR="00CB29AC" w:rsidRPr="00120A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20A1A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2FE946A7" w14:textId="77777777" w:rsidR="00830970" w:rsidRPr="00120A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120A1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120A1A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2348388E" w14:textId="77777777" w:rsidR="00E27ABB" w:rsidRPr="00120A1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20A1A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20A1A" w14:paraId="3927D19A" w14:textId="77777777" w:rsidTr="00467CA2">
        <w:tc>
          <w:tcPr>
            <w:tcW w:w="2660" w:type="dxa"/>
          </w:tcPr>
          <w:p w14:paraId="24AE68CB" w14:textId="77777777" w:rsidR="00D520D3" w:rsidRPr="00120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1F6F8FB" w14:textId="77777777" w:rsidR="00D520D3" w:rsidRPr="00120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ABA88BB" w14:textId="77777777" w:rsidR="00D520D3" w:rsidRPr="00120A1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</w:tcPr>
          <w:p w14:paraId="311C35B7" w14:textId="77777777" w:rsidR="00D520D3" w:rsidRPr="00120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24587C5" w14:textId="77777777" w:rsidR="00D520D3" w:rsidRPr="00120A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7665AF" w14:textId="77777777" w:rsidR="00D520D3" w:rsidRPr="00120A1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120A1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</w:t>
            </w:r>
            <w:r w:rsidR="009806BB" w:rsidRPr="00120A1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120A1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120A1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120A1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47A0D16B" w14:textId="77777777" w:rsidR="00E27ABB" w:rsidRPr="00120A1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120A1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BFBA9" w14:textId="77777777" w:rsidR="00983619" w:rsidRDefault="00983619" w:rsidP="00025386">
      <w:pPr>
        <w:spacing w:after="0" w:line="240" w:lineRule="auto"/>
      </w:pPr>
      <w:r>
        <w:separator/>
      </w:r>
    </w:p>
  </w:endnote>
  <w:endnote w:type="continuationSeparator" w:id="0">
    <w:p w14:paraId="6ACABB28" w14:textId="77777777" w:rsidR="00983619" w:rsidRDefault="009836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C4E4" w14:textId="77777777" w:rsidR="009806BB" w:rsidRDefault="009806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5833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BD772B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927AE2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50A1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AB69" w14:textId="77777777" w:rsidR="009806BB" w:rsidRDefault="00980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0C43A" w14:textId="77777777" w:rsidR="00983619" w:rsidRDefault="00983619" w:rsidP="00025386">
      <w:pPr>
        <w:spacing w:after="0" w:line="240" w:lineRule="auto"/>
      </w:pPr>
      <w:r>
        <w:separator/>
      </w:r>
    </w:p>
  </w:footnote>
  <w:footnote w:type="continuationSeparator" w:id="0">
    <w:p w14:paraId="38410285" w14:textId="77777777" w:rsidR="00983619" w:rsidRDefault="009836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84901" w14:textId="77777777" w:rsidR="009806BB" w:rsidRDefault="009806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BC42D" w14:textId="77777777" w:rsidR="009806BB" w:rsidRDefault="009806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EE3E0" w14:textId="77777777" w:rsidR="009806BB" w:rsidRDefault="00980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940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39C"/>
    <w:rsid w:val="00025386"/>
    <w:rsid w:val="000423B9"/>
    <w:rsid w:val="00053927"/>
    <w:rsid w:val="00066C44"/>
    <w:rsid w:val="00071D4C"/>
    <w:rsid w:val="00084786"/>
    <w:rsid w:val="00120A1A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439C"/>
    <w:rsid w:val="008B797E"/>
    <w:rsid w:val="008F2498"/>
    <w:rsid w:val="0093388F"/>
    <w:rsid w:val="009806BB"/>
    <w:rsid w:val="00983619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4BD5B"/>
  <w15:chartTrackingRefBased/>
  <w15:docId w15:val="{91E0939F-ACFB-4B32-8F5D-41F61ED8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2026-04-13T07:24:00Z</cp:lastPrinted>
  <dcterms:created xsi:type="dcterms:W3CDTF">2026-04-13T07:24:00Z</dcterms:created>
  <dcterms:modified xsi:type="dcterms:W3CDTF">2026-04-13T07:24:00Z</dcterms:modified>
</cp:coreProperties>
</file>