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D94AF" w14:textId="77777777" w:rsidR="00D62E6E" w:rsidRPr="00AB1DAC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AB1DAC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0A02A4" w:rsidRPr="00AB1DAC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AB1DAC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B1DAC" w14:paraId="47A06F8A" w14:textId="77777777" w:rsidTr="00D62E6E">
        <w:tc>
          <w:tcPr>
            <w:tcW w:w="2800" w:type="dxa"/>
          </w:tcPr>
          <w:p w14:paraId="279DC0F0" w14:textId="77777777" w:rsidR="00D62E6E" w:rsidRPr="00AB1DA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B1DAC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AB1DAC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9FF75FA" w14:textId="77777777" w:rsidR="00D62E6E" w:rsidRPr="00AB1D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85DD9E8" w14:textId="77777777" w:rsidR="00D62E6E" w:rsidRPr="00AB1D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7D43D8" w14:textId="77777777" w:rsidR="00D62E6E" w:rsidRPr="00AB1DA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AB1DA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AB1DAC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AB1DA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AB1DAC" w14:paraId="11DB1E93" w14:textId="77777777" w:rsidTr="00D62E6E">
        <w:tc>
          <w:tcPr>
            <w:tcW w:w="2800" w:type="dxa"/>
          </w:tcPr>
          <w:p w14:paraId="70E3D234" w14:textId="77777777" w:rsidR="00D62E6E" w:rsidRPr="00AB1DA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B1DAC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F040342" w14:textId="77777777" w:rsidR="00D62E6E" w:rsidRPr="00AB1D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7FDEA40" w14:textId="77777777" w:rsidR="00D62E6E" w:rsidRPr="00AB1D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1042B0" w14:textId="77777777" w:rsidR="00D62E6E" w:rsidRPr="00AB1DA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AB1DA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AB1DAC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AB1DA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E30AF91" w14:textId="77777777" w:rsidR="00BC121E" w:rsidRPr="00AB1DA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02A4" w:rsidRPr="00AB1DAC" w14:paraId="6EBF5AF7" w14:textId="77777777" w:rsidTr="00E91D8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CC1010" w14:textId="77777777" w:rsidR="000A02A4" w:rsidRPr="00AB1DAC" w:rsidRDefault="000A02A4" w:rsidP="00E91D8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4B910D1B" w14:textId="77777777" w:rsidR="000A02A4" w:rsidRPr="00AB1DAC" w:rsidRDefault="000A02A4" w:rsidP="00E91D8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pĂłĹşn</w:t>
            </w:r>
            <w:proofErr w:type="spellEnd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AB1DA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16B08FBD" w14:textId="77777777" w:rsidR="000A02A4" w:rsidRPr="00AB1DAC" w:rsidRDefault="000A02A4" w:rsidP="00E91D8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0E8711B7" w14:textId="77777777" w:rsidR="000A02A4" w:rsidRPr="00AB1DAC" w:rsidRDefault="000A02A4" w:rsidP="00E91D8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3E11AC7E" w14:textId="77777777" w:rsidR="00BC121E" w:rsidRPr="00AB1DAC" w:rsidRDefault="000A02A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AB1DAC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B1DAC" w14:paraId="595C719C" w14:textId="77777777" w:rsidTr="00D62E6E">
        <w:tc>
          <w:tcPr>
            <w:tcW w:w="2269" w:type="dxa"/>
          </w:tcPr>
          <w:p w14:paraId="471333DE" w14:textId="77777777" w:rsidR="00D62E6E" w:rsidRPr="00AB1DA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B99A2C" w14:textId="77777777" w:rsidR="00D62E6E" w:rsidRPr="00AB1DAC" w:rsidRDefault="000A02A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AB1DA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AB1DA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D62E6E" w:rsidRPr="00AB1DA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0A02A4" w:rsidRPr="00AB1DAC" w14:paraId="4CBAAC08" w14:textId="77777777" w:rsidTr="00E91D86">
        <w:tc>
          <w:tcPr>
            <w:tcW w:w="2269" w:type="dxa"/>
          </w:tcPr>
          <w:p w14:paraId="4A7F4F87" w14:textId="77777777" w:rsidR="000A02A4" w:rsidRPr="00AB1DAC" w:rsidRDefault="000A02A4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1AD06D" w14:textId="77777777" w:rsidR="000A02A4" w:rsidRPr="00AB1DAC" w:rsidRDefault="000A02A4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55/2026</w:t>
            </w:r>
          </w:p>
        </w:tc>
      </w:tr>
    </w:tbl>
    <w:p w14:paraId="30667EDB" w14:textId="77777777" w:rsidR="00BC121E" w:rsidRPr="00AB1DAC" w:rsidRDefault="000A02A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AB1DAC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AB1DAC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AB1DAC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671D6A21" w14:textId="77777777" w:rsidR="00BC121E" w:rsidRPr="00AB1DA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AB1DAC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AB1DAC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AB1DAC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AB1DAC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AB1DAC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6E7D5445" w14:textId="77777777" w:rsidR="00BF69A4" w:rsidRPr="00AB1DA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B1DAC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AB1DA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AB1DAC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AB1DAC" w14:paraId="7D797E8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6C490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BEEC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522E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AB1DAC" w14:paraId="0E6CC98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2C3A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6F3B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132F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AB1DAC" w14:paraId="3B59E2C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A5D1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2D19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00C2" w14:textId="77777777" w:rsidR="00BC121E" w:rsidRPr="00AB1D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25EA187" w14:textId="77777777" w:rsidR="00BC121E" w:rsidRPr="00AB1DA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AB1DAC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03675D5C" w14:textId="77777777" w:rsidR="00BC121E" w:rsidRPr="00AB1DA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B1DAC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F75576F" w14:textId="77777777" w:rsidR="00067B62" w:rsidRPr="00AB1DA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AB1DA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AB1DAC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AB1DAC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AB1DA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43A812F5" w14:textId="77777777" w:rsidR="00CF03EF" w:rsidRPr="00AB1DA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AB1DA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AB1DA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AB1DA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AB1DA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21EC2333" w14:textId="77777777" w:rsidR="00067B62" w:rsidRPr="00AB1DA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B1DAC" w14:paraId="3818F15E" w14:textId="77777777" w:rsidTr="00620E37">
        <w:tc>
          <w:tcPr>
            <w:tcW w:w="2660" w:type="dxa"/>
          </w:tcPr>
          <w:p w14:paraId="7B0F23C1" w14:textId="77777777" w:rsidR="00BC121E" w:rsidRPr="00AB1D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EDBA737" w14:textId="77777777" w:rsidR="00BC121E" w:rsidRPr="00AB1DA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1BAAA573" w14:textId="77777777" w:rsidR="00BC121E" w:rsidRPr="00AB1DA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7C99F6A7" w14:textId="77777777" w:rsidR="00BC121E" w:rsidRPr="00AB1D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998689E" w14:textId="77777777" w:rsidR="00BC121E" w:rsidRPr="00AB1D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26F24A4B" w14:textId="77777777" w:rsidR="00BC121E" w:rsidRPr="00AB1DA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A02A4"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AB1DA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2FF07FFC" w14:textId="77777777" w:rsidR="00106AC7" w:rsidRPr="00AB1DAC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AB1DA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BF26B" w14:textId="77777777" w:rsidR="00470B59" w:rsidRDefault="00470B59">
      <w:r>
        <w:separator/>
      </w:r>
    </w:p>
  </w:endnote>
  <w:endnote w:type="continuationSeparator" w:id="0">
    <w:p w14:paraId="16E88DEA" w14:textId="77777777" w:rsidR="00470B59" w:rsidRDefault="0047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B74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D06DF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81ED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D4445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D37D69">
        <v:line id="_x0000_s1025" style="position:absolute;left:0;text-align:left;z-index:251657728" from="-3.85pt,8.7pt" to="455.15pt,8.7pt"/>
      </w:pict>
    </w:r>
  </w:p>
  <w:p w14:paraId="424FCCA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CC9E" w14:textId="77777777" w:rsidR="000A02A4" w:rsidRDefault="000A02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B82B1" w14:textId="77777777" w:rsidR="00470B59" w:rsidRDefault="00470B59">
      <w:r>
        <w:separator/>
      </w:r>
    </w:p>
  </w:footnote>
  <w:footnote w:type="continuationSeparator" w:id="0">
    <w:p w14:paraId="279229FE" w14:textId="77777777" w:rsidR="00470B59" w:rsidRDefault="0047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5B07F" w14:textId="77777777" w:rsidR="000A02A4" w:rsidRDefault="000A0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AFE8C" w14:textId="77777777" w:rsidR="000A02A4" w:rsidRDefault="000A0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BB226" w14:textId="77777777" w:rsidR="000A02A4" w:rsidRDefault="000A02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5054296">
    <w:abstractNumId w:val="13"/>
  </w:num>
  <w:num w:numId="2" w16cid:durableId="956762436">
    <w:abstractNumId w:val="0"/>
  </w:num>
  <w:num w:numId="3" w16cid:durableId="929116964">
    <w:abstractNumId w:val="11"/>
  </w:num>
  <w:num w:numId="4" w16cid:durableId="974214044">
    <w:abstractNumId w:val="8"/>
  </w:num>
  <w:num w:numId="5" w16cid:durableId="1513645539">
    <w:abstractNumId w:val="7"/>
  </w:num>
  <w:num w:numId="6" w16cid:durableId="352464490">
    <w:abstractNumId w:val="1"/>
  </w:num>
  <w:num w:numId="7" w16cid:durableId="1391153322">
    <w:abstractNumId w:val="6"/>
  </w:num>
  <w:num w:numId="8" w16cid:durableId="1403943029">
    <w:abstractNumId w:val="3"/>
  </w:num>
  <w:num w:numId="9" w16cid:durableId="17439224">
    <w:abstractNumId w:val="2"/>
  </w:num>
  <w:num w:numId="10" w16cid:durableId="2037386806">
    <w:abstractNumId w:val="5"/>
  </w:num>
  <w:num w:numId="11" w16cid:durableId="1333995506">
    <w:abstractNumId w:val="10"/>
  </w:num>
  <w:num w:numId="12" w16cid:durableId="898128748">
    <w:abstractNumId w:val="4"/>
  </w:num>
  <w:num w:numId="13" w16cid:durableId="2134321397">
    <w:abstractNumId w:val="9"/>
  </w:num>
  <w:num w:numId="14" w16cid:durableId="19465030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E3E"/>
    <w:rsid w:val="0000184A"/>
    <w:rsid w:val="00007C1C"/>
    <w:rsid w:val="00012997"/>
    <w:rsid w:val="000621A2"/>
    <w:rsid w:val="00067B62"/>
    <w:rsid w:val="000719DC"/>
    <w:rsid w:val="00075CEC"/>
    <w:rsid w:val="000807AB"/>
    <w:rsid w:val="000A02A4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0B59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1DAC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61E3E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6A837"/>
  <w15:chartTrackingRefBased/>
  <w15:docId w15:val="{24A11E29-42E0-4F5E-A586-B9A4533A5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2026-04-13T07:25:00Z</cp:lastPrinted>
  <dcterms:created xsi:type="dcterms:W3CDTF">2026-04-13T07:25:00Z</dcterms:created>
  <dcterms:modified xsi:type="dcterms:W3CDTF">2026-04-13T07:25:00Z</dcterms:modified>
</cp:coreProperties>
</file>