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6A2BD9" w:rsidRDefault="009D2492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6A2BD9">
        <w:rPr>
          <w:rFonts w:ascii="Arial Narrow" w:hAnsi="Arial Narrow" w:cs="Arial"/>
          <w:sz w:val="22"/>
          <w:szCs w:val="22"/>
        </w:rPr>
        <w:t>Bydgoszcz</w:t>
      </w:r>
      <w:r w:rsidR="00035DEC" w:rsidRPr="006A2BD9">
        <w:rPr>
          <w:rFonts w:ascii="Arial Narrow" w:hAnsi="Arial Narrow" w:cs="Arial"/>
          <w:sz w:val="22"/>
          <w:szCs w:val="22"/>
        </w:rPr>
        <w:t xml:space="preserve"> dnia: </w:t>
      </w:r>
      <w:r w:rsidRPr="006A2BD9">
        <w:rPr>
          <w:rFonts w:ascii="Arial Narrow" w:hAnsi="Arial Narrow" w:cs="Arial"/>
          <w:sz w:val="22"/>
          <w:szCs w:val="22"/>
        </w:rPr>
        <w:t>2</w:t>
      </w:r>
      <w:r w:rsidR="00E536FF" w:rsidRPr="006A2BD9">
        <w:rPr>
          <w:rFonts w:ascii="Arial Narrow" w:hAnsi="Arial Narrow" w:cs="Arial"/>
          <w:sz w:val="22"/>
          <w:szCs w:val="22"/>
        </w:rPr>
        <w:t>026-04-14</w:t>
      </w:r>
    </w:p>
    <w:p w:rsidR="00035DEC" w:rsidRPr="006A2BD9" w:rsidRDefault="009D2492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A2BD9">
        <w:rPr>
          <w:rFonts w:ascii="Arial Narrow" w:hAnsi="Arial Narrow" w:cs="Arial"/>
          <w:b/>
          <w:bCs/>
          <w:sz w:val="22"/>
          <w:szCs w:val="22"/>
        </w:rPr>
        <w:t>10</w:t>
      </w:r>
      <w:r w:rsidR="00E536FF" w:rsidRPr="006A2BD9">
        <w:rPr>
          <w:rFonts w:ascii="Arial Narrow" w:hAnsi="Arial Narrow" w:cs="Arial"/>
          <w:b/>
          <w:bCs/>
          <w:sz w:val="22"/>
          <w:szCs w:val="22"/>
        </w:rPr>
        <w:t>.</w:t>
      </w:r>
      <w:r w:rsidRPr="006A2BD9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035DEC" w:rsidRPr="006A2BD9" w:rsidRDefault="009D2492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A2BD9">
        <w:rPr>
          <w:rFonts w:ascii="Arial Narrow" w:hAnsi="Arial Narrow" w:cs="Arial"/>
          <w:sz w:val="22"/>
          <w:szCs w:val="22"/>
        </w:rPr>
        <w:t>Powstańców Warszawy</w:t>
      </w:r>
      <w:r w:rsidR="00035DEC" w:rsidRPr="006A2BD9">
        <w:rPr>
          <w:rFonts w:ascii="Arial Narrow" w:hAnsi="Arial Narrow" w:cs="Arial"/>
          <w:sz w:val="22"/>
          <w:szCs w:val="22"/>
        </w:rPr>
        <w:t xml:space="preserve"> </w:t>
      </w:r>
      <w:r w:rsidRPr="006A2BD9">
        <w:rPr>
          <w:rFonts w:ascii="Arial Narrow" w:hAnsi="Arial Narrow" w:cs="Arial"/>
          <w:sz w:val="22"/>
          <w:szCs w:val="22"/>
        </w:rPr>
        <w:t>5</w:t>
      </w:r>
    </w:p>
    <w:p w:rsidR="00035DEC" w:rsidRPr="006A2BD9" w:rsidRDefault="009D2492" w:rsidP="00035DEC">
      <w:pPr>
        <w:rPr>
          <w:rFonts w:ascii="Arial Narrow" w:hAnsi="Arial Narrow" w:cs="Arial"/>
          <w:sz w:val="22"/>
          <w:szCs w:val="22"/>
        </w:rPr>
      </w:pPr>
      <w:r w:rsidRPr="006A2BD9">
        <w:rPr>
          <w:rFonts w:ascii="Arial Narrow" w:hAnsi="Arial Narrow" w:cs="Arial"/>
          <w:sz w:val="22"/>
          <w:szCs w:val="22"/>
        </w:rPr>
        <w:t>85-681</w:t>
      </w:r>
      <w:r w:rsidR="00035DEC" w:rsidRPr="006A2BD9">
        <w:rPr>
          <w:rFonts w:ascii="Arial Narrow" w:hAnsi="Arial Narrow" w:cs="Arial"/>
          <w:sz w:val="22"/>
          <w:szCs w:val="22"/>
        </w:rPr>
        <w:t xml:space="preserve"> </w:t>
      </w:r>
      <w:r w:rsidRPr="006A2BD9">
        <w:rPr>
          <w:rFonts w:ascii="Arial Narrow" w:hAnsi="Arial Narrow" w:cs="Arial"/>
          <w:sz w:val="22"/>
          <w:szCs w:val="22"/>
        </w:rPr>
        <w:t>Bydgoszcz</w:t>
      </w:r>
    </w:p>
    <w:p w:rsidR="00035DEC" w:rsidRPr="006A2BD9" w:rsidRDefault="00035DEC" w:rsidP="00035DEC">
      <w:pPr>
        <w:jc w:val="both"/>
        <w:rPr>
          <w:rFonts w:ascii="Arial Narrow" w:hAnsi="Arial Narrow" w:cs="Arial"/>
          <w:bCs/>
          <w:sz w:val="22"/>
          <w:szCs w:val="22"/>
        </w:rPr>
      </w:pPr>
      <w:r w:rsidRPr="006A2BD9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035DEC" w:rsidRPr="006A2BD9" w:rsidRDefault="00035DEC" w:rsidP="00035DEC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6A2BD9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E536FF" w:rsidRPr="006A2BD9" w:rsidRDefault="00E536FF" w:rsidP="00035D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6A2BD9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53552E">
        <w:rPr>
          <w:rFonts w:ascii="Arial Narrow" w:hAnsi="Arial Narrow" w:cs="Arial"/>
          <w:b/>
          <w:bCs/>
          <w:sz w:val="22"/>
          <w:szCs w:val="22"/>
        </w:rPr>
        <w:t>3233</w:t>
      </w:r>
      <w:r w:rsidRPr="006A2BD9">
        <w:rPr>
          <w:rFonts w:ascii="Arial Narrow" w:hAnsi="Arial Narrow" w:cs="Arial"/>
          <w:b/>
          <w:bCs/>
          <w:sz w:val="22"/>
          <w:szCs w:val="22"/>
        </w:rPr>
        <w:t>/26</w:t>
      </w:r>
    </w:p>
    <w:p w:rsidR="00035DEC" w:rsidRPr="006A2BD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6A2BD9">
        <w:rPr>
          <w:rFonts w:ascii="Arial Narrow" w:hAnsi="Arial Narrow" w:cs="Arial"/>
          <w:b/>
          <w:sz w:val="22"/>
          <w:szCs w:val="22"/>
        </w:rPr>
        <w:t>WYKONAWCY</w:t>
      </w:r>
    </w:p>
    <w:p w:rsidR="00035DEC" w:rsidRPr="006A2BD9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6A2BD9">
        <w:rPr>
          <w:rFonts w:ascii="Arial Narrow" w:hAnsi="Arial Narrow" w:cs="Arial"/>
          <w:sz w:val="22"/>
          <w:szCs w:val="22"/>
        </w:rPr>
        <w:t>ubiegający się o zamówienie</w:t>
      </w:r>
    </w:p>
    <w:p w:rsidR="00035DEC" w:rsidRPr="006A2BD9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A2BD9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6A2BD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A2BD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6A2BD9" w:rsidTr="00B32FF9">
        <w:tc>
          <w:tcPr>
            <w:tcW w:w="2269" w:type="dxa"/>
            <w:shd w:val="clear" w:color="auto" w:fill="auto"/>
          </w:tcPr>
          <w:p w:rsidR="00035DEC" w:rsidRPr="006A2BD9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6A2BD9" w:rsidRDefault="009D2492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eksploatacyjnych do sprzętu medycznego</w:t>
            </w:r>
            <w:r w:rsidR="00035DEC" w:rsidRPr="006A2BD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D2492" w:rsidRPr="006A2BD9" w:rsidTr="00E536FF">
        <w:tc>
          <w:tcPr>
            <w:tcW w:w="2269" w:type="dxa"/>
            <w:shd w:val="clear" w:color="auto" w:fill="auto"/>
          </w:tcPr>
          <w:p w:rsidR="009D2492" w:rsidRPr="006A2BD9" w:rsidRDefault="009D2492" w:rsidP="00E536F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D2492" w:rsidRPr="006A2BD9" w:rsidRDefault="009D2492" w:rsidP="00E536F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Cs/>
                <w:sz w:val="22"/>
                <w:szCs w:val="22"/>
              </w:rPr>
              <w:t>30/2026</w:t>
            </w:r>
          </w:p>
        </w:tc>
      </w:tr>
    </w:tbl>
    <w:p w:rsidR="00035DEC" w:rsidRPr="006A2BD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6A2BD9" w:rsidTr="00B32FF9">
        <w:tc>
          <w:tcPr>
            <w:tcW w:w="9330" w:type="dxa"/>
            <w:shd w:val="clear" w:color="auto" w:fill="F2F2F2"/>
            <w:hideMark/>
          </w:tcPr>
          <w:p w:rsidR="00035DEC" w:rsidRPr="006A2BD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:rsidR="0012774F" w:rsidRPr="006A2BD9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6A2BD9">
        <w:rPr>
          <w:rFonts w:ascii="Arial Narrow" w:hAnsi="Arial Narrow" w:cs="Arial"/>
          <w:sz w:val="22"/>
          <w:szCs w:val="22"/>
        </w:rPr>
        <w:t xml:space="preserve">Zamawiający, </w:t>
      </w:r>
      <w:r w:rsidR="009D2492" w:rsidRPr="006A2BD9">
        <w:rPr>
          <w:rFonts w:ascii="Arial Narrow" w:hAnsi="Arial Narrow" w:cs="Arial"/>
          <w:b/>
          <w:sz w:val="22"/>
          <w:szCs w:val="22"/>
        </w:rPr>
        <w:t>10</w:t>
      </w:r>
      <w:r w:rsidR="00E536FF" w:rsidRPr="006A2BD9">
        <w:rPr>
          <w:rFonts w:ascii="Arial Narrow" w:hAnsi="Arial Narrow" w:cs="Arial"/>
          <w:b/>
          <w:sz w:val="22"/>
          <w:szCs w:val="22"/>
        </w:rPr>
        <w:t>.</w:t>
      </w:r>
      <w:r w:rsidR="009D2492" w:rsidRPr="006A2BD9">
        <w:rPr>
          <w:rFonts w:ascii="Arial Narrow" w:hAnsi="Arial Narrow" w:cs="Arial"/>
          <w:b/>
          <w:sz w:val="22"/>
          <w:szCs w:val="22"/>
        </w:rPr>
        <w:t>WSzKzP SPZOZ</w:t>
      </w:r>
      <w:r w:rsidRPr="006A2BD9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6A2BD9">
        <w:rPr>
          <w:rFonts w:ascii="Arial Narrow" w:hAnsi="Arial Narrow" w:cs="Arial"/>
          <w:sz w:val="22"/>
          <w:szCs w:val="22"/>
        </w:rPr>
        <w:t>1</w:t>
      </w:r>
      <w:r w:rsidRPr="006A2BD9">
        <w:rPr>
          <w:rFonts w:ascii="Arial Narrow" w:hAnsi="Arial Narrow" w:cs="Arial"/>
          <w:sz w:val="22"/>
          <w:szCs w:val="22"/>
        </w:rPr>
        <w:t>3</w:t>
      </w:r>
      <w:r w:rsidR="0029606A" w:rsidRPr="006A2BD9">
        <w:rPr>
          <w:rFonts w:ascii="Arial Narrow" w:hAnsi="Arial Narrow" w:cs="Arial"/>
          <w:sz w:val="22"/>
          <w:szCs w:val="22"/>
        </w:rPr>
        <w:t>5</w:t>
      </w:r>
      <w:r w:rsidRPr="006A2BD9">
        <w:rPr>
          <w:rFonts w:ascii="Arial Narrow" w:hAnsi="Arial Narrow" w:cs="Arial"/>
          <w:sz w:val="22"/>
          <w:szCs w:val="22"/>
        </w:rPr>
        <w:t xml:space="preserve"> ust</w:t>
      </w:r>
      <w:r w:rsidR="00D9049C" w:rsidRPr="006A2BD9">
        <w:rPr>
          <w:rFonts w:ascii="Arial Narrow" w:hAnsi="Arial Narrow" w:cs="Arial"/>
          <w:sz w:val="22"/>
          <w:szCs w:val="22"/>
        </w:rPr>
        <w:t xml:space="preserve">. </w:t>
      </w:r>
      <w:r w:rsidR="0029606A" w:rsidRPr="006A2BD9">
        <w:rPr>
          <w:rFonts w:ascii="Arial Narrow" w:hAnsi="Arial Narrow" w:cs="Arial"/>
          <w:sz w:val="22"/>
          <w:szCs w:val="22"/>
        </w:rPr>
        <w:t>6</w:t>
      </w:r>
      <w:r w:rsidRPr="006A2BD9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6A2BD9">
        <w:rPr>
          <w:rFonts w:ascii="Arial Narrow" w:hAnsi="Arial Narrow" w:cs="Arial"/>
          <w:sz w:val="22"/>
          <w:szCs w:val="22"/>
        </w:rPr>
        <w:t>11</w:t>
      </w:r>
      <w:r w:rsidRPr="006A2BD9">
        <w:rPr>
          <w:rFonts w:ascii="Arial Narrow" w:hAnsi="Arial Narrow" w:cs="Arial"/>
          <w:sz w:val="22"/>
          <w:szCs w:val="22"/>
        </w:rPr>
        <w:t xml:space="preserve"> </w:t>
      </w:r>
      <w:r w:rsidR="0029606A" w:rsidRPr="006A2BD9">
        <w:rPr>
          <w:rFonts w:ascii="Arial Narrow" w:hAnsi="Arial Narrow" w:cs="Arial"/>
          <w:sz w:val="22"/>
          <w:szCs w:val="22"/>
        </w:rPr>
        <w:t xml:space="preserve">września </w:t>
      </w:r>
      <w:r w:rsidRPr="006A2BD9">
        <w:rPr>
          <w:rFonts w:ascii="Arial Narrow" w:hAnsi="Arial Narrow" w:cs="Arial"/>
          <w:sz w:val="22"/>
          <w:szCs w:val="22"/>
        </w:rPr>
        <w:t>20</w:t>
      </w:r>
      <w:r w:rsidR="0029606A" w:rsidRPr="006A2BD9">
        <w:rPr>
          <w:rFonts w:ascii="Arial Narrow" w:hAnsi="Arial Narrow" w:cs="Arial"/>
          <w:sz w:val="22"/>
          <w:szCs w:val="22"/>
        </w:rPr>
        <w:t>19</w:t>
      </w:r>
      <w:r w:rsidRPr="006A2BD9">
        <w:rPr>
          <w:rFonts w:ascii="Arial Narrow" w:hAnsi="Arial Narrow" w:cs="Arial"/>
          <w:sz w:val="22"/>
          <w:szCs w:val="22"/>
        </w:rPr>
        <w:t xml:space="preserve"> r</w:t>
      </w:r>
      <w:r w:rsidR="0029606A" w:rsidRPr="006A2BD9">
        <w:rPr>
          <w:rFonts w:ascii="Arial Narrow" w:hAnsi="Arial Narrow" w:cs="Arial"/>
          <w:sz w:val="22"/>
          <w:szCs w:val="22"/>
        </w:rPr>
        <w:t>.</w:t>
      </w:r>
      <w:r w:rsidRPr="006A2BD9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6A2BD9">
        <w:rPr>
          <w:rFonts w:ascii="Arial Narrow" w:hAnsi="Arial Narrow" w:cs="Arial"/>
          <w:sz w:val="22"/>
          <w:szCs w:val="22"/>
        </w:rPr>
        <w:t>z</w:t>
      </w:r>
      <w:r w:rsidRPr="006A2BD9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6A2BD9">
        <w:rPr>
          <w:rFonts w:ascii="Arial Narrow" w:hAnsi="Arial Narrow" w:cs="Arial"/>
          <w:sz w:val="22"/>
          <w:szCs w:val="22"/>
        </w:rPr>
        <w:t>p</w:t>
      </w:r>
      <w:r w:rsidRPr="006A2BD9">
        <w:rPr>
          <w:rFonts w:ascii="Arial Narrow" w:hAnsi="Arial Narrow" w:cs="Arial"/>
          <w:sz w:val="22"/>
          <w:szCs w:val="22"/>
        </w:rPr>
        <w:t xml:space="preserve">ublicznych </w:t>
      </w:r>
      <w:r w:rsidR="009D2492" w:rsidRPr="006A2BD9">
        <w:rPr>
          <w:rFonts w:ascii="Arial Narrow" w:hAnsi="Arial Narrow" w:cs="Arial"/>
          <w:sz w:val="22"/>
          <w:szCs w:val="22"/>
        </w:rPr>
        <w:t>(</w:t>
      </w:r>
      <w:proofErr w:type="spellStart"/>
      <w:r w:rsidR="009D2492" w:rsidRPr="006A2BD9">
        <w:rPr>
          <w:rFonts w:ascii="Arial Narrow" w:hAnsi="Arial Narrow" w:cs="Arial"/>
          <w:sz w:val="22"/>
          <w:szCs w:val="22"/>
        </w:rPr>
        <w:t>t.j</w:t>
      </w:r>
      <w:proofErr w:type="spellEnd"/>
      <w:r w:rsidR="009D2492" w:rsidRPr="006A2BD9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9D2492" w:rsidRPr="006A2BD9">
        <w:rPr>
          <w:rFonts w:ascii="Arial Narrow" w:hAnsi="Arial Narrow" w:cs="Arial"/>
          <w:sz w:val="22"/>
          <w:szCs w:val="22"/>
        </w:rPr>
        <w:t>p</w:t>
      </w:r>
      <w:r w:rsidR="00E536FF" w:rsidRPr="006A2BD9">
        <w:rPr>
          <w:rFonts w:ascii="Arial Narrow" w:hAnsi="Arial Narrow" w:cs="Arial"/>
          <w:sz w:val="22"/>
          <w:szCs w:val="22"/>
        </w:rPr>
        <w:t>óźn</w:t>
      </w:r>
      <w:proofErr w:type="spellEnd"/>
      <w:r w:rsidR="009D2492" w:rsidRPr="006A2BD9">
        <w:rPr>
          <w:rFonts w:ascii="Arial Narrow" w:hAnsi="Arial Narrow" w:cs="Arial"/>
          <w:sz w:val="22"/>
          <w:szCs w:val="22"/>
        </w:rPr>
        <w:t>. zm.)</w:t>
      </w:r>
      <w:r w:rsidR="00BE7BFD" w:rsidRPr="006A2BD9">
        <w:rPr>
          <w:rFonts w:ascii="Arial Narrow" w:hAnsi="Arial Narrow" w:cs="Arial"/>
          <w:sz w:val="22"/>
          <w:szCs w:val="22"/>
        </w:rPr>
        <w:t xml:space="preserve">, </w:t>
      </w:r>
      <w:r w:rsidR="00D9049C" w:rsidRPr="006A2BD9">
        <w:rPr>
          <w:rFonts w:ascii="Arial Narrow" w:hAnsi="Arial Narrow" w:cs="Arial"/>
          <w:sz w:val="22"/>
          <w:szCs w:val="22"/>
        </w:rPr>
        <w:t>udostępnia</w:t>
      </w:r>
      <w:r w:rsidR="00BE7BFD" w:rsidRPr="006A2BD9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6A2BD9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6A2BD9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6A2BD9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6A2BD9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6A2BD9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6A2BD9">
        <w:rPr>
          <w:rFonts w:ascii="Arial Narrow" w:hAnsi="Arial Narrow" w:cs="Arial"/>
          <w:sz w:val="22"/>
          <w:szCs w:val="22"/>
        </w:rPr>
        <w:t>wraz z wyjaśnieniami</w:t>
      </w:r>
      <w:r w:rsidR="0012774F" w:rsidRPr="006A2BD9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D2492" w:rsidRPr="006A2BD9" w:rsidTr="00E536FF">
        <w:tc>
          <w:tcPr>
            <w:tcW w:w="9356" w:type="dxa"/>
            <w:shd w:val="clear" w:color="auto" w:fill="auto"/>
          </w:tcPr>
          <w:p w:rsidR="009D2492" w:rsidRPr="006A2BD9" w:rsidRDefault="009D2492" w:rsidP="00E536FF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6A2BD9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nr 1 poz. 1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Prosimy o dopuszczenie możliwości wyceny op.=5 szt. z jednoczesnym przeliczeniem wymaganych ilości na 200 op.=5 szt.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nr 1 poz. 2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Prosimy o dopuszczenie możliwości wyceny op.=10 szt. z jednoczesnym przeliczeniem wymaganych ilości na 2op.=10 szt.</w:t>
            </w:r>
          </w:p>
          <w:p w:rsidR="006A2BD9" w:rsidRDefault="006A2BD9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Odpowiedź Zamawiającego: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nr 1 poz. 3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Prosimy o dopuszczenie możliwości wyceny op.=4 szt. z jednoczesnym przeliczeniem wymaganych ilości na 200 op.=4 szt.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nr 1 poz. 4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Prosimy o dopuszczenie możliwości wyceny op.=10 szt. z jednoczesnym przeliczeniem wymaganych ilości na 10 op.=10 szt.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nr 1 poz. 7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Prosimy o dopuszczenie możliwości wyceny op.=10 szt. z jednoczesnym przeliczeniem wymaganych ilości na 1 op.=10 szt.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nr 1 poz. 8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Prosimy o dopuszczenie w ww. pozycji papieru o rozmiarze 80 x 70 mm x 314 kartek, pozostałe parametry oferowanego papieru będą zgodne z opisem przedmiotu zamówienia.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nr 1 poz. 9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Prosimy o dopuszczenie w ww. pozycji papieru o rozmiarze 58 mm x 18 m, z jednoczesnym przeliczeniem wymaganych ilości i zaokrągleniem do pełnych ilości tj. 14 rolek (szt.), pozostałe parametry oferowanego papieru będą zgodne z opisem przedmiotu zamówienia.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6A2BD9" w:rsidRDefault="006A2BD9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lastRenderedPageBreak/>
              <w:t>Zadanie nr 1 poz. 10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Prosimy o dopuszczenie możliwości wyceny op.=10 szt. z jednoczesnym przeliczeniem wymaganych ilości na 20 op.=10 szt.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nr 1 poz. 10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Prosimy o dopuszczenie w ww. pozycji papieru o rozmiarze 57 mm x 20 m.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9D2492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nr 1 poz. 12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Prosimy o dopuszczenie w ww. pozycji papieru o rozmiarze 80 mm x 24 m, z jednoczesnym przeliczeniem wymaganych ilości tj. 25 rolek (szt.), pozostałe parametry oferowanego papieru będą zgodne z opisem przedmiotu zamówienia.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nr 1 poz. 13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Prosimy o dopuszczenie możliwości wyceny op.=10 szt. z jednoczesnym przeliczeniem wymaganych ilości na 20 op.=10 szt.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nr 1 poz. 14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Prosimy o dopuszczenie możliwości wyceny op.=10 szt. z jednoczesnym przeliczeniem wymaganych ilości na 15 op.=10 szt.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nr 1 poz. 28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W związku z wycofaniem z produkcji pasy EC2 prosimy o dopuszczenie w ww. pozycji wyceny pasty elektrodowej SAC2 100g będącego zamiennikiem wycofanej pasty EC2.</w:t>
            </w:r>
          </w:p>
          <w:p w:rsidR="006A2BD9" w:rsidRDefault="006A2BD9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Odpowiedź Zamawiającego: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nr 1 poz. 32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Prosimy o dopuszczenie możliwości wyceny op.=10 szt. z jednoczesnym przeliczeniem wymaganych ilości na 6 op.=10 szt.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nr 1 poz. 33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Prosimy o dopuszczenie w ww. pozycji papieru o rozmiarze 50 mm x 20 m, z jednoczesnym przeliczeniem wymaganych ilości i zaokrągleniem do pełnych ilości tj. 88 rolek (szt.), pozostałe parametry oferowanego papieru będą zgodne z opisem przedmiotu zamówienia.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nr 1 poz. 33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Prosimy o dopuszczenie w ww. pozycji papieru o rozmiarze 50 mm x 26 m z nadrukiem do wewnątrz.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nr 1 poz. 34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 xml:space="preserve">Prosimy o wydzielenie/ wykreślenie ww. pozycji z zadania nr 1. Zamawiający oczekuje zgodnie z opisem przedmiotu zamówienia papieru Sony UPT-210 HD, który nie istnieje. Prawdopodobnie Zamawiający miał na myśli papier UPT-210BL o rozmiarze 210 mm x 12,5 m, ale został on przez producenta Sony wycofany z produkcji. 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W w/w pozycji doszło do omyłki pisarskiej. Zamawiający wymaga zaoferowania papieru UPP-210 HD</w:t>
            </w:r>
            <w:r w:rsidR="00F9094E" w:rsidRPr="006A2BD9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w rozmiarze 210 mm x 25 m.</w:t>
            </w:r>
          </w:p>
          <w:p w:rsidR="00E536FF" w:rsidRPr="006A2BD9" w:rsidRDefault="00E536FF" w:rsidP="00E536FF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 xml:space="preserve">W dniu dzisiejszym Zamawiający prześle na stronę internetową zamawiającego oraz na platformę prowadzonego postępowania </w:t>
            </w:r>
            <w:hyperlink r:id="rId7" w:history="1">
              <w:r w:rsidRPr="006A2BD9">
                <w:rPr>
                  <w:rStyle w:val="Hipercze"/>
                  <w:rFonts w:ascii="Arial Narrow" w:hAnsi="Arial Narrow" w:cs="Arial"/>
                  <w:b/>
                  <w:sz w:val="22"/>
                  <w:szCs w:val="22"/>
                </w:rPr>
                <w:t>https://e-propublico.pl</w:t>
              </w:r>
            </w:hyperlink>
            <w:r w:rsidRPr="006A2BD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 xml:space="preserve">uaktualniony formularz cenowy pn. </w:t>
            </w:r>
            <w:r w:rsidRPr="006A2BD9">
              <w:rPr>
                <w:rFonts w:ascii="Arial Narrow" w:hAnsi="Arial Narrow" w:cs="Arial"/>
                <w:b/>
                <w:i/>
                <w:iCs/>
                <w:sz w:val="22"/>
                <w:szCs w:val="22"/>
              </w:rPr>
              <w:t>Formularz cenowy AKTUALNY.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nr 1 poz. 34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 xml:space="preserve">Prosimy o wyjaśnienie czy w opisie przedmiotu zamówienia nie zaszła pomyłka, tzn. ponieważ na rynku nie ma papieru UPT-210HD, a papier UPT-210BL został wycofany z produkcji, może Zamawiający miał na myśli papier </w:t>
            </w:r>
            <w:r w:rsidRPr="006A2BD9">
              <w:rPr>
                <w:rFonts w:ascii="Arial Narrow" w:hAnsi="Arial Narrow" w:cs="Arial"/>
                <w:sz w:val="22"/>
                <w:szCs w:val="22"/>
              </w:rPr>
              <w:lastRenderedPageBreak/>
              <w:t>UPP-210HD o rozmiarze 210 mm x 25 m czyli papier będący nośnikiem czarno-białych wydruków o dużej gęstości do drukarek czarno-białych Sony UP-991AD / 990AD / 980AD / 971AD / 970AD / 960AD / 930AD / 910AD, rozmiar obrazu: 150 x 210 mm; rozmiar papieru 210 mm x 25 m, rolka.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Prosimy o doprecyzowanie opisu przedmiotu zamówienia.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W w/w pozycji doszło do omyłki pisarskiej. Zamawiający wymaga zaoferowania papieru UPP-210 HD</w:t>
            </w:r>
            <w:r w:rsidR="00F9094E" w:rsidRPr="006A2BD9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w rozmiarze 210 mm x 25 m.</w:t>
            </w:r>
          </w:p>
          <w:p w:rsidR="00E536FF" w:rsidRPr="006A2BD9" w:rsidRDefault="00E536FF" w:rsidP="00E536FF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 xml:space="preserve">W dniu dzisiejszym Zamawiający prześle na stronę internetową zamawiającego oraz na platformę prowadzonego postępowania </w:t>
            </w:r>
            <w:hyperlink r:id="rId8" w:history="1">
              <w:r w:rsidRPr="006A2BD9">
                <w:rPr>
                  <w:rStyle w:val="Hipercze"/>
                  <w:rFonts w:ascii="Arial Narrow" w:hAnsi="Arial Narrow" w:cs="Arial"/>
                  <w:b/>
                  <w:sz w:val="22"/>
                  <w:szCs w:val="22"/>
                </w:rPr>
                <w:t>https://e-propublico.pl</w:t>
              </w:r>
            </w:hyperlink>
            <w:r w:rsidRPr="006A2BD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 xml:space="preserve">uaktualniony formularz cenowy pn. </w:t>
            </w:r>
            <w:r w:rsidRPr="006A2BD9">
              <w:rPr>
                <w:rFonts w:ascii="Arial Narrow" w:hAnsi="Arial Narrow" w:cs="Arial"/>
                <w:b/>
                <w:i/>
                <w:iCs/>
                <w:sz w:val="22"/>
                <w:szCs w:val="22"/>
              </w:rPr>
              <w:t>Formularz cenowy AKTUALNY.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nr 1 poz. 36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Prosimy o dopuszczenie możliwości wyceny op.=10 szt. z jednoczesnym przeliczeniem wymaganych ilości na 15 op.=10 szt.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nr 1 poz. 37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Prosimy o dopuszczenie w ww. pozycji wyceny op.=2 szt. z jednoczesnym przeliczeniem wymaganych ilości na 50 op.=2 szt.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nr 1 poz. 37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 xml:space="preserve">Prosimy o wyjaśnienie czy w ww. pozycji należy zaoferować papier oryginalny producenta </w:t>
            </w:r>
            <w:proofErr w:type="spellStart"/>
            <w:r w:rsidRPr="006A2BD9">
              <w:rPr>
                <w:rFonts w:ascii="Arial Narrow" w:hAnsi="Arial Narrow" w:cs="Arial"/>
                <w:sz w:val="22"/>
                <w:szCs w:val="22"/>
              </w:rPr>
              <w:t>PhysioControl</w:t>
            </w:r>
            <w:proofErr w:type="spellEnd"/>
            <w:r w:rsidRPr="006A2BD9">
              <w:rPr>
                <w:rFonts w:ascii="Arial Narrow" w:hAnsi="Arial Narrow" w:cs="Arial"/>
                <w:sz w:val="22"/>
                <w:szCs w:val="22"/>
              </w:rPr>
              <w:t xml:space="preserve"> (zgodnie ze wskazanym nr katalogowym oraz sposobem pakowania)?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E536FF" w:rsidRPr="006A2BD9" w:rsidRDefault="00E536FF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Zgodnie z treścią SWZ Zamawiający wymaga zaoferowania papieru oryginalnego.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nr 1 poz. 37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 xml:space="preserve">Jeśli Zamawiający nie oczekuje w ww. pozycji papieru oryginalnego prosimy wówczas o dopuszczenie papieru będącego zamiennikiem papieru oryginalnego przeznaczonego do defibrylatora </w:t>
            </w:r>
            <w:proofErr w:type="spellStart"/>
            <w:r w:rsidRPr="006A2BD9">
              <w:rPr>
                <w:rFonts w:ascii="Arial Narrow" w:hAnsi="Arial Narrow" w:cs="Arial"/>
                <w:sz w:val="22"/>
                <w:szCs w:val="22"/>
              </w:rPr>
              <w:t>Lifepak</w:t>
            </w:r>
            <w:proofErr w:type="spellEnd"/>
            <w:r w:rsidRPr="006A2BD9">
              <w:rPr>
                <w:rFonts w:ascii="Arial Narrow" w:hAnsi="Arial Narrow" w:cs="Arial"/>
                <w:sz w:val="22"/>
                <w:szCs w:val="22"/>
              </w:rPr>
              <w:t xml:space="preserve"> 15 o rozmiarze 107 mm x 23 m, op.-10 szt., pozostałe parametry oferowanego papieru będą zgodne z opisem przedmiotu zamówienia.</w:t>
            </w:r>
          </w:p>
          <w:p w:rsidR="006A2BD9" w:rsidRDefault="006A2BD9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Odpowiedź Zamawiającego:</w:t>
            </w: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 tj. wymaga zaoferowania papieru oryginalnego.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nr 1 poz. 37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Jeśli Zamawiający dopuści w poz. 37 papier o rozmiarze 107 mm x 23 m, prosimy wówczas o dopuszczenie w ww. pozycji wyceny op.=10 szt. z jednoczesnym przeliczeniem wymaganych ilości na 10 op.=10 szt.</w:t>
            </w: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nie dopuszcza.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nr 1 poz. 38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Prosimy o dopuszczenie w ww. pozycji papieru o rozmiarze 210 mm x 25 m, z jednoczesnym przeliczeniem wymaganych ilości tj. 60 rolek (szt.), pozostałe parametry oferowanego papieru będą zgodne z opisem przedmiotu zamówienia.</w:t>
            </w: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nr 1 poz. 38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Prosimy o dopuszczenie możliwości wyceny op.=5 szt. z jednoczesnym przeliczeniem wymaganych ilości na 10 op.=5 szt.</w:t>
            </w: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nr 1 poz. 39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Prosimy o potwierdzenie, że j.m. w ww. pozycji stanowi sztuka/rolka.</w:t>
            </w: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potwierdza, że w w/w </w:t>
            </w:r>
            <w:r w:rsidR="00F9094E" w:rsidRPr="006A2BD9">
              <w:rPr>
                <w:rFonts w:ascii="Arial Narrow" w:hAnsi="Arial Narrow" w:cs="Arial"/>
                <w:b/>
                <w:sz w:val="22"/>
                <w:szCs w:val="22"/>
              </w:rPr>
              <w:t>pozycji j.m.</w:t>
            </w: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 xml:space="preserve"> stanowi sztuka.</w:t>
            </w:r>
          </w:p>
          <w:p w:rsidR="00700985" w:rsidRPr="006A2BD9" w:rsidRDefault="00700985" w:rsidP="00700985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 xml:space="preserve">W dniu dzisiejszym Zamawiający prześle na stronę internetową zamawiającego oraz na platformę prowadzonego postępowania </w:t>
            </w:r>
            <w:hyperlink r:id="rId9" w:history="1">
              <w:r w:rsidRPr="006A2BD9">
                <w:rPr>
                  <w:rStyle w:val="Hipercze"/>
                  <w:rFonts w:ascii="Arial Narrow" w:hAnsi="Arial Narrow" w:cs="Arial"/>
                  <w:b/>
                  <w:sz w:val="22"/>
                  <w:szCs w:val="22"/>
                </w:rPr>
                <w:t>https://e-propublico.pl</w:t>
              </w:r>
            </w:hyperlink>
            <w:r w:rsidRPr="006A2BD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 xml:space="preserve">uaktualniony formularz cenowy pn. </w:t>
            </w:r>
            <w:r w:rsidRPr="006A2BD9">
              <w:rPr>
                <w:rFonts w:ascii="Arial Narrow" w:hAnsi="Arial Narrow" w:cs="Arial"/>
                <w:b/>
                <w:i/>
                <w:iCs/>
                <w:sz w:val="22"/>
                <w:szCs w:val="22"/>
              </w:rPr>
              <w:t>Formularz cenowy AKTUALNY.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nr 1 poz. 39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Prosimy o dopuszczenie możliwości wyceny op.=10 szt. z jednoczesnym przeliczeniem wymaganych ilości na 5 op.=10 szt.</w:t>
            </w: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lastRenderedPageBreak/>
              <w:t>Zadanie nr 1 poz. 42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Prosimy o dopuszczenie w ww. pozycji papieru o rozmiarze 58 mm x 18 m, z jednoczesnym przeliczeniem wymaganych ilości i zaokrągleniem do pełnych ilości tj. 84 rolki (szt.), pozostałe parametry oferowanego papieru będą zgodne z opisem przedmiotu zamówienia.</w:t>
            </w: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nr 1 poz. 45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Prosimy o dopuszczenie możliwości wyceny op.=10 szt. z jednoczesnym przeliczeniem wymaganych ilości na 2 op.=10 szt.</w:t>
            </w: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nr 1 poz. 46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Prosimy o dopuszczenie w ww. pozycji papieru o rozmiarze 50 x 100 mm x 300 kartek z jednoczesnym przeliczeniem wymaganych ilości i zaokrągleniem do pełnych ilości tj. 14 składanek, pozostałe parametry oferowanego papieru będą zgodne z opisem przedmiotu zamówienia.</w:t>
            </w: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D2492" w:rsidRPr="006A2BD9" w:rsidRDefault="009D2492" w:rsidP="00E536FF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9D2492" w:rsidRPr="006A2BD9" w:rsidTr="00E536FF">
        <w:tc>
          <w:tcPr>
            <w:tcW w:w="9356" w:type="dxa"/>
            <w:shd w:val="clear" w:color="auto" w:fill="auto"/>
          </w:tcPr>
          <w:p w:rsidR="009D2492" w:rsidRPr="006A2BD9" w:rsidRDefault="009D2492" w:rsidP="00E536FF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6A2BD9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2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nr 4 poz. 1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Proszę o informację odnośnie etykiet: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- czy są to etykiety już zadrukowane kodami kreskowymi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- jaki wymiar pojedynczej etykiety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 xml:space="preserve">- jaki papier: termiczny czy </w:t>
            </w:r>
            <w:proofErr w:type="spellStart"/>
            <w:r w:rsidRPr="006A2BD9">
              <w:rPr>
                <w:rFonts w:ascii="Arial Narrow" w:hAnsi="Arial Narrow" w:cs="Arial"/>
                <w:sz w:val="22"/>
                <w:szCs w:val="22"/>
              </w:rPr>
              <w:t>termotransferowy</w:t>
            </w:r>
            <w:proofErr w:type="spellEnd"/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- ile etykiet jest na 1 rolce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 xml:space="preserve">- czy 1 opakowanie to 1 rolka czy więcej, jeżeli tak to ile w 1 op. 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- czy etykiety mają spełniać jakieś określone wymagania</w:t>
            </w: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- etykiety nie są zadrukowane,</w:t>
            </w: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- wymiary: 0,865/0,96 cal naklejka</w:t>
            </w:r>
          </w:p>
          <w:p w:rsidR="00700985" w:rsidRPr="006A2BD9" w:rsidRDefault="00F9094E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 xml:space="preserve">  s</w:t>
            </w:r>
            <w:r w:rsidR="00700985" w:rsidRPr="006A2BD9">
              <w:rPr>
                <w:rFonts w:ascii="Arial Narrow" w:hAnsi="Arial Narrow" w:cs="Arial"/>
                <w:b/>
                <w:sz w:val="22"/>
                <w:szCs w:val="22"/>
              </w:rPr>
              <w:t>zerokość taśmy 51 mm = 2 cale</w:t>
            </w: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 xml:space="preserve">-  papier </w:t>
            </w:r>
            <w:proofErr w:type="spellStart"/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termotransferowy</w:t>
            </w:r>
            <w:proofErr w:type="spellEnd"/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 xml:space="preserve">- ilość etykiet na rolce- 540 </w:t>
            </w: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 xml:space="preserve">- 1 opakowanie = 1 rolka </w:t>
            </w: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 xml:space="preserve">- kompatybilność z barwiarką </w:t>
            </w:r>
            <w:proofErr w:type="spellStart"/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Benchmark</w:t>
            </w:r>
            <w:proofErr w:type="spellEnd"/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 xml:space="preserve"> Ultra</w:t>
            </w:r>
          </w:p>
          <w:p w:rsidR="009D2492" w:rsidRPr="006A2BD9" w:rsidRDefault="009D2492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9D2492" w:rsidRPr="006A2BD9" w:rsidTr="00E536FF">
        <w:tc>
          <w:tcPr>
            <w:tcW w:w="9356" w:type="dxa"/>
            <w:shd w:val="clear" w:color="auto" w:fill="auto"/>
          </w:tcPr>
          <w:p w:rsidR="009D2492" w:rsidRPr="006A2BD9" w:rsidRDefault="009D2492" w:rsidP="00E536FF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6A2BD9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3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 xml:space="preserve">Dot. 10.10.1 SWZ: Produkty oferowane w zadaniu nr 4 nie posiadają statusu wyrobu medycznego i w związku z tym nie posiadają deklaracji CE i wpisu do rejestru wyrobów medycznych. Prosimy o odstąpienie od wymogu wskazanego w SWZ w </w:t>
            </w:r>
            <w:proofErr w:type="spellStart"/>
            <w:r w:rsidRPr="006A2BD9">
              <w:rPr>
                <w:rFonts w:ascii="Arial Narrow" w:hAnsi="Arial Narrow" w:cs="Arial"/>
                <w:sz w:val="22"/>
                <w:szCs w:val="22"/>
              </w:rPr>
              <w:t>pkcie</w:t>
            </w:r>
            <w:proofErr w:type="spellEnd"/>
            <w:r w:rsidRPr="006A2BD9">
              <w:rPr>
                <w:rFonts w:ascii="Arial Narrow" w:hAnsi="Arial Narrow" w:cs="Arial"/>
                <w:sz w:val="22"/>
                <w:szCs w:val="22"/>
              </w:rPr>
              <w:t xml:space="preserve"> 10.10.1 dla zadania nr 4. 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Do oferty dołączymy karty techniczne dla oferowanych produktów.</w:t>
            </w: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9D2492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odstępuje od wymogu.</w:t>
            </w:r>
          </w:p>
          <w:p w:rsidR="006A2BD9" w:rsidRPr="006A2BD9" w:rsidRDefault="006A2BD9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9D2492" w:rsidRPr="006A2BD9" w:rsidTr="00E536FF">
        <w:tc>
          <w:tcPr>
            <w:tcW w:w="9356" w:type="dxa"/>
            <w:shd w:val="clear" w:color="auto" w:fill="auto"/>
          </w:tcPr>
          <w:p w:rsidR="009D2492" w:rsidRPr="006A2BD9" w:rsidRDefault="009D2492" w:rsidP="00E536FF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6A2BD9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4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 xml:space="preserve">Pakiet 14, </w:t>
            </w:r>
            <w:proofErr w:type="spellStart"/>
            <w:r w:rsidRPr="006A2BD9">
              <w:rPr>
                <w:rFonts w:ascii="Arial Narrow" w:hAnsi="Arial Narrow" w:cs="Arial"/>
                <w:sz w:val="22"/>
                <w:szCs w:val="22"/>
              </w:rPr>
              <w:t>pkt</w:t>
            </w:r>
            <w:proofErr w:type="spellEnd"/>
            <w:r w:rsidRPr="006A2BD9">
              <w:rPr>
                <w:rFonts w:ascii="Arial Narrow" w:hAnsi="Arial Narrow" w:cs="Arial"/>
                <w:sz w:val="22"/>
                <w:szCs w:val="22"/>
              </w:rPr>
              <w:t xml:space="preserve"> 11,12,13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Prosimy Zamawiającego o wyjaśnienie czy wymaga foremek metalowych do zatapiania,15x15x7mm o takich samych wymiarach czy jest to omyłka pisarska?</w:t>
            </w:r>
            <w:r w:rsidR="00F9094E" w:rsidRPr="006A2BD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2BD9">
              <w:rPr>
                <w:rFonts w:ascii="Arial Narrow" w:hAnsi="Arial Narrow" w:cs="Arial"/>
                <w:sz w:val="22"/>
                <w:szCs w:val="22"/>
              </w:rPr>
              <w:t>W poprzednim postępowaniu Zamawiający oczekiwał foremek o wymiarach 15x15mm, 24x24mm, oraz 30x24mm - wszystkie o głębokości 7mm.</w:t>
            </w:r>
          </w:p>
          <w:p w:rsidR="009D2492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A07C83" w:rsidRPr="006A2BD9" w:rsidRDefault="00A07C83" w:rsidP="00A07C8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W w/w pozycjach doszło do omyłki pisarskiej. Zamawiający wymaga zaoferowania:</w:t>
            </w:r>
          </w:p>
          <w:p w:rsidR="00A07C83" w:rsidRPr="006A2BD9" w:rsidRDefault="00A07C83" w:rsidP="00A07C8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- w pozycji 11 foremki metalowej w rozmiarze 15 x 15x 7 mm</w:t>
            </w:r>
          </w:p>
          <w:p w:rsidR="00A07C83" w:rsidRPr="006A2BD9" w:rsidRDefault="00A07C83" w:rsidP="00A07C8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- w pozycji 12 foremki metalowej w rozmiarze 24 x 24 x 7 mm</w:t>
            </w:r>
          </w:p>
          <w:p w:rsidR="00A07C83" w:rsidRPr="006A2BD9" w:rsidRDefault="00A07C83" w:rsidP="00A07C8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- w pozycji 13 foremki metalowej w rozmiarze 30 x 24x 7 mm</w:t>
            </w:r>
          </w:p>
          <w:p w:rsidR="00A07C83" w:rsidRPr="006A2BD9" w:rsidRDefault="00A07C83" w:rsidP="00A07C83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 xml:space="preserve">W dniu dzisiejszym Zamawiający prześle na stronę internetową zamawiającego oraz na platformę prowadzonego postępowania </w:t>
            </w:r>
            <w:hyperlink r:id="rId10" w:history="1">
              <w:r w:rsidRPr="006A2BD9">
                <w:rPr>
                  <w:rStyle w:val="Hipercze"/>
                  <w:rFonts w:ascii="Arial Narrow" w:hAnsi="Arial Narrow" w:cs="Arial"/>
                  <w:b/>
                  <w:sz w:val="22"/>
                  <w:szCs w:val="22"/>
                </w:rPr>
                <w:t>https://e-propublico.pl</w:t>
              </w:r>
            </w:hyperlink>
            <w:r w:rsidRPr="006A2BD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 xml:space="preserve">uaktualniony formularz cenowy pn. </w:t>
            </w:r>
            <w:r w:rsidRPr="006A2BD9">
              <w:rPr>
                <w:rFonts w:ascii="Arial Narrow" w:hAnsi="Arial Narrow" w:cs="Arial"/>
                <w:b/>
                <w:i/>
                <w:iCs/>
                <w:sz w:val="22"/>
                <w:szCs w:val="22"/>
              </w:rPr>
              <w:t>Formularz cenowy AKTUALNY.</w:t>
            </w:r>
          </w:p>
          <w:p w:rsidR="00700985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AE7222" w:rsidRPr="006A2BD9" w:rsidRDefault="00AE7222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9D2492" w:rsidRPr="006A2BD9" w:rsidTr="00E536FF">
        <w:tc>
          <w:tcPr>
            <w:tcW w:w="9356" w:type="dxa"/>
            <w:shd w:val="clear" w:color="auto" w:fill="auto"/>
          </w:tcPr>
          <w:p w:rsidR="009D2492" w:rsidRPr="006A2BD9" w:rsidRDefault="009D2492" w:rsidP="00E536FF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6A2BD9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5</w:t>
            </w:r>
          </w:p>
          <w:p w:rsidR="009D2492" w:rsidRPr="006A2BD9" w:rsidRDefault="00700985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A2BD9">
              <w:rPr>
                <w:rFonts w:ascii="Arial Narrow" w:hAnsi="Arial Narrow" w:cs="Arial"/>
                <w:sz w:val="22"/>
                <w:szCs w:val="22"/>
              </w:rPr>
              <w:t>P</w:t>
            </w:r>
            <w:r w:rsidR="009D2492" w:rsidRPr="006A2BD9">
              <w:rPr>
                <w:rFonts w:ascii="Arial Narrow" w:hAnsi="Arial Narrow" w:cs="Arial"/>
                <w:sz w:val="22"/>
                <w:szCs w:val="22"/>
              </w:rPr>
              <w:t>oz</w:t>
            </w:r>
            <w:proofErr w:type="spellEnd"/>
            <w:r w:rsidR="009D2492" w:rsidRPr="006A2BD9">
              <w:rPr>
                <w:rFonts w:ascii="Arial Narrow" w:hAnsi="Arial Narrow" w:cs="Arial"/>
                <w:sz w:val="22"/>
                <w:szCs w:val="22"/>
              </w:rPr>
              <w:t xml:space="preserve"> 6) Zwracamy się z prośbą do Zamawiającego o dopuszczenie pudełek do archiwizacji preparatów mikroskopowych o wymiarach: 310x160x85 </w:t>
            </w:r>
            <w:proofErr w:type="spellStart"/>
            <w:r w:rsidR="009D2492" w:rsidRPr="006A2BD9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spellEnd"/>
            <w:r w:rsidR="009D2492" w:rsidRPr="006A2BD9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A2BD9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spellEnd"/>
            <w:r w:rsidRPr="006A2BD9">
              <w:rPr>
                <w:rFonts w:ascii="Arial Narrow" w:hAnsi="Arial Narrow" w:cs="Arial"/>
                <w:sz w:val="22"/>
                <w:szCs w:val="22"/>
              </w:rPr>
              <w:t xml:space="preserve"> 12 i 13) Zwracamy się z prośbą do Zamawiającego o doprecyzowanie czy na pewno w poz. 12 i 13 wymaga takiego samego rozmiaru foremek jak w pozycji 11? Prosimy o określenie jakie wymiary powinny być w tych pozycjach.</w:t>
            </w: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W w/w pozycjach doszło do omyłki pisarskiej. Zamawiający wymaga zaoferowania:</w:t>
            </w:r>
          </w:p>
          <w:p w:rsidR="00700985" w:rsidRPr="006A2BD9" w:rsidRDefault="00700985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- w pozycji 11</w:t>
            </w:r>
            <w:r w:rsidR="00962E54" w:rsidRPr="006A2BD9">
              <w:rPr>
                <w:rFonts w:ascii="Arial Narrow" w:hAnsi="Arial Narrow" w:cs="Arial"/>
                <w:b/>
                <w:sz w:val="22"/>
                <w:szCs w:val="22"/>
              </w:rPr>
              <w:t xml:space="preserve"> foremki metalowej w rozmiarze 15 x 15x 7 mm</w:t>
            </w:r>
          </w:p>
          <w:p w:rsidR="00962E54" w:rsidRPr="006A2BD9" w:rsidRDefault="00962E54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- w pozycji 12 foremki metalowej w rozmiarze 24 x 24 x 7 mm</w:t>
            </w:r>
          </w:p>
          <w:p w:rsidR="00962E54" w:rsidRPr="006A2BD9" w:rsidRDefault="00962E54" w:rsidP="007009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- w pozycji 13 foremki metalowej w rozmiarze 30 x 24x 7 mm</w:t>
            </w:r>
          </w:p>
          <w:p w:rsidR="00700985" w:rsidRPr="006A2BD9" w:rsidRDefault="00700985" w:rsidP="00700985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 xml:space="preserve">W dniu dzisiejszym Zamawiający prześle na stronę internetową zamawiającego oraz na platformę prowadzonego postępowania </w:t>
            </w:r>
            <w:hyperlink r:id="rId11" w:history="1">
              <w:r w:rsidRPr="006A2BD9">
                <w:rPr>
                  <w:rStyle w:val="Hipercze"/>
                  <w:rFonts w:ascii="Arial Narrow" w:hAnsi="Arial Narrow" w:cs="Arial"/>
                  <w:b/>
                  <w:sz w:val="22"/>
                  <w:szCs w:val="22"/>
                </w:rPr>
                <w:t>https://e-propublico.pl</w:t>
              </w:r>
            </w:hyperlink>
            <w:r w:rsidRPr="006A2BD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 xml:space="preserve">uaktualniony formularz cenowy pn. </w:t>
            </w:r>
            <w:r w:rsidRPr="006A2BD9">
              <w:rPr>
                <w:rFonts w:ascii="Arial Narrow" w:hAnsi="Arial Narrow" w:cs="Arial"/>
                <w:b/>
                <w:i/>
                <w:iCs/>
                <w:sz w:val="22"/>
                <w:szCs w:val="22"/>
              </w:rPr>
              <w:t>Formularz cenowy AKTUALNY.</w:t>
            </w:r>
          </w:p>
          <w:p w:rsidR="009D2492" w:rsidRPr="006A2BD9" w:rsidRDefault="009D2492" w:rsidP="00E536FF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9D2492" w:rsidRPr="006A2BD9" w:rsidTr="00E536FF">
        <w:tc>
          <w:tcPr>
            <w:tcW w:w="9356" w:type="dxa"/>
            <w:shd w:val="clear" w:color="auto" w:fill="auto"/>
          </w:tcPr>
          <w:p w:rsidR="009D2492" w:rsidRPr="006A2BD9" w:rsidRDefault="009D2492" w:rsidP="00E536FF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6A2BD9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6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Do umowy: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Zwracamy się z prośbą o umies</w:t>
            </w:r>
            <w:r w:rsidR="00962E54" w:rsidRPr="006A2BD9">
              <w:rPr>
                <w:rFonts w:ascii="Arial Narrow" w:hAnsi="Arial Narrow" w:cs="Arial"/>
                <w:sz w:val="22"/>
                <w:szCs w:val="22"/>
              </w:rPr>
              <w:t>zczenie w umowie zapisu dotyczącego</w:t>
            </w:r>
            <w:r w:rsidRPr="006A2BD9">
              <w:rPr>
                <w:rFonts w:ascii="Arial Narrow" w:hAnsi="Arial Narrow" w:cs="Arial"/>
                <w:sz w:val="22"/>
                <w:szCs w:val="22"/>
              </w:rPr>
              <w:t xml:space="preserve"> minimum logistycznego tj. Zamawiający będzie składał zamówienie według bieżących potrzeb, przy czym wartość zamówienia jednostkowego nie powinna być niższa niż 500 zł netto?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projektu umowy.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1, pozycja 8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Czy Zamawiający dopuści papier przeznaczony do aparatu Schiller AT-101 w rozmiarze 80x70x315?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1, pozycja 9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Czy Zamawiający dopuści papier z nadrukiem?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Odpowiedź Zamawiającego: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1, pozycja 9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 xml:space="preserve">Czy Zamawiający </w:t>
            </w:r>
            <w:r w:rsidR="00962E54" w:rsidRPr="006A2BD9">
              <w:rPr>
                <w:rFonts w:ascii="Arial Narrow" w:hAnsi="Arial Narrow" w:cs="Arial"/>
                <w:sz w:val="22"/>
                <w:szCs w:val="22"/>
              </w:rPr>
              <w:t>dopuści papier</w:t>
            </w:r>
            <w:r w:rsidRPr="006A2BD9">
              <w:rPr>
                <w:rFonts w:ascii="Arial Narrow" w:hAnsi="Arial Narrow" w:cs="Arial"/>
                <w:sz w:val="22"/>
                <w:szCs w:val="22"/>
              </w:rPr>
              <w:t xml:space="preserve"> w rozmiarze 58x15?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  z jednoczesnym przeliczeniem wymaganych ilości.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1, pozycja 10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 xml:space="preserve">Czy Zamawiający </w:t>
            </w:r>
            <w:r w:rsidR="00962E54" w:rsidRPr="006A2BD9">
              <w:rPr>
                <w:rFonts w:ascii="Arial Narrow" w:hAnsi="Arial Narrow" w:cs="Arial"/>
                <w:sz w:val="22"/>
                <w:szCs w:val="22"/>
              </w:rPr>
              <w:t>dopuści papier</w:t>
            </w:r>
            <w:r w:rsidRPr="006A2BD9">
              <w:rPr>
                <w:rFonts w:ascii="Arial Narrow" w:hAnsi="Arial Narrow" w:cs="Arial"/>
                <w:sz w:val="22"/>
                <w:szCs w:val="22"/>
              </w:rPr>
              <w:t xml:space="preserve"> w rozmiarze 57x30?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  z jednoczesnym przeliczeniem wymaganych ilości.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1, pozycja 26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Czy Zamawiający dopuści żel ścierny op. 250g?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1, pozycja 26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Czy Zamawiający dopuści pastę przewodzącą op. 100g?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1, pozycja 33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Czy Zamawiający dopuści papier w rozmiarze 50x20?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  z jednoczesnym przeliczeniem wymaganych ilości.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1, pozycja 33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Czy Zamawiający dopuści papier w rozmiarze 50x30?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  z jednoczesnym przeliczeniem wymaganych ilości.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1, pozycja 34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Czy Zamawiający dopuści papier w rozmiarze 210x25?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Odpowiedź Zamawiającego:</w:t>
            </w:r>
          </w:p>
          <w:p w:rsidR="006A2BD9" w:rsidRPr="006A2BD9" w:rsidRDefault="006A2BD9" w:rsidP="006A2BD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W w/w pozycji doszło do omyłki pisarskiej. Zamawiający wymaga zaoferowania papieru UPP-210 HD w rozmiarze 210 mm x 25 m.</w:t>
            </w:r>
          </w:p>
          <w:p w:rsidR="006A2BD9" w:rsidRPr="006A2BD9" w:rsidRDefault="006A2BD9" w:rsidP="006A2BD9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 xml:space="preserve">W dniu dzisiejszym Zamawiający prześle na stronę internetową zamawiającego oraz na platformę prowadzonego postępowania </w:t>
            </w:r>
            <w:hyperlink r:id="rId12" w:history="1">
              <w:r w:rsidRPr="006A2BD9">
                <w:rPr>
                  <w:rStyle w:val="Hipercze"/>
                  <w:rFonts w:ascii="Arial Narrow" w:hAnsi="Arial Narrow" w:cs="Arial"/>
                  <w:b/>
                  <w:sz w:val="22"/>
                  <w:szCs w:val="22"/>
                </w:rPr>
                <w:t>https://e-propublico.pl</w:t>
              </w:r>
            </w:hyperlink>
            <w:r w:rsidRPr="006A2BD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 xml:space="preserve">uaktualniony formularz cenowy pn. </w:t>
            </w:r>
            <w:r w:rsidRPr="006A2BD9">
              <w:rPr>
                <w:rFonts w:ascii="Arial Narrow" w:hAnsi="Arial Narrow" w:cs="Arial"/>
                <w:b/>
                <w:i/>
                <w:iCs/>
                <w:sz w:val="22"/>
                <w:szCs w:val="22"/>
              </w:rPr>
              <w:t>Formularz cenowy AKTUALNY.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1, pozycja 39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Czy Zamawiający dopuści papier w rozmiarze 57x20?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  z jednoczesnym przeliczeniem wymaganych ilości.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1, pozycja 45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Czy Zamawiający dopuści papier bez nadruku?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Zadanie 1, pozycja 45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Czy Zamawiający dopuści papier w rozmiarze 80x30?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dopuszcza  z jednoczesnym przeliczeniem wymaganych ilości.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Zad. 6, poz. 1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Czy Zamawiający dopuści basen sanitarny z pokrywą o pojemności 3l?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SWZ.</w:t>
            </w:r>
          </w:p>
          <w:p w:rsidR="009D2492" w:rsidRPr="006A2BD9" w:rsidRDefault="009D2492" w:rsidP="00E536FF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9D2492" w:rsidRPr="006A2BD9" w:rsidTr="00E536FF">
        <w:tc>
          <w:tcPr>
            <w:tcW w:w="9356" w:type="dxa"/>
            <w:shd w:val="clear" w:color="auto" w:fill="auto"/>
          </w:tcPr>
          <w:p w:rsidR="009D2492" w:rsidRPr="006A2BD9" w:rsidRDefault="009D2492" w:rsidP="00E536FF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6A2BD9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7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1.Załącznik nr 6 do SWZ, zadanie nr 14, pozycje 1-5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Zwracamy się do Zamawiającego z uprzejmą prośbą o wyrażenie zgody na zaoferowanie równoważnego tuszu histopatologicznego do znakowania tkanek o pojemności 60 ml.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9D2492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  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lastRenderedPageBreak/>
              <w:t>2.Załącznik nr 6 do SWZ, zadanie nr 14, pozycja 6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 xml:space="preserve">Zwracamy się do Zamawiającego z uprzejmą prośbą o wyrażenie zgody na zaoferowanie równoważnego pudełka tekturowego do archiwizacji szkiełek, o pojemności 1000 szkiełek, zamykanego klapką, sztywnego, gładkiego, o wymiarach 305 x 105 x 85 </w:t>
            </w:r>
            <w:proofErr w:type="spellStart"/>
            <w:r w:rsidRPr="006A2BD9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spellEnd"/>
            <w:r w:rsidRPr="006A2BD9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9D2492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  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3.Załącznik nr 6 do SWZ, zadanie nr 14, pozycja 7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Zwracamy się do Zamawiającego z uprzejmą prośbą o wyrażenie zgody na zaoferowanie równoważnych noży wykonanych ze stali nierdzewnej, wytwarzanych w technologii plazmowej zwiększającej trwałość ostrza, konfekcjonowanych w opakowaniach po 50 sztuk, z odpowiednim przeliczeniem ilościowym, tj. 4 opakowania po 50 sztuk. Pozostałe parametry pozostają bez zmian.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9D2492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  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4.Załącznik nr 6 do SWZ, zadanie nr 14, pozycja 9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Zwracamy się do Zamawiającego z uprzejmą prośbą o wyrażenie zgody na zaoferowanie rozwiązania równoważnego o większej niż wymagana pojemności, tj. tacy PS mieszczącej 20 preparatów mikroskopowych.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9D2492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dopuszcza i pozostawia zapisy SWZ.  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 xml:space="preserve">5.Dotyczy Projekt umowy 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Prosimy o wyjaśnienie czy Zamawiający wyrazi zgodę na dodanie do umowy zdania "Zamawiający będzie składał zamówienia według bieżących potrzeb, przy czym wartość zamówienia jednostkowego nie powinna być mniejsza niż 400 zł netto"?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W związku z kosztami wysyłki/ sposobem pakowania w opakowania zbiorcze prosimy o ustanowienie minimalnej wartości zamówienia w kwocie 400 zł.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9D2492" w:rsidRDefault="00962E54" w:rsidP="006A2BD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wyraża zgody i pozostawia zapisy </w:t>
            </w:r>
            <w:r w:rsidR="006A2BD9" w:rsidRPr="006A2BD9">
              <w:rPr>
                <w:rFonts w:ascii="Arial Narrow" w:hAnsi="Arial Narrow" w:cs="Arial"/>
                <w:b/>
                <w:sz w:val="22"/>
                <w:szCs w:val="22"/>
              </w:rPr>
              <w:t>projektu umowy.</w:t>
            </w:r>
          </w:p>
          <w:p w:rsidR="006A2BD9" w:rsidRDefault="006A2BD9" w:rsidP="006A2BD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6A2BD9" w:rsidRDefault="006A2BD9" w:rsidP="006A2BD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6A2BD9" w:rsidRDefault="006A2BD9" w:rsidP="006A2BD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6A2BD9" w:rsidRDefault="006A2BD9" w:rsidP="006A2BD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6A2BD9" w:rsidRPr="006A2BD9" w:rsidRDefault="006A2BD9" w:rsidP="006A2BD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9D2492" w:rsidRPr="006A2BD9" w:rsidTr="00E536FF">
        <w:tc>
          <w:tcPr>
            <w:tcW w:w="9356" w:type="dxa"/>
            <w:shd w:val="clear" w:color="auto" w:fill="auto"/>
          </w:tcPr>
          <w:p w:rsidR="009D2492" w:rsidRPr="006A2BD9" w:rsidRDefault="009D2492" w:rsidP="00E536FF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6A2BD9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8</w:t>
            </w:r>
          </w:p>
          <w:p w:rsidR="009D2492" w:rsidRPr="006A2BD9" w:rsidRDefault="009D2492" w:rsidP="00E536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sz w:val="22"/>
                <w:szCs w:val="22"/>
              </w:rPr>
              <w:t>Czy zamawiający dopuści dla Zadania 3 - materiały eksploatacyjne na Centralną Sterylizację - taśmy woskowo-żywiczne niebędące wyrobem medycznym oraz nieposiadające deklaracji CE?</w:t>
            </w:r>
          </w:p>
          <w:p w:rsidR="00962E54" w:rsidRPr="006A2BD9" w:rsidRDefault="00962E54" w:rsidP="00962E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9D2492" w:rsidRPr="006A2BD9" w:rsidRDefault="00962E54" w:rsidP="00962E5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6A2BD9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  </w:t>
            </w:r>
          </w:p>
        </w:tc>
      </w:tr>
    </w:tbl>
    <w:p w:rsidR="00BE7BFD" w:rsidRPr="006A2BD9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6A2BD9">
        <w:rPr>
          <w:rFonts w:ascii="Arial Narrow" w:hAnsi="Arial Narrow" w:cs="Arial"/>
          <w:sz w:val="22"/>
          <w:szCs w:val="22"/>
        </w:rPr>
        <w:t>Zamawiający</w:t>
      </w:r>
    </w:p>
    <w:p w:rsidR="006A2BD9" w:rsidRDefault="006A2BD9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A2BD9" w:rsidRPr="00CA7892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7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6A2BD9" w:rsidRPr="0053552E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53552E">
        <w:rPr>
          <w:rFonts w:ascii="Arial Narrow" w:hAnsi="Arial Narrow"/>
          <w:sz w:val="18"/>
          <w:szCs w:val="20"/>
        </w:rPr>
        <w:t xml:space="preserve">Egz. 1 – a/a kancelaria  </w:t>
      </w:r>
    </w:p>
    <w:p w:rsidR="006A2BD9" w:rsidRPr="0053552E" w:rsidRDefault="006A2BD9" w:rsidP="006A2B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53552E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53552E">
        <w:rPr>
          <w:rFonts w:ascii="Arial Narrow" w:hAnsi="Arial Narrow"/>
          <w:sz w:val="18"/>
          <w:szCs w:val="20"/>
        </w:rPr>
        <w:t>int</w:t>
      </w:r>
      <w:proofErr w:type="spellEnd"/>
      <w:r w:rsidRPr="0053552E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53552E">
        <w:rPr>
          <w:rFonts w:ascii="Arial Narrow" w:hAnsi="Arial Narrow"/>
          <w:sz w:val="18"/>
          <w:szCs w:val="18"/>
        </w:rPr>
        <w:t>SZPubl</w:t>
      </w:r>
      <w:proofErr w:type="spellEnd"/>
      <w:r w:rsidRPr="0053552E">
        <w:rPr>
          <w:rFonts w:ascii="Arial Narrow" w:hAnsi="Arial Narrow"/>
          <w:sz w:val="18"/>
          <w:szCs w:val="18"/>
        </w:rPr>
        <w:t>. T2612 B5</w:t>
      </w:r>
    </w:p>
    <w:p w:rsidR="006A2BD9" w:rsidRPr="00B9724A" w:rsidRDefault="006A2BD9" w:rsidP="006A2BD9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6A2BD9" w:rsidRDefault="006A2BD9" w:rsidP="006A2BD9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14.04.2026 r.</w:t>
      </w:r>
    </w:p>
    <w:sectPr w:rsidR="006A2BD9" w:rsidSect="00035DE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36FF" w:rsidRDefault="00E536FF">
      <w:r>
        <w:separator/>
      </w:r>
    </w:p>
  </w:endnote>
  <w:endnote w:type="continuationSeparator" w:id="1">
    <w:p w:rsidR="00E536FF" w:rsidRDefault="00E536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6FF" w:rsidRDefault="00731D4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36F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536F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36FF" w:rsidRDefault="00E536F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6FF" w:rsidRPr="00B862CC" w:rsidRDefault="00E536FF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536FF" w:rsidRPr="00035DEC" w:rsidRDefault="00E536FF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731D4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731D4F" w:rsidRPr="00B862CC">
      <w:rPr>
        <w:rFonts w:ascii="Arial" w:hAnsi="Arial"/>
        <w:sz w:val="18"/>
        <w:szCs w:val="24"/>
      </w:rPr>
      <w:fldChar w:fldCharType="separate"/>
    </w:r>
    <w:r w:rsidR="00AE7222">
      <w:rPr>
        <w:rFonts w:ascii="Arial" w:hAnsi="Arial"/>
        <w:noProof/>
        <w:sz w:val="18"/>
        <w:szCs w:val="24"/>
      </w:rPr>
      <w:t>9</w:t>
    </w:r>
    <w:r w:rsidR="00731D4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731D4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731D4F" w:rsidRPr="00B862CC">
      <w:rPr>
        <w:rFonts w:ascii="Arial" w:hAnsi="Arial"/>
        <w:sz w:val="18"/>
        <w:szCs w:val="24"/>
      </w:rPr>
      <w:fldChar w:fldCharType="separate"/>
    </w:r>
    <w:r w:rsidR="00AE7222">
      <w:rPr>
        <w:rFonts w:ascii="Arial" w:hAnsi="Arial"/>
        <w:noProof/>
        <w:sz w:val="18"/>
        <w:szCs w:val="24"/>
      </w:rPr>
      <w:t>13</w:t>
    </w:r>
    <w:r w:rsidR="00731D4F" w:rsidRPr="00B862CC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6FF" w:rsidRDefault="00E536FF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536FF" w:rsidRDefault="00731D4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536F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536FF">
      <w:rPr>
        <w:rStyle w:val="Numerstrony"/>
        <w:noProof/>
      </w:rPr>
      <w:t>1</w:t>
    </w:r>
    <w:r>
      <w:rPr>
        <w:rStyle w:val="Numerstrony"/>
      </w:rPr>
      <w:fldChar w:fldCharType="end"/>
    </w:r>
    <w:r w:rsidR="00E536FF">
      <w:rPr>
        <w:rStyle w:val="Numerstrony"/>
      </w:rPr>
      <w:t>/</w:t>
    </w:r>
    <w:fldSimple w:instr=" NUMPAGES  \* MERGEFORMAT ">
      <w:r w:rsidR="00AE7222" w:rsidRPr="00AE7222">
        <w:rPr>
          <w:rStyle w:val="Numerstrony"/>
          <w:noProof/>
        </w:rPr>
        <w:t>13</w:t>
      </w:r>
    </w:fldSimple>
  </w:p>
  <w:p w:rsidR="00E536FF" w:rsidRDefault="00E536FF">
    <w:pPr>
      <w:pStyle w:val="Stopka"/>
      <w:tabs>
        <w:tab w:val="clear" w:pos="4536"/>
        <w:tab w:val="left" w:pos="6237"/>
      </w:tabs>
    </w:pPr>
  </w:p>
  <w:p w:rsidR="00E536FF" w:rsidRDefault="00E536FF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36FF" w:rsidRDefault="00E536FF">
      <w:r>
        <w:separator/>
      </w:r>
    </w:p>
  </w:footnote>
  <w:footnote w:type="continuationSeparator" w:id="1">
    <w:p w:rsidR="00E536FF" w:rsidRDefault="00E536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6FF" w:rsidRDefault="00E536F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6FF" w:rsidRDefault="00E536F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6FF" w:rsidRDefault="00E536F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2492"/>
    <w:rsid w:val="00031374"/>
    <w:rsid w:val="00035DEC"/>
    <w:rsid w:val="000A1097"/>
    <w:rsid w:val="000E2A8F"/>
    <w:rsid w:val="0012774F"/>
    <w:rsid w:val="00144B7A"/>
    <w:rsid w:val="00180C6E"/>
    <w:rsid w:val="0029606A"/>
    <w:rsid w:val="00356C3A"/>
    <w:rsid w:val="003F4813"/>
    <w:rsid w:val="004848F3"/>
    <w:rsid w:val="004A75F2"/>
    <w:rsid w:val="005144A9"/>
    <w:rsid w:val="00520165"/>
    <w:rsid w:val="0053552E"/>
    <w:rsid w:val="005B1B08"/>
    <w:rsid w:val="005E2B57"/>
    <w:rsid w:val="00632C3C"/>
    <w:rsid w:val="00662BDB"/>
    <w:rsid w:val="006A2BD9"/>
    <w:rsid w:val="006A5DF1"/>
    <w:rsid w:val="006B7198"/>
    <w:rsid w:val="006D4AB3"/>
    <w:rsid w:val="006F3B81"/>
    <w:rsid w:val="00700985"/>
    <w:rsid w:val="00731D4F"/>
    <w:rsid w:val="007D7198"/>
    <w:rsid w:val="00870F9F"/>
    <w:rsid w:val="008804B6"/>
    <w:rsid w:val="00897AB0"/>
    <w:rsid w:val="008A3553"/>
    <w:rsid w:val="008B5771"/>
    <w:rsid w:val="009003D1"/>
    <w:rsid w:val="00947A50"/>
    <w:rsid w:val="00962E54"/>
    <w:rsid w:val="009D2492"/>
    <w:rsid w:val="00A07C83"/>
    <w:rsid w:val="00A905AC"/>
    <w:rsid w:val="00AE7222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536FF"/>
    <w:rsid w:val="00E72428"/>
    <w:rsid w:val="00EA14B3"/>
    <w:rsid w:val="00EA416E"/>
    <w:rsid w:val="00F9094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E2B57"/>
  </w:style>
  <w:style w:type="paragraph" w:styleId="Nagwek1">
    <w:name w:val="heading 1"/>
    <w:basedOn w:val="Normalny"/>
    <w:next w:val="Normalny"/>
    <w:qFormat/>
    <w:rsid w:val="005E2B5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E2B5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E2B5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E2B5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E2B57"/>
  </w:style>
  <w:style w:type="paragraph" w:styleId="Tekstpodstawowywcity">
    <w:name w:val="Body Text Indent"/>
    <w:basedOn w:val="Normalny"/>
    <w:rsid w:val="005E2B5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E2B5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E2B5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E2B57"/>
    <w:rPr>
      <w:sz w:val="28"/>
    </w:rPr>
  </w:style>
  <w:style w:type="paragraph" w:styleId="Tekstpodstawowywcity3">
    <w:name w:val="Body Text Indent 3"/>
    <w:basedOn w:val="Normalny"/>
    <w:rsid w:val="005E2B5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E536F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A2BD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A2BD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hyperlink" Target="https://e-propublico.pl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e-propublico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13</Pages>
  <Words>2342</Words>
  <Characters>14650</Characters>
  <Application>Microsoft Office Word</Application>
  <DocSecurity>0</DocSecurity>
  <Lines>122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2026-04-14T05:50:00Z</cp:lastPrinted>
  <dcterms:created xsi:type="dcterms:W3CDTF">2026-04-14T05:52:00Z</dcterms:created>
  <dcterms:modified xsi:type="dcterms:W3CDTF">2026-04-14T05:52:00Z</dcterms:modified>
</cp:coreProperties>
</file>