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731019" w14:textId="6808B670" w:rsidR="0094055D" w:rsidRDefault="0094055D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94055D">
        <w:rPr>
          <w:rFonts w:ascii="Arial Narrow" w:hAnsi="Arial Narrow"/>
          <w:noProof/>
          <w:sz w:val="22"/>
          <w:szCs w:val="18"/>
        </w:rPr>
        <w:pict w14:anchorId="5BECDAD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2.95pt;height:45.2pt;visibility:visible;mso-wrap-style:square">
            <v:imagedata r:id="rId7" o:title=""/>
          </v:shape>
        </w:pict>
      </w:r>
    </w:p>
    <w:p w14:paraId="4A9480E9" w14:textId="1FE8C15A" w:rsidR="00D34297" w:rsidRPr="0094055D" w:rsidRDefault="00CD0B9D" w:rsidP="0094055D">
      <w:pPr>
        <w:rPr>
          <w:rFonts w:ascii="Arial Narrow" w:hAnsi="Arial Narrow" w:cs="Arial"/>
          <w:sz w:val="22"/>
          <w:szCs w:val="22"/>
        </w:rPr>
      </w:pPr>
      <w:r w:rsidRPr="0094055D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94055D">
        <w:rPr>
          <w:rFonts w:ascii="Arial Narrow" w:hAnsi="Arial Narrow" w:cs="Arial"/>
          <w:b/>
          <w:bCs/>
          <w:sz w:val="22"/>
          <w:szCs w:val="22"/>
        </w:rPr>
        <w:tab/>
      </w:r>
      <w:r w:rsidR="0094055D">
        <w:rPr>
          <w:rFonts w:ascii="Arial Narrow" w:hAnsi="Arial Narrow" w:cs="Arial"/>
          <w:b/>
          <w:bCs/>
          <w:sz w:val="22"/>
          <w:szCs w:val="22"/>
        </w:rPr>
        <w:tab/>
      </w:r>
      <w:r w:rsidR="0094055D">
        <w:rPr>
          <w:rFonts w:ascii="Arial Narrow" w:hAnsi="Arial Narrow" w:cs="Arial"/>
          <w:b/>
          <w:bCs/>
          <w:sz w:val="22"/>
          <w:szCs w:val="22"/>
        </w:rPr>
        <w:tab/>
      </w:r>
      <w:r w:rsidR="0094055D">
        <w:rPr>
          <w:rFonts w:ascii="Arial Narrow" w:hAnsi="Arial Narrow" w:cs="Arial"/>
          <w:b/>
          <w:bCs/>
          <w:sz w:val="22"/>
          <w:szCs w:val="22"/>
        </w:rPr>
        <w:tab/>
      </w:r>
      <w:r w:rsidR="0094055D">
        <w:rPr>
          <w:rFonts w:ascii="Arial Narrow" w:hAnsi="Arial Narrow" w:cs="Arial"/>
          <w:b/>
          <w:bCs/>
          <w:sz w:val="22"/>
          <w:szCs w:val="22"/>
        </w:rPr>
        <w:tab/>
      </w:r>
      <w:r w:rsidR="0094055D">
        <w:rPr>
          <w:rFonts w:ascii="Arial Narrow" w:hAnsi="Arial Narrow" w:cs="Arial"/>
          <w:b/>
          <w:bCs/>
          <w:sz w:val="22"/>
          <w:szCs w:val="22"/>
        </w:rPr>
        <w:tab/>
      </w:r>
      <w:r w:rsidR="0094055D" w:rsidRPr="0094055D">
        <w:rPr>
          <w:rFonts w:ascii="Arial Narrow" w:hAnsi="Arial Narrow" w:cs="Arial"/>
          <w:sz w:val="22"/>
          <w:szCs w:val="22"/>
        </w:rPr>
        <w:t xml:space="preserve"> </w:t>
      </w:r>
      <w:r w:rsidR="0094055D" w:rsidRPr="0094055D">
        <w:rPr>
          <w:rFonts w:ascii="Arial Narrow" w:hAnsi="Arial Narrow" w:cs="Arial"/>
          <w:sz w:val="22"/>
          <w:szCs w:val="22"/>
        </w:rPr>
        <w:t>Bydgoszcz dnia: 2026-04-15</w:t>
      </w:r>
    </w:p>
    <w:p w14:paraId="3E2256D7" w14:textId="779F0D6D" w:rsidR="00D34297" w:rsidRPr="0094055D" w:rsidRDefault="00CD0B9D" w:rsidP="0094055D">
      <w:pPr>
        <w:rPr>
          <w:rFonts w:ascii="Arial Narrow" w:hAnsi="Arial Narrow" w:cs="Arial"/>
          <w:sz w:val="22"/>
          <w:szCs w:val="22"/>
        </w:rPr>
      </w:pPr>
      <w:r w:rsidRPr="0094055D">
        <w:rPr>
          <w:rFonts w:ascii="Arial Narrow" w:hAnsi="Arial Narrow" w:cs="Arial"/>
          <w:sz w:val="22"/>
          <w:szCs w:val="22"/>
        </w:rPr>
        <w:t>Powstańców Warszawy</w:t>
      </w:r>
      <w:r w:rsidR="00D34297" w:rsidRPr="0094055D">
        <w:rPr>
          <w:rFonts w:ascii="Arial Narrow" w:hAnsi="Arial Narrow" w:cs="Arial"/>
          <w:sz w:val="22"/>
          <w:szCs w:val="22"/>
        </w:rPr>
        <w:t xml:space="preserve"> </w:t>
      </w:r>
      <w:r w:rsidRPr="0094055D">
        <w:rPr>
          <w:rFonts w:ascii="Arial Narrow" w:hAnsi="Arial Narrow" w:cs="Arial"/>
          <w:sz w:val="22"/>
          <w:szCs w:val="22"/>
        </w:rPr>
        <w:t>5</w:t>
      </w:r>
    </w:p>
    <w:p w14:paraId="466A5B09" w14:textId="4C8484C4" w:rsidR="00D34297" w:rsidRDefault="00CD0B9D" w:rsidP="0094055D">
      <w:pPr>
        <w:rPr>
          <w:rFonts w:ascii="Arial Narrow" w:hAnsi="Arial Narrow" w:cs="Arial"/>
          <w:sz w:val="22"/>
          <w:szCs w:val="22"/>
        </w:rPr>
      </w:pPr>
      <w:r w:rsidRPr="0094055D">
        <w:rPr>
          <w:rFonts w:ascii="Arial Narrow" w:hAnsi="Arial Narrow" w:cs="Arial"/>
          <w:sz w:val="22"/>
          <w:szCs w:val="22"/>
        </w:rPr>
        <w:t>85-681</w:t>
      </w:r>
      <w:r w:rsidR="00D34297" w:rsidRPr="0094055D">
        <w:rPr>
          <w:rFonts w:ascii="Arial Narrow" w:hAnsi="Arial Narrow" w:cs="Arial"/>
          <w:sz w:val="22"/>
          <w:szCs w:val="22"/>
        </w:rPr>
        <w:t xml:space="preserve"> </w:t>
      </w:r>
      <w:r w:rsidRPr="0094055D">
        <w:rPr>
          <w:rFonts w:ascii="Arial Narrow" w:hAnsi="Arial Narrow" w:cs="Arial"/>
          <w:sz w:val="22"/>
          <w:szCs w:val="22"/>
        </w:rPr>
        <w:t>Bydgoszcz</w:t>
      </w:r>
    </w:p>
    <w:p w14:paraId="6123CCF7" w14:textId="77777777" w:rsidR="0094055D" w:rsidRDefault="0094055D" w:rsidP="0094055D">
      <w:pPr>
        <w:rPr>
          <w:rFonts w:ascii="Arial Narrow" w:hAnsi="Arial Narrow" w:cs="Arial"/>
          <w:sz w:val="22"/>
          <w:szCs w:val="22"/>
        </w:rPr>
      </w:pPr>
    </w:p>
    <w:p w14:paraId="4CDE8404" w14:textId="699665A9" w:rsidR="0094055D" w:rsidRDefault="0094055D" w:rsidP="00D34297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 3309/26</w:t>
      </w:r>
    </w:p>
    <w:p w14:paraId="4F5DD512" w14:textId="59E4485B" w:rsidR="0094055D" w:rsidRPr="0094055D" w:rsidRDefault="0094055D" w:rsidP="00D34297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28/2026</w:t>
      </w:r>
    </w:p>
    <w:p w14:paraId="694A3969" w14:textId="77777777" w:rsidR="00D34297" w:rsidRPr="0094055D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94055D">
        <w:rPr>
          <w:rFonts w:ascii="Arial Narrow" w:hAnsi="Arial Narrow" w:cs="Arial"/>
          <w:b/>
          <w:sz w:val="22"/>
          <w:szCs w:val="22"/>
        </w:rPr>
        <w:t>WYKONAWCY</w:t>
      </w:r>
    </w:p>
    <w:p w14:paraId="5F8953C0" w14:textId="77777777" w:rsidR="00D34297" w:rsidRPr="0094055D" w:rsidRDefault="00D34297" w:rsidP="0094055D">
      <w:pPr>
        <w:tabs>
          <w:tab w:val="left" w:pos="708"/>
          <w:tab w:val="center" w:pos="4536"/>
          <w:tab w:val="right" w:pos="9072"/>
        </w:tabs>
        <w:spacing w:after="12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94055D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94055D" w14:paraId="16053A40" w14:textId="77777777" w:rsidTr="00D34297">
        <w:tc>
          <w:tcPr>
            <w:tcW w:w="9180" w:type="dxa"/>
            <w:shd w:val="clear" w:color="auto" w:fill="F2F2F2"/>
            <w:hideMark/>
          </w:tcPr>
          <w:p w14:paraId="325EC817" w14:textId="77777777" w:rsidR="00D34297" w:rsidRPr="0094055D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94055D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14:paraId="792EDDF0" w14:textId="77777777" w:rsidR="00D34297" w:rsidRPr="0094055D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94055D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14:paraId="2C8EE43A" w14:textId="77777777" w:rsidR="00D34297" w:rsidRPr="0094055D" w:rsidRDefault="00D34297" w:rsidP="0094055D">
      <w:pPr>
        <w:spacing w:before="12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94055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94055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4055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94055D" w14:paraId="19596AA1" w14:textId="77777777" w:rsidTr="00310284">
        <w:tc>
          <w:tcPr>
            <w:tcW w:w="2269" w:type="dxa"/>
          </w:tcPr>
          <w:p w14:paraId="00D656D2" w14:textId="77777777" w:rsidR="00D34297" w:rsidRPr="0094055D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055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39CD7049" w14:textId="23778F60" w:rsidR="00D34297" w:rsidRPr="0094055D" w:rsidRDefault="00CD0B9D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055D">
              <w:rPr>
                <w:rFonts w:ascii="Arial Narrow" w:hAnsi="Arial Narrow" w:cs="Arial"/>
                <w:bCs/>
                <w:sz w:val="22"/>
                <w:szCs w:val="22"/>
              </w:rPr>
              <w:t xml:space="preserve">Rozbudowa systemów medycznych HIS, digitalizacja dokumentacji medycznej oraz zadania zwiększające poziom </w:t>
            </w:r>
            <w:proofErr w:type="spellStart"/>
            <w:r w:rsidRPr="0094055D">
              <w:rPr>
                <w:rFonts w:ascii="Arial Narrow" w:hAnsi="Arial Narrow" w:cs="Arial"/>
                <w:bCs/>
                <w:sz w:val="22"/>
                <w:szCs w:val="22"/>
              </w:rPr>
              <w:t>cyberbezpieczeństwa</w:t>
            </w:r>
            <w:proofErr w:type="spellEnd"/>
            <w:r w:rsidRPr="0094055D">
              <w:rPr>
                <w:rFonts w:ascii="Arial Narrow" w:hAnsi="Arial Narrow" w:cs="Arial"/>
                <w:bCs/>
                <w:sz w:val="22"/>
                <w:szCs w:val="22"/>
              </w:rPr>
              <w:t xml:space="preserve"> szpitala</w:t>
            </w:r>
          </w:p>
        </w:tc>
      </w:tr>
      <w:tr w:rsidR="00CD0B9D" w:rsidRPr="0094055D" w14:paraId="26F5C49E" w14:textId="77777777" w:rsidTr="00B36FDE">
        <w:tc>
          <w:tcPr>
            <w:tcW w:w="2269" w:type="dxa"/>
          </w:tcPr>
          <w:p w14:paraId="1D8CC963" w14:textId="77777777" w:rsidR="00CD0B9D" w:rsidRPr="0094055D" w:rsidRDefault="00CD0B9D" w:rsidP="00B36FD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055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3D1698EE" w14:textId="27C52832" w:rsidR="00CD0B9D" w:rsidRPr="0094055D" w:rsidRDefault="00CD0B9D" w:rsidP="00B36FD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055D">
              <w:rPr>
                <w:rFonts w:ascii="Arial Narrow" w:hAnsi="Arial Narrow" w:cs="Arial"/>
                <w:bCs/>
                <w:sz w:val="22"/>
                <w:szCs w:val="22"/>
              </w:rPr>
              <w:t>28/2026</w:t>
            </w:r>
          </w:p>
        </w:tc>
      </w:tr>
    </w:tbl>
    <w:p w14:paraId="74C77B6A" w14:textId="77777777" w:rsidR="00010B31" w:rsidRPr="0094055D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23D68127" w14:textId="7FCC44E3" w:rsidR="00010B31" w:rsidRPr="0094055D" w:rsidRDefault="00EB1359" w:rsidP="0094055D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94055D">
        <w:rPr>
          <w:rFonts w:ascii="Arial Narrow" w:hAnsi="Arial Narrow" w:cs="Arial"/>
          <w:sz w:val="22"/>
          <w:szCs w:val="22"/>
        </w:rPr>
        <w:t xml:space="preserve">Zamawiający, </w:t>
      </w:r>
      <w:r w:rsidR="00CD0B9D" w:rsidRPr="0094055D">
        <w:rPr>
          <w:rFonts w:ascii="Arial Narrow" w:hAnsi="Arial Narrow" w:cs="Arial"/>
          <w:b/>
          <w:sz w:val="22"/>
          <w:szCs w:val="22"/>
        </w:rPr>
        <w:t>10WSzKzP SPZOZ</w:t>
      </w:r>
      <w:r w:rsidRPr="0094055D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CD0B9D" w:rsidRPr="0094055D">
        <w:rPr>
          <w:rFonts w:ascii="Arial Narrow" w:hAnsi="Arial Narrow" w:cs="Arial"/>
          <w:sz w:val="22"/>
          <w:szCs w:val="22"/>
        </w:rPr>
        <w:t xml:space="preserve">(t.j. Dz. U. z 2024 r. poz. 1320 z </w:t>
      </w:r>
      <w:proofErr w:type="spellStart"/>
      <w:r w:rsidR="00CD0B9D" w:rsidRPr="0094055D">
        <w:rPr>
          <w:rFonts w:ascii="Arial Narrow" w:hAnsi="Arial Narrow" w:cs="Arial"/>
          <w:sz w:val="22"/>
          <w:szCs w:val="22"/>
        </w:rPr>
        <w:t>p</w:t>
      </w:r>
      <w:r w:rsidR="0094055D">
        <w:rPr>
          <w:rFonts w:ascii="Arial Narrow" w:hAnsi="Arial Narrow" w:cs="Arial"/>
          <w:sz w:val="22"/>
          <w:szCs w:val="22"/>
        </w:rPr>
        <w:t>óźn</w:t>
      </w:r>
      <w:proofErr w:type="spellEnd"/>
      <w:r w:rsidR="00CD0B9D" w:rsidRPr="0094055D">
        <w:rPr>
          <w:rFonts w:ascii="Arial Narrow" w:hAnsi="Arial Narrow" w:cs="Arial"/>
          <w:sz w:val="22"/>
          <w:szCs w:val="22"/>
        </w:rPr>
        <w:t>. zm.)</w:t>
      </w:r>
      <w:r w:rsidRPr="0094055D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94055D">
        <w:rPr>
          <w:rFonts w:ascii="Arial Narrow" w:hAnsi="Arial Narrow" w:cs="Arial"/>
          <w:sz w:val="22"/>
          <w:szCs w:val="22"/>
        </w:rPr>
        <w:t>na</w:t>
      </w:r>
      <w:r w:rsidRPr="0094055D">
        <w:rPr>
          <w:rFonts w:ascii="Arial Narrow" w:hAnsi="Arial Narrow" w:cs="Arial"/>
          <w:sz w:val="22"/>
          <w:szCs w:val="22"/>
        </w:rPr>
        <w:t xml:space="preserve"> </w:t>
      </w:r>
      <w:r w:rsidR="00D8293D" w:rsidRPr="0094055D">
        <w:rPr>
          <w:rFonts w:ascii="Arial Narrow" w:hAnsi="Arial Narrow" w:cs="Arial"/>
          <w:sz w:val="22"/>
          <w:szCs w:val="22"/>
        </w:rPr>
        <w:t>na</w:t>
      </w:r>
      <w:r w:rsidR="00010B31" w:rsidRPr="0094055D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963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646"/>
      </w:tblGrid>
      <w:tr w:rsidR="00D44D12" w:rsidRPr="0094055D" w14:paraId="26A5F1F6" w14:textId="77777777" w:rsidTr="0094055D">
        <w:trPr>
          <w:jc w:val="center"/>
        </w:trPr>
        <w:tc>
          <w:tcPr>
            <w:tcW w:w="993" w:type="dxa"/>
            <w:vAlign w:val="center"/>
          </w:tcPr>
          <w:p w14:paraId="77258184" w14:textId="77777777" w:rsidR="00D44D12" w:rsidRPr="0094055D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4055D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646" w:type="dxa"/>
          </w:tcPr>
          <w:p w14:paraId="74E6A8AD" w14:textId="77777777" w:rsidR="00D44D12" w:rsidRPr="0094055D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055D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14:paraId="4FE1DB46" w14:textId="77777777" w:rsidR="00D44D12" w:rsidRPr="0094055D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055D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CD0B9D" w:rsidRPr="0094055D" w14:paraId="6319B880" w14:textId="77777777" w:rsidTr="0094055D">
        <w:trPr>
          <w:jc w:val="center"/>
        </w:trPr>
        <w:tc>
          <w:tcPr>
            <w:tcW w:w="993" w:type="dxa"/>
          </w:tcPr>
          <w:p w14:paraId="47402290" w14:textId="77777777" w:rsidR="00CD0B9D" w:rsidRPr="0094055D" w:rsidRDefault="00CD0B9D" w:rsidP="00B36FDE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4055D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8646" w:type="dxa"/>
          </w:tcPr>
          <w:p w14:paraId="027AD0FF" w14:textId="77777777" w:rsidR="00CD0B9D" w:rsidRPr="0094055D" w:rsidRDefault="00CD0B9D" w:rsidP="00B36FDE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055D">
              <w:rPr>
                <w:rFonts w:ascii="Arial Narrow" w:hAnsi="Arial Narrow" w:cs="Arial"/>
                <w:b/>
                <w:sz w:val="22"/>
                <w:szCs w:val="22"/>
              </w:rPr>
              <w:t xml:space="preserve">Działania zwiększające poziom </w:t>
            </w:r>
            <w:proofErr w:type="spellStart"/>
            <w:r w:rsidRPr="0094055D">
              <w:rPr>
                <w:rFonts w:ascii="Arial Narrow" w:hAnsi="Arial Narrow" w:cs="Arial"/>
                <w:b/>
                <w:sz w:val="22"/>
                <w:szCs w:val="22"/>
              </w:rPr>
              <w:t>cyberbezpieczeństwa</w:t>
            </w:r>
            <w:proofErr w:type="spellEnd"/>
            <w:r w:rsidRPr="0094055D">
              <w:rPr>
                <w:rFonts w:ascii="Arial Narrow" w:hAnsi="Arial Narrow" w:cs="Arial"/>
                <w:b/>
                <w:sz w:val="22"/>
                <w:szCs w:val="22"/>
              </w:rPr>
              <w:t xml:space="preserve"> szpitala - systemy ochrony poczty elektronicznej</w:t>
            </w:r>
          </w:p>
          <w:p w14:paraId="3CB08294" w14:textId="77777777" w:rsidR="00CD0B9D" w:rsidRPr="0094055D" w:rsidRDefault="00CD0B9D" w:rsidP="00B36FDE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055D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94055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A8E4D98" w14:textId="77777777" w:rsidR="00CD0B9D" w:rsidRPr="0094055D" w:rsidRDefault="00CD0B9D" w:rsidP="00B36FDE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055D">
              <w:rPr>
                <w:rFonts w:ascii="Arial Narrow" w:hAnsi="Arial Narrow" w:cs="Arial"/>
                <w:sz w:val="22"/>
                <w:szCs w:val="22"/>
              </w:rPr>
              <w:t>Art. 255 pkt. 2</w:t>
            </w:r>
            <w:r w:rsidRPr="0094055D">
              <w:rPr>
                <w:rFonts w:ascii="Arial Narrow" w:hAnsi="Arial Narrow" w:cs="Arial"/>
                <w:sz w:val="22"/>
                <w:szCs w:val="22"/>
              </w:rPr>
              <w:t xml:space="preserve"> ustawy Pzp - </w:t>
            </w:r>
            <w:r w:rsidRPr="0094055D">
              <w:rPr>
                <w:rFonts w:ascii="Arial Narrow" w:hAnsi="Arial Narrow" w:cs="Arial"/>
                <w:sz w:val="22"/>
                <w:szCs w:val="22"/>
              </w:rPr>
              <w:t>wszystkie złożone wnioski o dopuszczenie do udziału w postępowaniu albo oferty podlegały odrzuceniu</w:t>
            </w:r>
            <w:r w:rsidRPr="0094055D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2043AB4B" w14:textId="77777777" w:rsidR="00CD0B9D" w:rsidRPr="0094055D" w:rsidRDefault="00CD0B9D" w:rsidP="00B36FDE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055D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94055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F0F2560" w14:textId="051ADBFE" w:rsidR="00CD0B9D" w:rsidRPr="0094055D" w:rsidRDefault="0094055D" w:rsidP="00B36FDE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Jedyna oferta złożona w postępowaniu została odrzucona na podstawie art. 226 ust. 1 pkt. 5 ustawy Pzp </w:t>
            </w:r>
          </w:p>
        </w:tc>
      </w:tr>
    </w:tbl>
    <w:p w14:paraId="6CC80487" w14:textId="77777777" w:rsidR="00010B31" w:rsidRDefault="00010B31" w:rsidP="0094055D">
      <w:pPr>
        <w:pStyle w:val="Tekstpodstawowy"/>
        <w:spacing w:before="36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94055D">
        <w:rPr>
          <w:rFonts w:ascii="Arial Narrow" w:hAnsi="Arial Narrow" w:cs="Arial"/>
          <w:i/>
          <w:sz w:val="22"/>
          <w:szCs w:val="22"/>
        </w:rPr>
        <w:t>Zamawiający</w:t>
      </w:r>
    </w:p>
    <w:p w14:paraId="4CBD133F" w14:textId="04091330" w:rsidR="0094055D" w:rsidRDefault="0094055D" w:rsidP="0094055D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14:paraId="6FD04888" w14:textId="0098CB7A" w:rsidR="0094055D" w:rsidRDefault="0094055D" w:rsidP="0094055D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14:paraId="48F53C40" w14:textId="3A617319" w:rsidR="0094055D" w:rsidRDefault="0094055D" w:rsidP="0094055D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2 – uczestnicy postępowania ( platforma e-propublico.pl);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B10</w:t>
      </w:r>
    </w:p>
    <w:p w14:paraId="78633E3F" w14:textId="378AD8CD" w:rsidR="0094055D" w:rsidRDefault="0094055D" w:rsidP="0094055D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8" w:history="1">
        <w:r w:rsidRPr="007A5E24">
          <w:rPr>
            <w:rStyle w:val="Hipercze"/>
            <w:rFonts w:ascii="Arial Narrow" w:hAnsi="Arial Narrow"/>
          </w:rPr>
          <w:t>kornowska4835@10wsk.mil.pl</w:t>
        </w:r>
      </w:hyperlink>
      <w:r>
        <w:rPr>
          <w:rFonts w:ascii="Arial Narrow" w:hAnsi="Arial Narrow"/>
        </w:rPr>
        <w:t xml:space="preserve"> </w:t>
      </w:r>
    </w:p>
    <w:p w14:paraId="3736FAA6" w14:textId="61EE6F98" w:rsidR="0094055D" w:rsidRPr="0094055D" w:rsidRDefault="0094055D" w:rsidP="0094055D">
      <w:pPr>
        <w:rPr>
          <w:rFonts w:ascii="Arial Narrow" w:hAnsi="Arial Narrow"/>
        </w:rPr>
      </w:pPr>
      <w:r>
        <w:rPr>
          <w:rFonts w:ascii="Arial Narrow" w:hAnsi="Arial Narrow"/>
        </w:rPr>
        <w:t>Data: 2026-04-15</w:t>
      </w:r>
    </w:p>
    <w:sectPr w:rsidR="0094055D" w:rsidRPr="0094055D" w:rsidSect="0094055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134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39B26A" w14:textId="77777777" w:rsidR="00874979" w:rsidRDefault="00874979" w:rsidP="00D34297">
      <w:r>
        <w:separator/>
      </w:r>
    </w:p>
  </w:endnote>
  <w:endnote w:type="continuationSeparator" w:id="0">
    <w:p w14:paraId="634266CC" w14:textId="77777777" w:rsidR="00874979" w:rsidRDefault="00874979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D406E" w14:textId="77777777" w:rsidR="00CD0B9D" w:rsidRDefault="00CD0B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21801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51FBBCC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EFEDD" w14:textId="77777777" w:rsidR="00CD0B9D" w:rsidRDefault="00CD0B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B08D3E" w14:textId="77777777" w:rsidR="00874979" w:rsidRDefault="00874979" w:rsidP="00D34297">
      <w:r>
        <w:separator/>
      </w:r>
    </w:p>
  </w:footnote>
  <w:footnote w:type="continuationSeparator" w:id="0">
    <w:p w14:paraId="0BA54E66" w14:textId="77777777" w:rsidR="00874979" w:rsidRDefault="00874979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C181A" w14:textId="77777777" w:rsidR="00CD0B9D" w:rsidRDefault="00CD0B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4350F" w14:textId="77777777" w:rsidR="00CD0B9D" w:rsidRDefault="00CD0B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A6C74" w14:textId="77777777" w:rsidR="00CD0B9D" w:rsidRDefault="00CD0B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00D4"/>
    <w:rsid w:val="00010B31"/>
    <w:rsid w:val="00104963"/>
    <w:rsid w:val="00150F65"/>
    <w:rsid w:val="002A7DFF"/>
    <w:rsid w:val="00310284"/>
    <w:rsid w:val="004E2226"/>
    <w:rsid w:val="005464E2"/>
    <w:rsid w:val="00823326"/>
    <w:rsid w:val="00856A3E"/>
    <w:rsid w:val="00874979"/>
    <w:rsid w:val="00894412"/>
    <w:rsid w:val="0094055D"/>
    <w:rsid w:val="009462DF"/>
    <w:rsid w:val="009500EB"/>
    <w:rsid w:val="00993EFC"/>
    <w:rsid w:val="00AB3E72"/>
    <w:rsid w:val="00AC1A4B"/>
    <w:rsid w:val="00C500D4"/>
    <w:rsid w:val="00CD0B9D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D27589"/>
  <w15:chartTrackingRefBased/>
  <w15:docId w15:val="{E34C7555-19D7-470F-AF01-0A99C8171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styleId="Hipercze">
    <w:name w:val="Hyperlink"/>
    <w:basedOn w:val="Domylnaczcionkaakapitu"/>
    <w:rsid w:val="0094055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405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rnowska4835@10wsk.mil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208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dcterms:created xsi:type="dcterms:W3CDTF">2026-04-15T08:36:00Z</dcterms:created>
  <dcterms:modified xsi:type="dcterms:W3CDTF">2026-04-15T08:39:00Z</dcterms:modified>
</cp:coreProperties>
</file>