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D3ADC" w:rsidRPr="008D3AD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D3ADC" w:rsidRPr="008D3ADC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8D3AD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A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wyrobów medycznych ujęte w 20 zadaniach asortymentowych dla zaopatrzenia Apteki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3ADC" w:rsidRPr="00A2540E" w:rsidTr="00E71951">
        <w:tc>
          <w:tcPr>
            <w:tcW w:w="2269" w:type="dxa"/>
            <w:shd w:val="clear" w:color="auto" w:fill="auto"/>
          </w:tcPr>
          <w:p w:rsidR="008D3ADC" w:rsidRPr="00A2540E" w:rsidRDefault="008D3ADC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3ADC" w:rsidRPr="00A2540E" w:rsidRDefault="008D3ADC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A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NZ-26-2026-30-D-P-A</w:t>
            </w:r>
          </w:p>
        </w:tc>
      </w:tr>
    </w:tbl>
    <w:p w:rsidR="00DC652A" w:rsidRPr="00053927" w:rsidRDefault="008D3AD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D3AD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3AD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E58" w:rsidRDefault="00B96E58" w:rsidP="00025386">
      <w:pPr>
        <w:spacing w:after="0" w:line="240" w:lineRule="auto"/>
      </w:pPr>
      <w:r>
        <w:separator/>
      </w:r>
    </w:p>
  </w:endnote>
  <w:endnote w:type="continuationSeparator" w:id="0">
    <w:p w:rsidR="00B96E58" w:rsidRDefault="00B96E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ADC" w:rsidRDefault="008D3A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A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ADC" w:rsidRDefault="008D3A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E58" w:rsidRDefault="00B96E58" w:rsidP="00025386">
      <w:pPr>
        <w:spacing w:after="0" w:line="240" w:lineRule="auto"/>
      </w:pPr>
      <w:r>
        <w:separator/>
      </w:r>
    </w:p>
  </w:footnote>
  <w:footnote w:type="continuationSeparator" w:id="0">
    <w:p w:rsidR="00B96E58" w:rsidRDefault="00B96E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ADC" w:rsidRDefault="008D3A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ADC" w:rsidRDefault="008D3A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ADC" w:rsidRDefault="008D3A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E5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3ADC"/>
    <w:rsid w:val="008F2498"/>
    <w:rsid w:val="0093388F"/>
    <w:rsid w:val="00A56A6F"/>
    <w:rsid w:val="00A87380"/>
    <w:rsid w:val="00AF4E90"/>
    <w:rsid w:val="00AF7375"/>
    <w:rsid w:val="00B62AD0"/>
    <w:rsid w:val="00B77707"/>
    <w:rsid w:val="00B96E58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12D468-F7E9-4290-A895-3503B7888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2026-04-14T07:16:00Z</dcterms:created>
  <dcterms:modified xsi:type="dcterms:W3CDTF">2026-04-14T07:16:00Z</dcterms:modified>
</cp:coreProperties>
</file>