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1BFE" w:rsidRPr="00681BF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681BF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1B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leczniczych, wyrobów medycznych ujęte w 20 zadaniach asortymentowych dla zaopatrzenia Apteki Szpitala Powiatowego w Limanowej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1BFE" w:rsidRPr="00A2540E" w:rsidTr="00E71951">
        <w:tc>
          <w:tcPr>
            <w:tcW w:w="2269" w:type="dxa"/>
            <w:shd w:val="clear" w:color="auto" w:fill="auto"/>
          </w:tcPr>
          <w:p w:rsidR="00681BFE" w:rsidRPr="00A2540E" w:rsidRDefault="00681BFE" w:rsidP="00E719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1BFE" w:rsidRPr="00A2540E" w:rsidRDefault="00681BFE" w:rsidP="00E719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1B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NZ-26-2026-30-D-P-A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1BFE" w:rsidRPr="00681BF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81BFE" w:rsidRPr="00681BFE">
        <w:rPr>
          <w:rFonts w:ascii="Arial" w:hAnsi="Arial" w:cs="Arial"/>
          <w:sz w:val="24"/>
          <w:szCs w:val="24"/>
        </w:rPr>
        <w:t>(t.j. Dz. U. z 2024 r. poz. 1320 z pĂłĹşn.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681BF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81BF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390" w:rsidRDefault="00DC7390" w:rsidP="00025386">
      <w:pPr>
        <w:spacing w:after="0" w:line="240" w:lineRule="auto"/>
      </w:pPr>
      <w:r>
        <w:separator/>
      </w:r>
    </w:p>
  </w:endnote>
  <w:endnote w:type="continuationSeparator" w:id="0">
    <w:p w:rsidR="00DC7390" w:rsidRDefault="00DC739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BFE" w:rsidRDefault="00681B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B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B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BFE" w:rsidRDefault="00681B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390" w:rsidRDefault="00DC7390" w:rsidP="00025386">
      <w:pPr>
        <w:spacing w:after="0" w:line="240" w:lineRule="auto"/>
      </w:pPr>
      <w:r>
        <w:separator/>
      </w:r>
    </w:p>
  </w:footnote>
  <w:footnote w:type="continuationSeparator" w:id="0">
    <w:p w:rsidR="00DC7390" w:rsidRDefault="00DC739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BFE" w:rsidRDefault="00681B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BFE" w:rsidRDefault="00681B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BFE" w:rsidRDefault="00681B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739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81BFE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C7390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E7FD3B1-3848-4DE4-985E-7FE73912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2026-04-14T07:16:00Z</dcterms:created>
  <dcterms:modified xsi:type="dcterms:W3CDTF">2026-04-14T07:16:00Z</dcterms:modified>
</cp:coreProperties>
</file>