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D0710F">
        <w:rPr>
          <w:rFonts w:ascii="Tahoma" w:hAnsi="Tahoma" w:cs="Tahoma"/>
          <w:bCs/>
          <w:sz w:val="20"/>
        </w:rPr>
        <w:t>NZ-26-2026-30</w:t>
      </w:r>
      <w:r w:rsidR="004E6808">
        <w:rPr>
          <w:rFonts w:ascii="Tahoma" w:hAnsi="Tahoma" w:cs="Tahoma"/>
          <w:bCs/>
          <w:sz w:val="20"/>
        </w:rPr>
        <w:t>-D-P-A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CA3591" w:rsidRDefault="00CA3591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proofErr w:type="gramStart"/>
      <w:r>
        <w:rPr>
          <w:rFonts w:ascii="Tahoma" w:hAnsi="Tahoma" w:cs="Tahoma"/>
          <w:b/>
          <w:sz w:val="20"/>
        </w:rPr>
        <w:t>ul</w:t>
      </w:r>
      <w:proofErr w:type="gramEnd"/>
      <w:r>
        <w:rPr>
          <w:rFonts w:ascii="Tahoma" w:hAnsi="Tahoma" w:cs="Tahoma"/>
          <w:b/>
          <w:sz w:val="20"/>
        </w:rPr>
        <w:t>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proofErr w:type="gramStart"/>
      <w:r>
        <w:rPr>
          <w:rFonts w:ascii="Tahoma" w:hAnsi="Tahoma" w:cs="Tahoma"/>
          <w:b/>
          <w:bCs/>
          <w:sz w:val="16"/>
        </w:rPr>
        <w:t>powiat</w:t>
      </w:r>
      <w:proofErr w:type="gramEnd"/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proofErr w:type="gramStart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</w:t>
      </w:r>
      <w:proofErr w:type="gramEnd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małym </w:t>
      </w:r>
      <w:proofErr w:type="gramStart"/>
      <w:r>
        <w:rPr>
          <w:rStyle w:val="5yl5"/>
          <w:rFonts w:ascii="Tahoma" w:eastAsia="Arial Unicode MS" w:hAnsi="Tahoma" w:cs="Tahoma"/>
          <w:b/>
          <w:sz w:val="16"/>
          <w:szCs w:val="16"/>
        </w:rPr>
        <w:t>przedsiębiorstwem  [  ]  Tak</w:t>
      </w:r>
      <w:proofErr w:type="gramEnd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średnim </w:t>
      </w:r>
      <w:proofErr w:type="gramStart"/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</w:t>
      </w:r>
      <w:proofErr w:type="gramEnd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jednoosobową działalnością </w:t>
      </w:r>
      <w:proofErr w:type="gramStart"/>
      <w:r>
        <w:rPr>
          <w:rStyle w:val="5yl5"/>
          <w:rFonts w:ascii="Tahoma" w:eastAsia="Arial Unicode MS" w:hAnsi="Tahoma" w:cs="Tahoma"/>
          <w:b/>
          <w:sz w:val="16"/>
          <w:szCs w:val="16"/>
        </w:rPr>
        <w:t>gospodarczą [  ]  Tak</w:t>
      </w:r>
      <w:proofErr w:type="gramEnd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osobą fizyczną nieprowadzącą działalności </w:t>
      </w:r>
      <w:proofErr w:type="gramStart"/>
      <w:r>
        <w:rPr>
          <w:rStyle w:val="5yl5"/>
          <w:rFonts w:ascii="Tahoma" w:eastAsia="Arial Unicode MS" w:hAnsi="Tahoma" w:cs="Tahoma"/>
          <w:b/>
          <w:sz w:val="16"/>
          <w:szCs w:val="16"/>
        </w:rPr>
        <w:t>gospodarczej [  ]  Tak</w:t>
      </w:r>
      <w:proofErr w:type="gramEnd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inny rodzaj ( w tym duże </w:t>
      </w:r>
      <w:proofErr w:type="gramStart"/>
      <w:r>
        <w:rPr>
          <w:rStyle w:val="5yl5"/>
          <w:rFonts w:ascii="Tahoma" w:eastAsia="Arial Unicode MS" w:hAnsi="Tahoma" w:cs="Tahoma"/>
          <w:b/>
          <w:sz w:val="16"/>
          <w:szCs w:val="16"/>
        </w:rPr>
        <w:t>przedsiębiorstwa) [  ]  Tak</w:t>
      </w:r>
      <w:proofErr w:type="gramEnd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>Por. zalecenie Komisji z dnia 6 maja 2003 r. dotyczące definicji mikroprzedsiębiorstw oraz małych i średnich przedsiębiorstw (Dz.U. L 124 z 20.5.2003, s</w:t>
      </w:r>
      <w:proofErr w:type="gramStart"/>
      <w:r>
        <w:rPr>
          <w:rStyle w:val="5yl5"/>
          <w:rFonts w:eastAsia="Arial Unicode MS"/>
          <w:i/>
          <w:sz w:val="16"/>
          <w:szCs w:val="16"/>
        </w:rPr>
        <w:t>. 36). Te</w:t>
      </w:r>
      <w:proofErr w:type="gramEnd"/>
      <w:r>
        <w:rPr>
          <w:rStyle w:val="5yl5"/>
          <w:rFonts w:eastAsia="Arial Unicode MS"/>
          <w:i/>
          <w:sz w:val="16"/>
          <w:szCs w:val="16"/>
        </w:rPr>
        <w:t xml:space="preserve">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Czy wykonawca bierze udział w postępowaniu o udzielenie zamówienia wspólnie z innymi wykonawcami? (</w:t>
      </w:r>
      <w:proofErr w:type="gramStart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Zwłaszcza </w:t>
      </w:r>
      <w:r w:rsidR="003A29B7"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                    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w</w:t>
      </w:r>
      <w:proofErr w:type="gramEnd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proofErr w:type="gramStart"/>
      <w:r>
        <w:rPr>
          <w:rStyle w:val="5yl5"/>
          <w:rFonts w:ascii="Tahoma" w:eastAsia="Arial Unicode MS" w:hAnsi="Tahoma" w:cs="Tahoma"/>
          <w:b/>
          <w:sz w:val="16"/>
          <w:szCs w:val="16"/>
        </w:rPr>
        <w:t>[  ] Tak</w:t>
      </w:r>
      <w:proofErr w:type="gramEnd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 xml:space="preserve">Imię i </w:t>
      </w:r>
      <w:proofErr w:type="gramStart"/>
      <w:r>
        <w:rPr>
          <w:rStyle w:val="5yl5"/>
          <w:rFonts w:ascii="Tahoma" w:eastAsia="Arial Unicode MS" w:hAnsi="Tahoma" w:cs="Tahoma"/>
          <w:b/>
          <w:sz w:val="18"/>
          <w:szCs w:val="18"/>
        </w:rPr>
        <w:t>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</w:t>
      </w:r>
      <w:proofErr w:type="gramEnd"/>
      <w:r>
        <w:rPr>
          <w:rStyle w:val="5yl5"/>
          <w:rFonts w:ascii="Tahoma" w:eastAsia="Arial Unicode MS" w:hAnsi="Tahoma" w:cs="Tahoma"/>
          <w:sz w:val="18"/>
          <w:szCs w:val="18"/>
        </w:rPr>
        <w:t>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</w:t>
      </w:r>
      <w:proofErr w:type="gramStart"/>
      <w:r>
        <w:rPr>
          <w:rStyle w:val="5yl5"/>
          <w:rFonts w:ascii="Tahoma" w:eastAsia="Arial Unicode MS" w:hAnsi="Tahoma" w:cs="Tahoma"/>
          <w:b/>
          <w:sz w:val="18"/>
          <w:szCs w:val="18"/>
        </w:rPr>
        <w:t>:faks</w:t>
      </w:r>
      <w:proofErr w:type="spellEnd"/>
      <w:proofErr w:type="gram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 w:rsidR="00BB6493">
        <w:rPr>
          <w:rFonts w:ascii="Tahoma" w:hAnsi="Tahoma" w:cs="Tahoma"/>
          <w:b/>
          <w:bCs/>
          <w:sz w:val="18"/>
        </w:rPr>
        <w:t>na: Dostawy</w:t>
      </w:r>
      <w:r w:rsidR="00BA5825" w:rsidRPr="00BA5825">
        <w:rPr>
          <w:rFonts w:ascii="Tahoma" w:hAnsi="Tahoma" w:cs="Tahoma"/>
          <w:b/>
          <w:bCs/>
          <w:sz w:val="18"/>
        </w:rPr>
        <w:t xml:space="preserve"> </w:t>
      </w:r>
      <w:r w:rsidR="00D33A22">
        <w:rPr>
          <w:rFonts w:ascii="Tahoma" w:hAnsi="Tahoma" w:cs="Tahoma"/>
          <w:b/>
          <w:bCs/>
          <w:sz w:val="18"/>
        </w:rPr>
        <w:t xml:space="preserve">produktów </w:t>
      </w:r>
      <w:r w:rsidR="00145715">
        <w:rPr>
          <w:rFonts w:ascii="Tahoma" w:hAnsi="Tahoma" w:cs="Tahoma"/>
          <w:b/>
          <w:bCs/>
          <w:sz w:val="18"/>
        </w:rPr>
        <w:t>leczniczych</w:t>
      </w:r>
      <w:r w:rsidR="00CF7BDC">
        <w:rPr>
          <w:rFonts w:ascii="Tahoma" w:hAnsi="Tahoma" w:cs="Tahoma"/>
          <w:b/>
          <w:bCs/>
          <w:sz w:val="18"/>
        </w:rPr>
        <w:t>, wyrobów medycz</w:t>
      </w:r>
      <w:r w:rsidR="00D756CB">
        <w:rPr>
          <w:rFonts w:ascii="Tahoma" w:hAnsi="Tahoma" w:cs="Tahoma"/>
          <w:b/>
          <w:bCs/>
          <w:sz w:val="18"/>
        </w:rPr>
        <w:t>nych,</w:t>
      </w:r>
      <w:r w:rsidR="00D0710F">
        <w:rPr>
          <w:rFonts w:ascii="Tahoma" w:hAnsi="Tahoma" w:cs="Tahoma"/>
          <w:b/>
          <w:bCs/>
          <w:sz w:val="18"/>
        </w:rPr>
        <w:t xml:space="preserve"> ujęte w 20</w:t>
      </w:r>
      <w:r w:rsidR="00BA5825" w:rsidRPr="00BA5825">
        <w:rPr>
          <w:rFonts w:ascii="Tahoma" w:hAnsi="Tahoma" w:cs="Tahoma"/>
          <w:b/>
          <w:bCs/>
          <w:sz w:val="18"/>
        </w:rPr>
        <w:t xml:space="preserve">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dla </w:t>
      </w:r>
      <w:r w:rsidR="003A0228" w:rsidRPr="003A0228">
        <w:rPr>
          <w:rFonts w:ascii="Tahoma" w:hAnsi="Tahoma" w:cs="Tahoma"/>
          <w:b/>
          <w:bCs/>
          <w:sz w:val="18"/>
        </w:rPr>
        <w:t>zaopatrzenia Apteki Szpitala Powiatowego w Limanowej</w:t>
      </w:r>
      <w:r w:rsidR="003A0228">
        <w:rPr>
          <w:rFonts w:ascii="Tahoma" w:hAnsi="Tahoma" w:cs="Tahoma"/>
          <w:b/>
          <w:bCs/>
          <w:sz w:val="18"/>
        </w:rPr>
        <w:t xml:space="preserve"> 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1: </w:t>
      </w:r>
      <w:r w:rsidR="00F54291" w:rsidRPr="00F54291">
        <w:rPr>
          <w:rFonts w:ascii="Georgia" w:hAnsi="Georgia"/>
        </w:rPr>
        <w:t>Immunoglobulina ludzka normalna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2D1317" w:rsidRDefault="002D1317" w:rsidP="00A80483">
      <w:pPr>
        <w:pStyle w:val="Nagwek4"/>
        <w:spacing w:line="480" w:lineRule="auto"/>
        <w:rPr>
          <w:rFonts w:ascii="Georgia" w:hAnsi="Georgia"/>
        </w:rPr>
      </w:pPr>
    </w:p>
    <w:p w:rsidR="00A80483" w:rsidRDefault="00504136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2: </w:t>
      </w:r>
      <w:proofErr w:type="spellStart"/>
      <w:r w:rsidR="008245D7" w:rsidRPr="008245D7">
        <w:rPr>
          <w:rFonts w:ascii="Georgia" w:hAnsi="Georgia"/>
        </w:rPr>
        <w:t>Budesonid</w:t>
      </w:r>
      <w:proofErr w:type="spellEnd"/>
      <w:r w:rsidR="008245D7" w:rsidRPr="008245D7">
        <w:rPr>
          <w:rFonts w:ascii="Georgia" w:hAnsi="Georgia"/>
        </w:rPr>
        <w:t xml:space="preserve"> zawiesina do inhalacji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2D1317" w:rsidRDefault="002D1317" w:rsidP="00A80483">
      <w:pPr>
        <w:pStyle w:val="Nagwek4"/>
        <w:spacing w:line="480" w:lineRule="auto"/>
        <w:rPr>
          <w:rFonts w:ascii="Georgia" w:hAnsi="Georgia"/>
        </w:rPr>
      </w:pPr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3: </w:t>
      </w:r>
      <w:proofErr w:type="spellStart"/>
      <w:r w:rsidR="00B460FC" w:rsidRPr="00B460FC">
        <w:rPr>
          <w:rFonts w:ascii="Georgia" w:hAnsi="Georgia"/>
        </w:rPr>
        <w:t>Methylprednizolon</w:t>
      </w:r>
      <w:proofErr w:type="spell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2D1317" w:rsidRDefault="002D1317" w:rsidP="00A80483">
      <w:pPr>
        <w:pStyle w:val="Nagwek4"/>
        <w:spacing w:line="480" w:lineRule="auto"/>
        <w:rPr>
          <w:rFonts w:ascii="Georgia" w:hAnsi="Georgia"/>
        </w:rPr>
      </w:pPr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4: </w:t>
      </w:r>
      <w:proofErr w:type="spellStart"/>
      <w:r w:rsidR="00345A16" w:rsidRPr="00345A16">
        <w:rPr>
          <w:rFonts w:ascii="Georgia" w:hAnsi="Georgia"/>
        </w:rPr>
        <w:t>Iomeprol</w:t>
      </w:r>
      <w:proofErr w:type="spell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2D1317" w:rsidRDefault="002D1317" w:rsidP="00B004A5">
      <w:pPr>
        <w:pStyle w:val="Nagwek4"/>
        <w:spacing w:line="480" w:lineRule="auto"/>
        <w:rPr>
          <w:rFonts w:ascii="Georgia" w:hAnsi="Georgia"/>
        </w:rPr>
      </w:pPr>
    </w:p>
    <w:p w:rsidR="00B004A5" w:rsidRDefault="00A80483" w:rsidP="00B004A5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nr5: </w:t>
      </w:r>
      <w:proofErr w:type="spellStart"/>
      <w:r w:rsidR="00345A16" w:rsidRPr="00345A16">
        <w:rPr>
          <w:rFonts w:ascii="Georgia" w:hAnsi="Georgia"/>
        </w:rPr>
        <w:t>Aztreonam</w:t>
      </w:r>
      <w:proofErr w:type="spellEnd"/>
    </w:p>
    <w:p w:rsidR="00AE516D" w:rsidRDefault="00AE516D" w:rsidP="00AE516D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AE516D" w:rsidRDefault="00AE516D" w:rsidP="00AE516D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AE516D" w:rsidRDefault="00AE516D" w:rsidP="00AE516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2F00E7" w:rsidRDefault="002F00E7" w:rsidP="00A80483">
      <w:pPr>
        <w:pStyle w:val="Nagwek4"/>
        <w:spacing w:line="480" w:lineRule="auto"/>
        <w:rPr>
          <w:rFonts w:ascii="Georgia" w:hAnsi="Georgia"/>
        </w:rPr>
      </w:pPr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6: </w:t>
      </w:r>
      <w:proofErr w:type="spellStart"/>
      <w:r w:rsidR="009B4AB5" w:rsidRPr="009B4AB5">
        <w:rPr>
          <w:rFonts w:ascii="Georgia" w:hAnsi="Georgia"/>
        </w:rPr>
        <w:t>Ticagrelor</w:t>
      </w:r>
      <w:proofErr w:type="spell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2D1317" w:rsidRDefault="002D1317" w:rsidP="00A80483">
      <w:pPr>
        <w:pStyle w:val="Nagwek4"/>
        <w:spacing w:line="480" w:lineRule="auto"/>
        <w:rPr>
          <w:rFonts w:ascii="Georgia" w:hAnsi="Georgia"/>
        </w:rPr>
      </w:pPr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7: </w:t>
      </w:r>
      <w:r w:rsidR="00646B4F" w:rsidRPr="00646B4F">
        <w:rPr>
          <w:rFonts w:ascii="Georgia" w:hAnsi="Georgia"/>
        </w:rPr>
        <w:t xml:space="preserve">Aplikator do </w:t>
      </w:r>
      <w:proofErr w:type="spellStart"/>
      <w:r w:rsidR="00646B4F" w:rsidRPr="00646B4F">
        <w:rPr>
          <w:rFonts w:ascii="Georgia" w:hAnsi="Georgia"/>
        </w:rPr>
        <w:t>Lidocain</w:t>
      </w:r>
      <w:proofErr w:type="spellEnd"/>
      <w:r w:rsidR="00646B4F" w:rsidRPr="00646B4F">
        <w:rPr>
          <w:rFonts w:ascii="Georgia" w:hAnsi="Georgia"/>
        </w:rPr>
        <w:t xml:space="preserve"> aerozol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2D1317" w:rsidRDefault="002D1317" w:rsidP="00767B99">
      <w:pPr>
        <w:pStyle w:val="Nagwek4"/>
        <w:spacing w:line="480" w:lineRule="auto"/>
        <w:rPr>
          <w:rFonts w:ascii="Georgia" w:hAnsi="Georgia"/>
        </w:rPr>
      </w:pPr>
    </w:p>
    <w:p w:rsidR="00767B99" w:rsidRDefault="00767B99" w:rsidP="00767B99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8: </w:t>
      </w:r>
      <w:r w:rsidR="00D53CB6" w:rsidRPr="00D53CB6">
        <w:rPr>
          <w:rFonts w:ascii="Georgia" w:hAnsi="Georgia"/>
        </w:rPr>
        <w:t>Leki różne 1</w:t>
      </w:r>
    </w:p>
    <w:p w:rsidR="00767B99" w:rsidRDefault="00767B99" w:rsidP="00767B99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767B99" w:rsidRDefault="00767B99" w:rsidP="00767B99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767B99" w:rsidRDefault="00767B99" w:rsidP="00767B9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2D1317" w:rsidRDefault="002D1317" w:rsidP="00C03F08">
      <w:pPr>
        <w:pStyle w:val="Nagwek4"/>
        <w:spacing w:line="480" w:lineRule="auto"/>
        <w:rPr>
          <w:rFonts w:ascii="Georgia" w:hAnsi="Georgia"/>
        </w:rPr>
      </w:pPr>
    </w:p>
    <w:p w:rsidR="00C03F08" w:rsidRDefault="00767B99" w:rsidP="00C03F08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9: </w:t>
      </w:r>
      <w:r w:rsidR="00B61438" w:rsidRPr="00B61438">
        <w:rPr>
          <w:rFonts w:ascii="Georgia" w:hAnsi="Georgia"/>
        </w:rPr>
        <w:t>Glukoza do krzywej cukrowej</w:t>
      </w:r>
    </w:p>
    <w:p w:rsidR="00ED309D" w:rsidRDefault="00ED309D" w:rsidP="00ED309D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ED309D" w:rsidRDefault="00ED309D" w:rsidP="00ED309D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ED309D" w:rsidRDefault="00ED309D" w:rsidP="00ED309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A80483" w:rsidRDefault="00A80483" w:rsidP="00A80483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7A3E4F" w:rsidRDefault="007A3E4F" w:rsidP="007A3E4F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10: </w:t>
      </w:r>
      <w:r w:rsidR="00BC4866" w:rsidRPr="00BC4866">
        <w:rPr>
          <w:rFonts w:ascii="Georgia" w:hAnsi="Georgia"/>
        </w:rPr>
        <w:t>Leki różne 2</w:t>
      </w:r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2D1317" w:rsidRDefault="002D1317" w:rsidP="007A3E4F">
      <w:pPr>
        <w:pStyle w:val="Nagwek4"/>
        <w:spacing w:line="480" w:lineRule="auto"/>
        <w:rPr>
          <w:rFonts w:ascii="Georgia" w:hAnsi="Georgia"/>
        </w:rPr>
      </w:pPr>
    </w:p>
    <w:p w:rsidR="007A3E4F" w:rsidRDefault="007A3E4F" w:rsidP="007A3E4F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11: </w:t>
      </w:r>
      <w:r w:rsidR="00BC4866" w:rsidRPr="00BC4866">
        <w:rPr>
          <w:rFonts w:ascii="Georgia" w:hAnsi="Georgia"/>
        </w:rPr>
        <w:t>Błękit metylenowy</w:t>
      </w:r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783B49" w:rsidRDefault="00783B49" w:rsidP="00783B4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783B49" w:rsidRDefault="00783B49" w:rsidP="007A3E4F">
      <w:pPr>
        <w:pStyle w:val="Nagwek4"/>
        <w:spacing w:line="480" w:lineRule="auto"/>
        <w:rPr>
          <w:rFonts w:ascii="Georgia" w:hAnsi="Georgia"/>
        </w:rPr>
      </w:pPr>
    </w:p>
    <w:p w:rsidR="007A3E4F" w:rsidRDefault="007A3E4F" w:rsidP="007A3E4F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12: </w:t>
      </w:r>
      <w:proofErr w:type="spellStart"/>
      <w:r w:rsidR="00CC057F" w:rsidRPr="00CC057F">
        <w:rPr>
          <w:rFonts w:ascii="Georgia" w:hAnsi="Georgia"/>
        </w:rPr>
        <w:t>Enoksaparyna</w:t>
      </w:r>
      <w:proofErr w:type="spellEnd"/>
      <w:r w:rsidR="00CC057F" w:rsidRPr="00CC057F">
        <w:rPr>
          <w:rFonts w:ascii="Georgia" w:hAnsi="Georgia"/>
        </w:rPr>
        <w:t xml:space="preserve"> sodu</w:t>
      </w:r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2E16DA" w:rsidRDefault="007A3E4F" w:rsidP="007A3E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7A3E4F" w:rsidRDefault="007A3E4F" w:rsidP="00A80483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2E16DA" w:rsidRDefault="002E16DA" w:rsidP="002E16DA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13: </w:t>
      </w:r>
      <w:r w:rsidR="009540BB" w:rsidRPr="009540BB">
        <w:rPr>
          <w:rFonts w:ascii="Georgia" w:hAnsi="Georgia"/>
        </w:rPr>
        <w:t>Klej tkankowy fibrynowy</w:t>
      </w:r>
    </w:p>
    <w:p w:rsidR="002E16DA" w:rsidRDefault="002E16DA" w:rsidP="002E16DA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2E16DA" w:rsidRDefault="002E16DA" w:rsidP="002E16DA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B36E65" w:rsidRPr="00B36E65" w:rsidRDefault="002E16DA" w:rsidP="00B36E65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783B49" w:rsidRDefault="00783B49" w:rsidP="002E16DA">
      <w:pPr>
        <w:pStyle w:val="Nagwek4"/>
        <w:spacing w:line="480" w:lineRule="auto"/>
        <w:rPr>
          <w:rFonts w:ascii="Georgia" w:hAnsi="Georgia"/>
        </w:rPr>
      </w:pPr>
    </w:p>
    <w:p w:rsidR="002E16DA" w:rsidRDefault="004E74B3" w:rsidP="002E16DA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14:</w:t>
      </w:r>
      <w:r w:rsidRPr="004E74B3">
        <w:t xml:space="preserve"> </w:t>
      </w:r>
      <w:r w:rsidRPr="004E74B3">
        <w:rPr>
          <w:rFonts w:ascii="Georgia" w:hAnsi="Georgia"/>
        </w:rPr>
        <w:t>Żelazo pozajelitowe</w:t>
      </w:r>
    </w:p>
    <w:p w:rsidR="002E16DA" w:rsidRDefault="002E16DA" w:rsidP="002E16DA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2E16DA" w:rsidRDefault="002E16DA" w:rsidP="002E16DA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2E16DA" w:rsidRDefault="002E16DA" w:rsidP="002E16DA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E73C29" w:rsidRDefault="00E73C29" w:rsidP="002E16DA">
      <w:pPr>
        <w:spacing w:line="480" w:lineRule="auto"/>
        <w:rPr>
          <w:rFonts w:ascii="Georgia" w:hAnsi="Georgia"/>
          <w:sz w:val="20"/>
        </w:rPr>
      </w:pPr>
    </w:p>
    <w:p w:rsidR="00E73C29" w:rsidRDefault="00E73C29" w:rsidP="00E73C29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15: </w:t>
      </w:r>
      <w:r w:rsidR="000E617A" w:rsidRPr="000E617A">
        <w:rPr>
          <w:rFonts w:ascii="Georgia" w:hAnsi="Georgia"/>
        </w:rPr>
        <w:t>Chlorek potasu roztwór do infuzji</w:t>
      </w:r>
    </w:p>
    <w:p w:rsidR="00E73C29" w:rsidRDefault="00E73C29" w:rsidP="00E73C29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E73C29" w:rsidRDefault="00E73C29" w:rsidP="00E73C29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E73C29" w:rsidRDefault="00E73C29" w:rsidP="00E73C2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E73C29" w:rsidRDefault="00E73C29" w:rsidP="00E73C29">
      <w:pPr>
        <w:spacing w:line="480" w:lineRule="auto"/>
        <w:rPr>
          <w:rFonts w:ascii="Georgia" w:hAnsi="Georgia"/>
          <w:sz w:val="20"/>
        </w:rPr>
      </w:pPr>
    </w:p>
    <w:p w:rsidR="00E73C29" w:rsidRDefault="00E73C29" w:rsidP="00E73C29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16:</w:t>
      </w:r>
      <w:r w:rsidR="00947545" w:rsidRPr="00947545">
        <w:t xml:space="preserve"> </w:t>
      </w:r>
      <w:r w:rsidR="00947545" w:rsidRPr="00947545">
        <w:rPr>
          <w:rFonts w:ascii="Georgia" w:hAnsi="Georgia"/>
        </w:rPr>
        <w:t>Środki odurzające i psychotropowe</w:t>
      </w:r>
    </w:p>
    <w:p w:rsidR="00E73C29" w:rsidRDefault="00E73C29" w:rsidP="00E73C29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E73C29" w:rsidRDefault="00E73C29" w:rsidP="00E73C29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E73C29" w:rsidRDefault="00E73C29" w:rsidP="00E73C2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7F2A15" w:rsidRDefault="007F2A15" w:rsidP="007F2A15">
      <w:pPr>
        <w:pStyle w:val="Nagwek4"/>
        <w:spacing w:line="480" w:lineRule="auto"/>
        <w:rPr>
          <w:rFonts w:ascii="Georgia" w:hAnsi="Georgia"/>
        </w:rPr>
      </w:pPr>
    </w:p>
    <w:p w:rsidR="007F2A15" w:rsidRDefault="00A57ED1" w:rsidP="007F2A15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17</w:t>
      </w:r>
      <w:r w:rsidR="007F2A15">
        <w:rPr>
          <w:rFonts w:ascii="Georgia" w:hAnsi="Georgia"/>
        </w:rPr>
        <w:t>:</w:t>
      </w:r>
      <w:r w:rsidR="007F2A15" w:rsidRPr="00947545">
        <w:t xml:space="preserve"> </w:t>
      </w:r>
      <w:r w:rsidRPr="00A57ED1">
        <w:rPr>
          <w:rFonts w:ascii="Georgia" w:hAnsi="Georgia"/>
        </w:rPr>
        <w:t xml:space="preserve">Test </w:t>
      </w:r>
      <w:proofErr w:type="spellStart"/>
      <w:r w:rsidRPr="00A57ED1">
        <w:rPr>
          <w:rFonts w:ascii="Georgia" w:hAnsi="Georgia"/>
        </w:rPr>
        <w:t>ureazowy</w:t>
      </w:r>
      <w:proofErr w:type="spellEnd"/>
    </w:p>
    <w:p w:rsidR="007F2A15" w:rsidRDefault="007F2A15" w:rsidP="007F2A15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7F2A15" w:rsidRDefault="007F2A15" w:rsidP="007F2A15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2E16DA" w:rsidRDefault="007F2A15" w:rsidP="007F2A15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   </w:t>
      </w:r>
    </w:p>
    <w:p w:rsidR="002E16DA" w:rsidRDefault="002E16DA" w:rsidP="00A80483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7F2A15" w:rsidRDefault="007F2A15" w:rsidP="007F2A15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1</w:t>
      </w:r>
      <w:r w:rsidR="00A57ED1">
        <w:rPr>
          <w:rFonts w:ascii="Georgia" w:hAnsi="Georgia"/>
        </w:rPr>
        <w:t>8</w:t>
      </w:r>
      <w:r>
        <w:rPr>
          <w:rFonts w:ascii="Georgia" w:hAnsi="Georgia"/>
        </w:rPr>
        <w:t>:</w:t>
      </w:r>
      <w:r w:rsidRPr="00947545">
        <w:t xml:space="preserve"> </w:t>
      </w:r>
      <w:proofErr w:type="spellStart"/>
      <w:r w:rsidR="00ED7CA7" w:rsidRPr="00ED7CA7">
        <w:rPr>
          <w:rFonts w:ascii="Georgia" w:hAnsi="Georgia"/>
        </w:rPr>
        <w:t>Thiopental</w:t>
      </w:r>
      <w:proofErr w:type="spellEnd"/>
    </w:p>
    <w:p w:rsidR="007F2A15" w:rsidRDefault="007F2A15" w:rsidP="007F2A15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7F2A15" w:rsidRDefault="007F2A15" w:rsidP="007F2A15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7F2A15" w:rsidRDefault="007F2A15" w:rsidP="007F2A15">
      <w:pPr>
        <w:pStyle w:val="NormalnyWeb"/>
        <w:spacing w:line="360" w:lineRule="auto"/>
        <w:ind w:firstLine="567"/>
        <w:rPr>
          <w:rFonts w:ascii="Tahoma" w:hAnsi="Tahoma" w:cs="Tahoma"/>
          <w:b/>
          <w:color w:val="000000"/>
          <w:sz w:val="18"/>
          <w:szCs w:val="18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   </w:t>
      </w:r>
    </w:p>
    <w:p w:rsidR="007F2A15" w:rsidRDefault="007F2A15" w:rsidP="007F2A15">
      <w:pPr>
        <w:pStyle w:val="Nagwek4"/>
        <w:spacing w:line="480" w:lineRule="auto"/>
        <w:rPr>
          <w:rFonts w:ascii="Georgia" w:hAnsi="Georgia"/>
        </w:rPr>
      </w:pPr>
    </w:p>
    <w:p w:rsidR="007F2A15" w:rsidRDefault="007F2A15" w:rsidP="007F2A15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1</w:t>
      </w:r>
      <w:r w:rsidR="00A57ED1">
        <w:rPr>
          <w:rFonts w:ascii="Georgia" w:hAnsi="Georgia"/>
        </w:rPr>
        <w:t>9</w:t>
      </w:r>
      <w:r>
        <w:rPr>
          <w:rFonts w:ascii="Georgia" w:hAnsi="Georgia"/>
        </w:rPr>
        <w:t>:</w:t>
      </w:r>
      <w:r w:rsidRPr="00947545">
        <w:t xml:space="preserve"> </w:t>
      </w:r>
      <w:r w:rsidR="002804E4" w:rsidRPr="002804E4">
        <w:rPr>
          <w:rFonts w:ascii="Georgia" w:hAnsi="Georgia"/>
        </w:rPr>
        <w:t>Leki różne</w:t>
      </w:r>
    </w:p>
    <w:p w:rsidR="007F2A15" w:rsidRDefault="007F2A15" w:rsidP="007F2A15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7F2A15" w:rsidRDefault="007F2A15" w:rsidP="007F2A15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7F2A15" w:rsidRDefault="007F2A15" w:rsidP="007F2A15">
      <w:pPr>
        <w:pStyle w:val="NormalnyWeb"/>
        <w:spacing w:line="360" w:lineRule="auto"/>
        <w:ind w:firstLine="567"/>
        <w:rPr>
          <w:rFonts w:ascii="Georgia" w:hAnsi="Georgia"/>
          <w:sz w:val="20"/>
          <w:vertAlign w:val="subscript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   </w:t>
      </w:r>
    </w:p>
    <w:p w:rsidR="007F2A15" w:rsidRDefault="007F2A15" w:rsidP="007F2A15">
      <w:pPr>
        <w:pStyle w:val="Nagwek4"/>
        <w:spacing w:line="480" w:lineRule="auto"/>
        <w:rPr>
          <w:rFonts w:ascii="Georgia" w:hAnsi="Georgia"/>
        </w:rPr>
      </w:pPr>
    </w:p>
    <w:p w:rsidR="007F2A15" w:rsidRDefault="00A57ED1" w:rsidP="007F2A15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20</w:t>
      </w:r>
      <w:r w:rsidR="007F2A15">
        <w:rPr>
          <w:rFonts w:ascii="Georgia" w:hAnsi="Georgia"/>
        </w:rPr>
        <w:t>:</w:t>
      </w:r>
      <w:r w:rsidR="007F2A15" w:rsidRPr="00947545">
        <w:t xml:space="preserve"> </w:t>
      </w:r>
      <w:bookmarkStart w:id="0" w:name="_GoBack"/>
      <w:bookmarkEnd w:id="0"/>
      <w:r w:rsidR="00D7462F" w:rsidRPr="00D7462F">
        <w:rPr>
          <w:rFonts w:ascii="Georgia" w:hAnsi="Georgia"/>
        </w:rPr>
        <w:t>Import docelowy</w:t>
      </w:r>
    </w:p>
    <w:p w:rsidR="007F2A15" w:rsidRDefault="007F2A15" w:rsidP="007F2A15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7F2A15" w:rsidRDefault="007F2A15" w:rsidP="007F2A15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7F2A15" w:rsidRDefault="007F2A15" w:rsidP="007F2A15">
      <w:pPr>
        <w:pStyle w:val="NormalnyWeb"/>
        <w:spacing w:line="360" w:lineRule="auto"/>
        <w:ind w:firstLine="567"/>
        <w:rPr>
          <w:rFonts w:ascii="Tahoma" w:hAnsi="Tahoma" w:cs="Tahoma"/>
          <w:b/>
          <w:color w:val="000000"/>
          <w:sz w:val="18"/>
          <w:szCs w:val="18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   </w:t>
      </w:r>
    </w:p>
    <w:p w:rsidR="007F2A15" w:rsidRDefault="007F2A15" w:rsidP="00A80483">
      <w:pPr>
        <w:pStyle w:val="NormalnyWeb"/>
        <w:spacing w:line="360" w:lineRule="auto"/>
        <w:ind w:firstLine="567"/>
        <w:rPr>
          <w:rFonts w:ascii="Tahoma" w:hAnsi="Tahoma" w:cs="Tahoma"/>
          <w:b/>
          <w:color w:val="000000"/>
          <w:sz w:val="18"/>
          <w:szCs w:val="18"/>
        </w:rPr>
      </w:pPr>
    </w:p>
    <w:p w:rsidR="007F2A15" w:rsidRDefault="007F2A15" w:rsidP="00A80483">
      <w:pPr>
        <w:pStyle w:val="NormalnyWeb"/>
        <w:spacing w:line="360" w:lineRule="auto"/>
        <w:ind w:firstLine="567"/>
        <w:rPr>
          <w:rFonts w:ascii="Tahoma" w:hAnsi="Tahoma" w:cs="Tahoma"/>
          <w:b/>
          <w:color w:val="000000"/>
          <w:sz w:val="18"/>
          <w:szCs w:val="18"/>
        </w:rPr>
      </w:pPr>
    </w:p>
    <w:p w:rsidR="00A80483" w:rsidRDefault="00A80483" w:rsidP="00A80483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A80483" w:rsidRDefault="00A80483" w:rsidP="00A80483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A80483" w:rsidRDefault="00A80483" w:rsidP="00A80483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proofErr w:type="gramStart"/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</w:t>
      </w:r>
      <w:proofErr w:type="gramEnd"/>
      <w:r>
        <w:rPr>
          <w:rFonts w:ascii="Tahoma" w:hAnsi="Tahoma" w:cs="Tahoma"/>
          <w:b w:val="0"/>
          <w:bCs w:val="0"/>
          <w:sz w:val="18"/>
        </w:rPr>
        <w:t xml:space="preserve"> dotyczy)</w:t>
      </w:r>
    </w:p>
    <w:p w:rsidR="00A80483" w:rsidRDefault="00A80483" w:rsidP="00A80483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</w:t>
      </w:r>
      <w:proofErr w:type="gramStart"/>
      <w:r>
        <w:rPr>
          <w:rFonts w:ascii="Tahoma" w:hAnsi="Tahoma" w:cs="Tahoma"/>
          <w:b w:val="0"/>
          <w:bCs w:val="0"/>
          <w:sz w:val="18"/>
        </w:rPr>
        <w:t>:_________________________________________________</w:t>
      </w:r>
      <w:proofErr w:type="gramEnd"/>
      <w:r>
        <w:rPr>
          <w:rFonts w:ascii="Tahoma" w:hAnsi="Tahoma" w:cs="Tahoma"/>
          <w:b w:val="0"/>
          <w:bCs w:val="0"/>
          <w:sz w:val="18"/>
        </w:rPr>
        <w:t>____________________________________</w:t>
      </w:r>
    </w:p>
    <w:p w:rsidR="00A80483" w:rsidRDefault="00A80483" w:rsidP="00A80483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proofErr w:type="gramStart"/>
      <w:r>
        <w:rPr>
          <w:rFonts w:ascii="Tahoma" w:hAnsi="Tahoma" w:cs="Tahoma"/>
          <w:b w:val="0"/>
          <w:bCs w:val="0"/>
          <w:sz w:val="18"/>
        </w:rPr>
        <w:t>dane</w:t>
      </w:r>
      <w:proofErr w:type="gramEnd"/>
      <w:r>
        <w:rPr>
          <w:rFonts w:ascii="Tahoma" w:hAnsi="Tahoma" w:cs="Tahoma"/>
          <w:b w:val="0"/>
          <w:bCs w:val="0"/>
          <w:sz w:val="18"/>
        </w:rPr>
        <w:t xml:space="preserve"> podwykonawcy _________________________________________________________________________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5"/>
        <w:gridCol w:w="2309"/>
        <w:gridCol w:w="4575"/>
      </w:tblGrid>
      <w:tr w:rsidR="00A80483" w:rsidTr="00CA3591">
        <w:trPr>
          <w:trHeight w:val="1007"/>
        </w:trPr>
        <w:tc>
          <w:tcPr>
            <w:tcW w:w="2755" w:type="dxa"/>
          </w:tcPr>
          <w:p w:rsidR="00A80483" w:rsidRDefault="00A80483" w:rsidP="007B07E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A80483" w:rsidRDefault="00A80483" w:rsidP="007B07E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  <w:p w:rsidR="00CA3591" w:rsidRDefault="00CA3591" w:rsidP="007B07E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2309" w:type="dxa"/>
            <w:hideMark/>
          </w:tcPr>
          <w:p w:rsidR="00A80483" w:rsidRDefault="00A80483" w:rsidP="007B07E5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4575" w:type="dxa"/>
            <w:hideMark/>
          </w:tcPr>
          <w:p w:rsidR="00A80483" w:rsidRDefault="00A80483" w:rsidP="007B07E5">
            <w:pPr>
              <w:rPr>
                <w:sz w:val="20"/>
                <w:szCs w:val="20"/>
              </w:rPr>
            </w:pPr>
          </w:p>
          <w:p w:rsidR="00A80483" w:rsidRPr="0066302F" w:rsidRDefault="00A80483" w:rsidP="007B07E5">
            <w:pPr>
              <w:rPr>
                <w:sz w:val="20"/>
                <w:szCs w:val="20"/>
              </w:rPr>
            </w:pPr>
          </w:p>
          <w:p w:rsidR="00A80483" w:rsidRPr="0066302F" w:rsidRDefault="00A80483" w:rsidP="007B07E5">
            <w:pPr>
              <w:rPr>
                <w:sz w:val="20"/>
                <w:szCs w:val="20"/>
              </w:rPr>
            </w:pPr>
          </w:p>
          <w:p w:rsidR="00A80483" w:rsidRDefault="00A80483" w:rsidP="007B07E5">
            <w:pPr>
              <w:rPr>
                <w:sz w:val="20"/>
                <w:szCs w:val="20"/>
              </w:rPr>
            </w:pPr>
          </w:p>
          <w:p w:rsidR="00A80483" w:rsidRPr="0066302F" w:rsidRDefault="00A80483" w:rsidP="007B07E5">
            <w:pPr>
              <w:tabs>
                <w:tab w:val="left" w:pos="12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A80483" w:rsidTr="00CA3591">
        <w:trPr>
          <w:trHeight w:val="63"/>
        </w:trPr>
        <w:tc>
          <w:tcPr>
            <w:tcW w:w="2755" w:type="dxa"/>
            <w:hideMark/>
          </w:tcPr>
          <w:p w:rsidR="00A80483" w:rsidRDefault="00A80483" w:rsidP="007B07E5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  <w:hideMark/>
          </w:tcPr>
          <w:p w:rsidR="00A80483" w:rsidRDefault="00A80483" w:rsidP="007B07E5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  <w:hideMark/>
          </w:tcPr>
          <w:p w:rsidR="00A80483" w:rsidRDefault="00A80483" w:rsidP="007B07E5">
            <w:pPr>
              <w:rPr>
                <w:sz w:val="20"/>
                <w:szCs w:val="20"/>
              </w:rPr>
            </w:pPr>
          </w:p>
        </w:tc>
      </w:tr>
      <w:tr w:rsidR="00A80483" w:rsidTr="007B07E5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D1B39" w:rsidRDefault="00CD1B39" w:rsidP="007B07E5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</w:p>
          <w:p w:rsidR="00A80483" w:rsidRDefault="00A80483" w:rsidP="007B07E5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  <w:r w:rsidR="00CD1B39">
              <w:rPr>
                <w:rFonts w:ascii="Tahoma" w:hAnsi="Tahoma" w:cs="Tahoma"/>
                <w:sz w:val="18"/>
                <w:szCs w:val="18"/>
              </w:rPr>
              <w:t>………………………………...</w:t>
            </w:r>
          </w:p>
          <w:p w:rsidR="00CD1B39" w:rsidRDefault="00CD1B39" w:rsidP="007B07E5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80483" w:rsidTr="007B07E5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>y)  odpowiedzialna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za realizację umowy ze strony Wykonawcy</w:t>
            </w:r>
          </w:p>
        </w:tc>
      </w:tr>
      <w:tr w:rsidR="00A80483" w:rsidTr="007B07E5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80483" w:rsidTr="007B07E5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80483" w:rsidTr="007B07E5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2903CD" w:rsidRDefault="002903CD" w:rsidP="00A80483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A80483" w:rsidRDefault="00A80483" w:rsidP="00A80483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A80483" w:rsidRDefault="00A80483" w:rsidP="00A80483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80483" w:rsidRDefault="00A80483" w:rsidP="00A80483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A80483" w:rsidRDefault="00A80483" w:rsidP="00A80483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A80483" w:rsidRDefault="00A80483" w:rsidP="00A80483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A80483" w:rsidRDefault="00A80483" w:rsidP="00A80483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A80483" w:rsidRDefault="00A80483" w:rsidP="00A80483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80483" w:rsidRDefault="00A80483" w:rsidP="00A80483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80483" w:rsidRDefault="00A80483" w:rsidP="00A80483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80483" w:rsidRDefault="00A80483" w:rsidP="00A80483">
      <w:pPr>
        <w:tabs>
          <w:tab w:val="right" w:pos="9072"/>
        </w:tabs>
        <w:rPr>
          <w:rStyle w:val="5yl5"/>
          <w:rFonts w:eastAsia="Arial Unicode MS"/>
          <w:b/>
          <w:bCs/>
        </w:rPr>
      </w:pPr>
      <w:proofErr w:type="gramStart"/>
      <w:r>
        <w:rPr>
          <w:rFonts w:ascii="Tahoma" w:hAnsi="Tahoma" w:cs="Tahoma"/>
          <w:b/>
          <w:bCs/>
          <w:sz w:val="18"/>
        </w:rPr>
        <w:t xml:space="preserve">Data: _________________                               </w:t>
      </w:r>
      <w:proofErr w:type="gramEnd"/>
      <w:r>
        <w:rPr>
          <w:rFonts w:ascii="Tahoma" w:hAnsi="Tahoma" w:cs="Tahoma"/>
          <w:b/>
          <w:bCs/>
          <w:sz w:val="18"/>
        </w:rPr>
        <w:t xml:space="preserve">                                   </w:t>
      </w:r>
    </w:p>
    <w:p w:rsidR="00A80483" w:rsidRPr="00965DBB" w:rsidRDefault="00A80483" w:rsidP="00A80483">
      <w:pPr>
        <w:rPr>
          <w:rFonts w:eastAsia="MS Mincho"/>
        </w:rPr>
      </w:pPr>
    </w:p>
    <w:p w:rsidR="00A80483" w:rsidRDefault="00A80483" w:rsidP="00A80483"/>
    <w:p w:rsidR="00A80483" w:rsidRPr="00BD2BBB" w:rsidRDefault="00A80483" w:rsidP="00A80483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......</w:t>
      </w:r>
      <w:r>
        <w:rPr>
          <w:sz w:val="20"/>
        </w:rPr>
        <w:t>....................</w:t>
      </w:r>
      <w:r w:rsidRPr="00BD2BBB">
        <w:rPr>
          <w:sz w:val="20"/>
        </w:rPr>
        <w:t>................................................</w:t>
      </w:r>
    </w:p>
    <w:p w:rsidR="00A80483" w:rsidRDefault="00A80483" w:rsidP="00A80483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[kwalifikowany podpis elektroniczny lub podpis </w:t>
      </w:r>
    </w:p>
    <w:p w:rsidR="00A80483" w:rsidRDefault="00A80483" w:rsidP="00A80483">
      <w:pPr>
        <w:tabs>
          <w:tab w:val="left" w:pos="6675"/>
        </w:tabs>
        <w:jc w:val="right"/>
        <w:rPr>
          <w:sz w:val="20"/>
        </w:rPr>
      </w:pPr>
      <w:proofErr w:type="gramStart"/>
      <w:r w:rsidRPr="00BD2BBB">
        <w:rPr>
          <w:sz w:val="20"/>
        </w:rPr>
        <w:t>zaufany</w:t>
      </w:r>
      <w:proofErr w:type="gramEnd"/>
      <w:r w:rsidRPr="00BD2BBB">
        <w:rPr>
          <w:sz w:val="20"/>
        </w:rPr>
        <w:t xml:space="preserve"> lub elektroniczny podpis osobisty </w:t>
      </w:r>
    </w:p>
    <w:p w:rsidR="00A80483" w:rsidRPr="00BD2BBB" w:rsidRDefault="00A80483" w:rsidP="00A80483">
      <w:pPr>
        <w:tabs>
          <w:tab w:val="left" w:pos="6675"/>
        </w:tabs>
        <w:jc w:val="right"/>
        <w:rPr>
          <w:sz w:val="20"/>
        </w:rPr>
      </w:pPr>
      <w:proofErr w:type="gramStart"/>
      <w:r w:rsidRPr="00BD2BBB">
        <w:rPr>
          <w:sz w:val="20"/>
        </w:rPr>
        <w:t>osoby</w:t>
      </w:r>
      <w:proofErr w:type="gramEnd"/>
      <w:r w:rsidRPr="00BD2BBB">
        <w:rPr>
          <w:sz w:val="20"/>
        </w:rPr>
        <w:t xml:space="preserve"> / osób uprawnionych do reprezentacji]</w:t>
      </w:r>
    </w:p>
    <w:p w:rsidR="003268C4" w:rsidRPr="000D4867" w:rsidRDefault="003268C4" w:rsidP="000D4867"/>
    <w:sectPr w:rsidR="003268C4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7D81" w:rsidRDefault="00287D81">
      <w:r>
        <w:separator/>
      </w:r>
    </w:p>
  </w:endnote>
  <w:endnote w:type="continuationSeparator" w:id="0">
    <w:p w:rsidR="00287D81" w:rsidRDefault="00287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7D81" w:rsidRDefault="00287D81">
      <w:r>
        <w:separator/>
      </w:r>
    </w:p>
  </w:footnote>
  <w:footnote w:type="continuationSeparator" w:id="0">
    <w:p w:rsidR="00287D81" w:rsidRDefault="00287D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oNotDisplayPageBoundaries/>
  <w:proofState w:spelling="clean" w:grammar="clean"/>
  <w:attachedTemplate r:id="rId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662"/>
    <w:rsid w:val="00020F7D"/>
    <w:rsid w:val="000867FD"/>
    <w:rsid w:val="000B369B"/>
    <w:rsid w:val="000D4867"/>
    <w:rsid w:val="000E617A"/>
    <w:rsid w:val="00101BF2"/>
    <w:rsid w:val="00130D50"/>
    <w:rsid w:val="00145715"/>
    <w:rsid w:val="00156BE1"/>
    <w:rsid w:val="001B0E05"/>
    <w:rsid w:val="001C7C70"/>
    <w:rsid w:val="00201C5E"/>
    <w:rsid w:val="00203C73"/>
    <w:rsid w:val="002346CB"/>
    <w:rsid w:val="002804E4"/>
    <w:rsid w:val="002827B1"/>
    <w:rsid w:val="00287D81"/>
    <w:rsid w:val="002903CD"/>
    <w:rsid w:val="002D1317"/>
    <w:rsid w:val="002E16DA"/>
    <w:rsid w:val="002F00E7"/>
    <w:rsid w:val="002F0473"/>
    <w:rsid w:val="00310EC0"/>
    <w:rsid w:val="003268C4"/>
    <w:rsid w:val="00345A16"/>
    <w:rsid w:val="00375641"/>
    <w:rsid w:val="003950E1"/>
    <w:rsid w:val="003A0228"/>
    <w:rsid w:val="003A18E3"/>
    <w:rsid w:val="003A29B7"/>
    <w:rsid w:val="003F5AA9"/>
    <w:rsid w:val="00445622"/>
    <w:rsid w:val="00446A72"/>
    <w:rsid w:val="00452F06"/>
    <w:rsid w:val="00460999"/>
    <w:rsid w:val="00494305"/>
    <w:rsid w:val="004E6808"/>
    <w:rsid w:val="004E74B3"/>
    <w:rsid w:val="004F47B0"/>
    <w:rsid w:val="00501292"/>
    <w:rsid w:val="00504136"/>
    <w:rsid w:val="00547114"/>
    <w:rsid w:val="00551BAD"/>
    <w:rsid w:val="005A132F"/>
    <w:rsid w:val="005C5AA4"/>
    <w:rsid w:val="005D087B"/>
    <w:rsid w:val="00603F76"/>
    <w:rsid w:val="00606FAB"/>
    <w:rsid w:val="00613E90"/>
    <w:rsid w:val="006426F7"/>
    <w:rsid w:val="00646B4F"/>
    <w:rsid w:val="006547F8"/>
    <w:rsid w:val="006B2AE2"/>
    <w:rsid w:val="006D00C4"/>
    <w:rsid w:val="006E7AE7"/>
    <w:rsid w:val="00733227"/>
    <w:rsid w:val="00741AC8"/>
    <w:rsid w:val="00767B99"/>
    <w:rsid w:val="00783B49"/>
    <w:rsid w:val="00787DC8"/>
    <w:rsid w:val="007A3E4F"/>
    <w:rsid w:val="007D66AB"/>
    <w:rsid w:val="007F2A15"/>
    <w:rsid w:val="00815DC9"/>
    <w:rsid w:val="008245D7"/>
    <w:rsid w:val="008B3325"/>
    <w:rsid w:val="00907EFD"/>
    <w:rsid w:val="009200B1"/>
    <w:rsid w:val="00923455"/>
    <w:rsid w:val="00924445"/>
    <w:rsid w:val="00947545"/>
    <w:rsid w:val="009540BB"/>
    <w:rsid w:val="00971F98"/>
    <w:rsid w:val="0099254D"/>
    <w:rsid w:val="009B4AB5"/>
    <w:rsid w:val="009C19AD"/>
    <w:rsid w:val="009C5DB3"/>
    <w:rsid w:val="009E0A4C"/>
    <w:rsid w:val="009E63EB"/>
    <w:rsid w:val="00A02D66"/>
    <w:rsid w:val="00A11CDB"/>
    <w:rsid w:val="00A57ED1"/>
    <w:rsid w:val="00A64B5A"/>
    <w:rsid w:val="00A80483"/>
    <w:rsid w:val="00AC4A74"/>
    <w:rsid w:val="00AE516D"/>
    <w:rsid w:val="00AE7C71"/>
    <w:rsid w:val="00AF6ED8"/>
    <w:rsid w:val="00B004A5"/>
    <w:rsid w:val="00B03F65"/>
    <w:rsid w:val="00B14068"/>
    <w:rsid w:val="00B36E65"/>
    <w:rsid w:val="00B460FC"/>
    <w:rsid w:val="00B61438"/>
    <w:rsid w:val="00B70739"/>
    <w:rsid w:val="00BA5825"/>
    <w:rsid w:val="00BB6493"/>
    <w:rsid w:val="00BC4866"/>
    <w:rsid w:val="00BD0EB9"/>
    <w:rsid w:val="00BF44C1"/>
    <w:rsid w:val="00C03F08"/>
    <w:rsid w:val="00C12B81"/>
    <w:rsid w:val="00C440A0"/>
    <w:rsid w:val="00C446A2"/>
    <w:rsid w:val="00C75618"/>
    <w:rsid w:val="00C83DB9"/>
    <w:rsid w:val="00C8648B"/>
    <w:rsid w:val="00C933DF"/>
    <w:rsid w:val="00C95B66"/>
    <w:rsid w:val="00CA3591"/>
    <w:rsid w:val="00CC057F"/>
    <w:rsid w:val="00CC588D"/>
    <w:rsid w:val="00CD1B39"/>
    <w:rsid w:val="00CE26EF"/>
    <w:rsid w:val="00CF7BDC"/>
    <w:rsid w:val="00D02750"/>
    <w:rsid w:val="00D0710F"/>
    <w:rsid w:val="00D21029"/>
    <w:rsid w:val="00D27FB6"/>
    <w:rsid w:val="00D3160B"/>
    <w:rsid w:val="00D33A22"/>
    <w:rsid w:val="00D53CB6"/>
    <w:rsid w:val="00D7462F"/>
    <w:rsid w:val="00D756CB"/>
    <w:rsid w:val="00D76069"/>
    <w:rsid w:val="00E47A20"/>
    <w:rsid w:val="00E73C29"/>
    <w:rsid w:val="00E77B97"/>
    <w:rsid w:val="00ED309D"/>
    <w:rsid w:val="00ED7CA7"/>
    <w:rsid w:val="00EE2EF2"/>
    <w:rsid w:val="00EF1662"/>
    <w:rsid w:val="00EF356C"/>
    <w:rsid w:val="00F54291"/>
    <w:rsid w:val="00F84D7B"/>
    <w:rsid w:val="00FA5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18665A-BE83-4D06-96FA-9EC236398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122</TotalTime>
  <Pages>6</Pages>
  <Words>3086</Words>
  <Characters>18516</Characters>
  <Application>Microsoft Office Word</Application>
  <DocSecurity>0</DocSecurity>
  <Lines>154</Lines>
  <Paragraphs>43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NZ-26-2025-109-D-P-A</vt:lpstr>
      <vt:lpstr>    FORMULARZ OFERTOWY</vt:lpstr>
    </vt:vector>
  </TitlesOfParts>
  <Company>Szpital Powiatowy w Limanowej</Company>
  <LinksUpToDate>false</LinksUpToDate>
  <CharactersWithSpaces>21559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Alicja Więcek</cp:lastModifiedBy>
  <cp:revision>97</cp:revision>
  <cp:lastPrinted>2001-01-24T13:21:00Z</cp:lastPrinted>
  <dcterms:created xsi:type="dcterms:W3CDTF">2025-05-02T08:14:00Z</dcterms:created>
  <dcterms:modified xsi:type="dcterms:W3CDTF">2026-04-14T07:52:00Z</dcterms:modified>
</cp:coreProperties>
</file>