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57074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655AA" w:rsidRPr="00B655A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9426849" w14:textId="77777777" w:rsidTr="00467CA2">
        <w:tc>
          <w:tcPr>
            <w:tcW w:w="2800" w:type="dxa"/>
          </w:tcPr>
          <w:p w14:paraId="4387D59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D19548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CC76A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F042E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7CEAC415" w14:textId="77777777" w:rsidTr="00467CA2">
        <w:tc>
          <w:tcPr>
            <w:tcW w:w="2800" w:type="dxa"/>
          </w:tcPr>
          <w:p w14:paraId="43A79B5A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FFF959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B1A05F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648FBB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7160F3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BFFFBF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A125E9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638617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671A4CC" w14:textId="71DA1871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655AA" w:rsidRPr="00B655AA">
        <w:rPr>
          <w:rFonts w:ascii="Arial" w:hAnsi="Arial" w:cs="Arial"/>
          <w:sz w:val="24"/>
          <w:szCs w:val="24"/>
        </w:rPr>
        <w:t>(</w:t>
      </w:r>
      <w:proofErr w:type="spellStart"/>
      <w:r w:rsidR="00B655AA" w:rsidRPr="00B655AA">
        <w:rPr>
          <w:rFonts w:ascii="Arial" w:hAnsi="Arial" w:cs="Arial"/>
          <w:sz w:val="24"/>
          <w:szCs w:val="24"/>
        </w:rPr>
        <w:t>t.j</w:t>
      </w:r>
      <w:proofErr w:type="spellEnd"/>
      <w:r w:rsidR="00B655AA" w:rsidRPr="00B655A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655AA" w:rsidRPr="00B655AA">
        <w:rPr>
          <w:rFonts w:ascii="Arial" w:hAnsi="Arial" w:cs="Arial"/>
          <w:sz w:val="24"/>
          <w:szCs w:val="24"/>
        </w:rPr>
        <w:t>p</w:t>
      </w:r>
      <w:r w:rsidR="00B010F3">
        <w:rPr>
          <w:rFonts w:ascii="Arial" w:hAnsi="Arial" w:cs="Arial"/>
          <w:sz w:val="24"/>
          <w:szCs w:val="24"/>
        </w:rPr>
        <w:t>óż</w:t>
      </w:r>
      <w:r w:rsidR="00B655AA" w:rsidRPr="00B655AA">
        <w:rPr>
          <w:rFonts w:ascii="Arial" w:hAnsi="Arial" w:cs="Arial"/>
          <w:sz w:val="24"/>
          <w:szCs w:val="24"/>
        </w:rPr>
        <w:t>n</w:t>
      </w:r>
      <w:proofErr w:type="spellEnd"/>
      <w:r w:rsidR="00B655AA" w:rsidRPr="00B655AA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3CB1A19F" w14:textId="77777777" w:rsidTr="00467CA2">
        <w:tc>
          <w:tcPr>
            <w:tcW w:w="2269" w:type="dxa"/>
          </w:tcPr>
          <w:p w14:paraId="20CBE1D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DEEA03" w14:textId="77777777" w:rsidR="00D520D3" w:rsidRDefault="00B010F3" w:rsidP="00B010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0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Zadanie 2 cz. 1 "Budowa sieci kanalizacji sanitarnej dla osiedla Na Wrzosach - etap III"; Zadanie 2 cz. 4 "Budowa sieci wodociągowej i sieci kanalizacji sanitarnej w miejscowości Niepołomice - rejon ulicy Krakowskiej"; Zadanie 3 cz. 4 "Budowa sieci kanalizacji sanitarnej podciśnieniowej w miejscowości Wola Batorska - zlewnia VS-2"</w:t>
            </w:r>
          </w:p>
          <w:p w14:paraId="566C0F55" w14:textId="77777777" w:rsidR="00953CDA" w:rsidRDefault="00953CDA" w:rsidP="00B010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20F851" w14:textId="098DECC7" w:rsidR="00953CDA" w:rsidRPr="00953CDA" w:rsidRDefault="00953CDA" w:rsidP="00B010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53CD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ZADANIE  CZĘŚCIOWE NR………………………….</w:t>
            </w:r>
          </w:p>
          <w:p w14:paraId="48A352F0" w14:textId="51415AED" w:rsidR="00B010F3" w:rsidRPr="00A2540E" w:rsidRDefault="00B010F3" w:rsidP="00B010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B655AA" w:rsidRPr="00A2540E" w14:paraId="03C34C96" w14:textId="77777777" w:rsidTr="00B3164A">
        <w:tc>
          <w:tcPr>
            <w:tcW w:w="2269" w:type="dxa"/>
          </w:tcPr>
          <w:p w14:paraId="059221D7" w14:textId="77777777" w:rsidR="00B655AA" w:rsidRPr="00A2540E" w:rsidRDefault="00B655AA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228D6BF" w14:textId="77777777" w:rsidR="00B655AA" w:rsidRPr="00A2540E" w:rsidRDefault="00B655AA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55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ZP.IN.271.3.2026</w:t>
            </w:r>
          </w:p>
        </w:tc>
      </w:tr>
    </w:tbl>
    <w:p w14:paraId="765DB8E2" w14:textId="77777777" w:rsidR="00DC652A" w:rsidRPr="00053927" w:rsidRDefault="00B655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48A9E4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4E5E9A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3423EF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75FDD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C971957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BB3CCF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BCBCA1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414DFF3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220EB81" w14:textId="77777777" w:rsidR="00B010F3" w:rsidRDefault="00B010F3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AF5A4B6" w14:textId="77777777" w:rsidR="00B010F3" w:rsidRDefault="00B010F3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FE0300A" w14:textId="33F78D54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69FC367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A18231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B0790B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C48528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D93549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8212A9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B6C388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1C2548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BC22FFE" w14:textId="77777777" w:rsidTr="00467CA2">
        <w:tc>
          <w:tcPr>
            <w:tcW w:w="2660" w:type="dxa"/>
          </w:tcPr>
          <w:p w14:paraId="2732DBE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2ADA3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039EF8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F6622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1FD4F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39280D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655A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3B8291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4708E" w14:textId="77777777" w:rsidR="00667080" w:rsidRDefault="00667080" w:rsidP="00025386">
      <w:pPr>
        <w:spacing w:after="0" w:line="240" w:lineRule="auto"/>
      </w:pPr>
      <w:r>
        <w:separator/>
      </w:r>
    </w:p>
  </w:endnote>
  <w:endnote w:type="continuationSeparator" w:id="0">
    <w:p w14:paraId="5788B0D5" w14:textId="77777777" w:rsidR="00667080" w:rsidRDefault="006670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2929" w14:textId="77777777" w:rsidR="00025386" w:rsidRDefault="00953CDA" w:rsidP="00025386">
    <w:pPr>
      <w:pStyle w:val="Stopka"/>
      <w:tabs>
        <w:tab w:val="clear" w:pos="4536"/>
      </w:tabs>
      <w:jc w:val="center"/>
    </w:pPr>
    <w:r>
      <w:rPr>
        <w:noProof/>
      </w:rPr>
      <w:pict w14:anchorId="72D0B1A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15EEB3B" w14:textId="408339B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72E809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63F34" w14:textId="77777777" w:rsidR="00667080" w:rsidRDefault="00667080" w:rsidP="00025386">
      <w:pPr>
        <w:spacing w:after="0" w:line="240" w:lineRule="auto"/>
      </w:pPr>
      <w:r>
        <w:separator/>
      </w:r>
    </w:p>
  </w:footnote>
  <w:footnote w:type="continuationSeparator" w:id="0">
    <w:p w14:paraId="33E71461" w14:textId="77777777" w:rsidR="00667080" w:rsidRDefault="006670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2F72B" w14:textId="7D880240" w:rsidR="00B010F3" w:rsidRDefault="00953CDA">
    <w:pPr>
      <w:pStyle w:val="Nagwek"/>
    </w:pPr>
    <w:r>
      <w:rPr>
        <w:noProof/>
      </w:rPr>
      <w:pict w14:anchorId="37FE37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4.2pt;height:65.4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407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08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708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3CDA"/>
    <w:rsid w:val="00A56A6F"/>
    <w:rsid w:val="00A87380"/>
    <w:rsid w:val="00AE3CF1"/>
    <w:rsid w:val="00AF4E90"/>
    <w:rsid w:val="00AF7375"/>
    <w:rsid w:val="00B010F3"/>
    <w:rsid w:val="00B62AD0"/>
    <w:rsid w:val="00B655AA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C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F2E8A"/>
  <w15:chartTrackingRefBased/>
  <w15:docId w15:val="{37031E59-61A2-4333-A0E2-E809EBFE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4</cp:revision>
  <dcterms:created xsi:type="dcterms:W3CDTF">2026-04-10T15:00:00Z</dcterms:created>
  <dcterms:modified xsi:type="dcterms:W3CDTF">2026-04-16T07:28:00Z</dcterms:modified>
</cp:coreProperties>
</file>