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CFD6E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7371A" w:rsidRPr="0017371A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7165A311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41348FE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2E3FEA1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5FAC55D5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632DC972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26CE3512" w14:textId="77777777" w:rsidTr="004F10A0">
        <w:tc>
          <w:tcPr>
            <w:tcW w:w="2269" w:type="dxa"/>
          </w:tcPr>
          <w:p w14:paraId="6E96076F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7C67C25" w14:textId="77777777" w:rsidR="007C4FFF" w:rsidRDefault="007C4FFF" w:rsidP="007C4F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010F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Zadanie 2 cz. 1 "Budowa sieci kanalizacji sanitarnej dla osiedla Na Wrzosach - etap III"; Zadanie 2 cz. 4 "Budowa sieci wodociągowej i sieci kanalizacji sanitarnej w miejscowości Niepołomice - rejon ulicy Krakowskiej"; Zadanie 3 cz. 4 "Budowa sieci kanalizacji sanitarnej podciśnieniowej w miejscowości Wola Batorska - zlewnia VS-2"</w:t>
            </w:r>
          </w:p>
          <w:p w14:paraId="34955C9A" w14:textId="77777777" w:rsidR="007C4FFF" w:rsidRDefault="007C4FFF" w:rsidP="007C4F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10E4C85" w14:textId="77777777" w:rsidR="007C4FFF" w:rsidRPr="00953CDA" w:rsidRDefault="007C4FFF" w:rsidP="007C4F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53CDA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ZADANIE  CZĘŚCIOWE NR………………………….</w:t>
            </w:r>
          </w:p>
          <w:p w14:paraId="0CA8122E" w14:textId="1EF77EC1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  <w:tr w:rsidR="0017371A" w:rsidRPr="00A2540E" w14:paraId="4F9859A2" w14:textId="77777777" w:rsidTr="00B3164A">
        <w:tc>
          <w:tcPr>
            <w:tcW w:w="2269" w:type="dxa"/>
          </w:tcPr>
          <w:p w14:paraId="4FD6BC85" w14:textId="77777777" w:rsidR="0017371A" w:rsidRPr="00A2540E" w:rsidRDefault="0017371A" w:rsidP="00B3164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C0B1101" w14:textId="77777777" w:rsidR="0017371A" w:rsidRPr="00A2540E" w:rsidRDefault="0017371A" w:rsidP="00B3164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7371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ZP.IN.271.3.2026</w:t>
            </w:r>
          </w:p>
        </w:tc>
      </w:tr>
    </w:tbl>
    <w:p w14:paraId="22B388E0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5C96B7DD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7371A" w:rsidRPr="0017371A">
        <w:rPr>
          <w:rFonts w:ascii="Arial" w:hAnsi="Arial" w:cs="Arial"/>
          <w:b/>
          <w:sz w:val="24"/>
          <w:szCs w:val="24"/>
        </w:rPr>
        <w:t>Infrastruktura Niepołomice Spółka z o.o.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1D1885DC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24AE7E39" w14:textId="77777777" w:rsidTr="00A137C9">
        <w:tc>
          <w:tcPr>
            <w:tcW w:w="617" w:type="dxa"/>
            <w:vAlign w:val="center"/>
          </w:tcPr>
          <w:p w14:paraId="50D403F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70A8F9A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1D7ECDE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19A843BF" w14:textId="77777777" w:rsidTr="00A137C9">
        <w:tc>
          <w:tcPr>
            <w:tcW w:w="617" w:type="dxa"/>
            <w:vAlign w:val="center"/>
          </w:tcPr>
          <w:p w14:paraId="552D1FF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14:paraId="3F30C0C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4C5FFE3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2123A0BC" w14:textId="77777777" w:rsidTr="00A137C9">
        <w:tc>
          <w:tcPr>
            <w:tcW w:w="617" w:type="dxa"/>
            <w:vAlign w:val="center"/>
          </w:tcPr>
          <w:p w14:paraId="673BBFF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14:paraId="7A404EC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101C1A2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EDA14FA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17371A" w:rsidRPr="0017371A">
        <w:rPr>
          <w:rFonts w:ascii="Arial" w:hAnsi="Arial" w:cs="Arial"/>
          <w:sz w:val="24"/>
          <w:szCs w:val="24"/>
        </w:rPr>
        <w:t>(</w:t>
      </w:r>
      <w:proofErr w:type="spellStart"/>
      <w:r w:rsidR="0017371A" w:rsidRPr="0017371A">
        <w:rPr>
          <w:rFonts w:ascii="Arial" w:hAnsi="Arial" w:cs="Arial"/>
          <w:sz w:val="24"/>
          <w:szCs w:val="24"/>
        </w:rPr>
        <w:t>t.j</w:t>
      </w:r>
      <w:proofErr w:type="spellEnd"/>
      <w:r w:rsidR="0017371A" w:rsidRPr="0017371A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17371A" w:rsidRPr="0017371A">
        <w:rPr>
          <w:rFonts w:ascii="Arial" w:hAnsi="Arial" w:cs="Arial"/>
          <w:sz w:val="24"/>
          <w:szCs w:val="24"/>
        </w:rPr>
        <w:t>pĂłĹşn</w:t>
      </w:r>
      <w:proofErr w:type="spellEnd"/>
      <w:r w:rsidR="0017371A" w:rsidRPr="0017371A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040B48AB" w14:textId="77777777" w:rsidTr="00A137C9">
        <w:tc>
          <w:tcPr>
            <w:tcW w:w="617" w:type="dxa"/>
            <w:vAlign w:val="center"/>
          </w:tcPr>
          <w:p w14:paraId="3F639C0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6B649C7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0DD373B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649078E3" w14:textId="77777777" w:rsidTr="00A137C9">
        <w:tc>
          <w:tcPr>
            <w:tcW w:w="617" w:type="dxa"/>
            <w:vAlign w:val="center"/>
          </w:tcPr>
          <w:p w14:paraId="3FEF6E0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14:paraId="5F5D25A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137AAEC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3B2444E0" w14:textId="77777777" w:rsidTr="00A137C9">
        <w:tc>
          <w:tcPr>
            <w:tcW w:w="617" w:type="dxa"/>
            <w:vAlign w:val="center"/>
          </w:tcPr>
          <w:p w14:paraId="157A7FD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3556" w:type="dxa"/>
          </w:tcPr>
          <w:p w14:paraId="17866F9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1B738E3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9731E3D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505BF45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3343E2CC" w14:textId="77777777" w:rsidTr="004F10A0">
        <w:tc>
          <w:tcPr>
            <w:tcW w:w="2660" w:type="dxa"/>
          </w:tcPr>
          <w:p w14:paraId="72B9498D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9479CE9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B5B65B1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C59295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393D9FA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A1E30D3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7371A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4E608546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5C2F1" w14:textId="77777777" w:rsidR="007D5C8C" w:rsidRDefault="007D5C8C" w:rsidP="00025386">
      <w:pPr>
        <w:spacing w:after="0" w:line="240" w:lineRule="auto"/>
      </w:pPr>
      <w:r>
        <w:separator/>
      </w:r>
    </w:p>
  </w:endnote>
  <w:endnote w:type="continuationSeparator" w:id="0">
    <w:p w14:paraId="54701412" w14:textId="77777777" w:rsidR="007D5C8C" w:rsidRDefault="007D5C8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87D9A" w14:textId="77777777" w:rsidR="00025386" w:rsidRDefault="00000815" w:rsidP="00025386">
    <w:pPr>
      <w:pStyle w:val="Stopka"/>
      <w:tabs>
        <w:tab w:val="clear" w:pos="4536"/>
      </w:tabs>
      <w:jc w:val="center"/>
    </w:pPr>
    <w:r>
      <w:rPr>
        <w:noProof/>
      </w:rPr>
      <w:pict w14:anchorId="06311CA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2275FB4" w14:textId="4362C56E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B8F3F73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3155A" w14:textId="77777777" w:rsidR="007D5C8C" w:rsidRDefault="007D5C8C" w:rsidP="00025386">
      <w:pPr>
        <w:spacing w:after="0" w:line="240" w:lineRule="auto"/>
      </w:pPr>
      <w:r>
        <w:separator/>
      </w:r>
    </w:p>
  </w:footnote>
  <w:footnote w:type="continuationSeparator" w:id="0">
    <w:p w14:paraId="56E834A4" w14:textId="77777777" w:rsidR="007D5C8C" w:rsidRDefault="007D5C8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3096D" w14:textId="15D560C8" w:rsidR="0017371A" w:rsidRDefault="00000815">
    <w:pPr>
      <w:pStyle w:val="Nagwek"/>
    </w:pPr>
    <w:r>
      <w:rPr>
        <w:noProof/>
      </w:rPr>
      <w:pict w14:anchorId="388307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4.2pt;height:65.4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829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5C8C"/>
    <w:rsid w:val="00000815"/>
    <w:rsid w:val="00025386"/>
    <w:rsid w:val="000423B9"/>
    <w:rsid w:val="00053927"/>
    <w:rsid w:val="00084786"/>
    <w:rsid w:val="000F73AA"/>
    <w:rsid w:val="0016158F"/>
    <w:rsid w:val="0017371A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7C4FFF"/>
    <w:rsid w:val="007D5C8C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E3CF1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A298AE"/>
  <w15:chartTrackingRefBased/>
  <w15:docId w15:val="{08F8D4BC-97FE-4E6F-92A2-D2FD7B88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236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dc:description/>
  <cp:lastModifiedBy>WN-ZP-MS</cp:lastModifiedBy>
  <cp:revision>5</cp:revision>
  <dcterms:created xsi:type="dcterms:W3CDTF">2026-04-10T15:01:00Z</dcterms:created>
  <dcterms:modified xsi:type="dcterms:W3CDTF">2026-04-16T07:32:00Z</dcterms:modified>
</cp:coreProperties>
</file>