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47593" w14:textId="77777777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5D47A8" w:rsidRPr="005D47A8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20BF65D7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9B2AFFC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716504F" w14:textId="77777777" w:rsidR="00B049E0" w:rsidRPr="0012157F" w:rsidRDefault="005D47A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D47A8">
        <w:rPr>
          <w:rFonts w:ascii="Arial" w:hAnsi="Arial" w:cs="Arial"/>
        </w:rPr>
        <w:t>Infrastruktura Niepołomice Spółka z o.o.</w:t>
      </w:r>
    </w:p>
    <w:p w14:paraId="7E13A08A" w14:textId="77777777" w:rsidR="00B049E0" w:rsidRPr="0012157F" w:rsidRDefault="005D47A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D47A8">
        <w:rPr>
          <w:rFonts w:ascii="Arial" w:hAnsi="Arial" w:cs="Arial"/>
        </w:rPr>
        <w:t xml:space="preserve"> ul. Droga Królewska</w:t>
      </w:r>
      <w:r w:rsidR="00B049E0" w:rsidRPr="0012157F">
        <w:rPr>
          <w:rFonts w:ascii="Arial" w:hAnsi="Arial" w:cs="Arial"/>
        </w:rPr>
        <w:t xml:space="preserve"> </w:t>
      </w:r>
      <w:r w:rsidRPr="005D47A8">
        <w:rPr>
          <w:rFonts w:ascii="Arial" w:hAnsi="Arial" w:cs="Arial"/>
        </w:rPr>
        <w:t>27</w:t>
      </w:r>
      <w:r w:rsidR="00B049E0" w:rsidRPr="0012157F">
        <w:rPr>
          <w:rFonts w:ascii="Arial" w:hAnsi="Arial" w:cs="Arial"/>
        </w:rPr>
        <w:t xml:space="preserve"> </w:t>
      </w:r>
    </w:p>
    <w:p w14:paraId="5202D707" w14:textId="77777777" w:rsidR="00B049E0" w:rsidRDefault="005D47A8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5D47A8">
        <w:rPr>
          <w:rFonts w:ascii="Arial" w:hAnsi="Arial" w:cs="Arial"/>
        </w:rPr>
        <w:t>32-005</w:t>
      </w:r>
      <w:r w:rsidR="00B049E0" w:rsidRPr="0012157F">
        <w:rPr>
          <w:rFonts w:ascii="Arial" w:hAnsi="Arial" w:cs="Arial"/>
        </w:rPr>
        <w:t xml:space="preserve"> </w:t>
      </w:r>
      <w:r w:rsidRPr="005D47A8">
        <w:rPr>
          <w:rFonts w:ascii="Arial" w:hAnsi="Arial" w:cs="Arial"/>
        </w:rPr>
        <w:t>Niepołomice</w:t>
      </w:r>
    </w:p>
    <w:p w14:paraId="51FFFBFD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472E795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6106BFB1" w14:textId="77777777" w:rsidTr="00B475B8">
        <w:tc>
          <w:tcPr>
            <w:tcW w:w="2800" w:type="dxa"/>
          </w:tcPr>
          <w:p w14:paraId="272B34B1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F9143EA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2E74B23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E3A6378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3D525C0A" w14:textId="77777777" w:rsidTr="00B475B8">
        <w:tc>
          <w:tcPr>
            <w:tcW w:w="2800" w:type="dxa"/>
          </w:tcPr>
          <w:p w14:paraId="5AF4E5FB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027B19E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D5AF4D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9B2D997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A1C40D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47A8" w:rsidRPr="0012157F" w14:paraId="070E9BE4" w14:textId="77777777" w:rsidTr="00B3164A">
        <w:tc>
          <w:tcPr>
            <w:tcW w:w="9104" w:type="dxa"/>
            <w:shd w:val="clear" w:color="auto" w:fill="D9D9D9"/>
          </w:tcPr>
          <w:p w14:paraId="27EAE716" w14:textId="77777777" w:rsidR="005D47A8" w:rsidRPr="00B049E0" w:rsidRDefault="005D47A8" w:rsidP="00B3164A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9B011F4" w14:textId="5E85E0C4" w:rsidR="005D47A8" w:rsidRDefault="005D47A8" w:rsidP="00B3164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5D47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D47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D47A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="005E4FD4">
              <w:rPr>
                <w:rFonts w:ascii="Arial" w:hAnsi="Arial" w:cs="Arial"/>
                <w:sz w:val="24"/>
                <w:szCs w:val="24"/>
              </w:rPr>
              <w:t>póżn</w:t>
            </w:r>
            <w:proofErr w:type="spellEnd"/>
            <w:r w:rsidR="005E4FD4">
              <w:rPr>
                <w:rFonts w:ascii="Arial" w:hAnsi="Arial" w:cs="Arial"/>
                <w:sz w:val="24"/>
                <w:szCs w:val="24"/>
              </w:rPr>
              <w:t>.</w:t>
            </w:r>
            <w:r w:rsidRPr="005D47A8">
              <w:rPr>
                <w:rFonts w:ascii="Arial" w:hAnsi="Arial" w:cs="Arial"/>
                <w:sz w:val="24"/>
                <w:szCs w:val="24"/>
              </w:rPr>
              <w:t xml:space="preserve">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72ADAB1C" w14:textId="77777777" w:rsidR="005D47A8" w:rsidRDefault="005D47A8" w:rsidP="00B316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B8A398D" w14:textId="77777777" w:rsidR="005D47A8" w:rsidRDefault="005D47A8" w:rsidP="00B316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50CE8ABF" w14:textId="77777777" w:rsidR="005D47A8" w:rsidRPr="00B049E0" w:rsidRDefault="005D47A8" w:rsidP="00B3164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1EADA7E4" w14:textId="77777777" w:rsidR="005D47A8" w:rsidRPr="00B049E0" w:rsidRDefault="005D47A8" w:rsidP="00B3164A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67F26EF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49016CE3" w14:textId="77777777" w:rsidTr="00B475B8">
        <w:tc>
          <w:tcPr>
            <w:tcW w:w="2269" w:type="dxa"/>
          </w:tcPr>
          <w:p w14:paraId="67058600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213604" w14:textId="77777777" w:rsidR="007B740E" w:rsidRDefault="007B740E" w:rsidP="007B7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10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Zadanie 2 cz. 1 "Budowa sieci kanalizacji sanitarnej dla osiedla Na Wrzosach - etap III"; Zadanie 2 cz. 4 "Budowa sieci wodociągowej i sieci kanalizacji sanitarnej w </w:t>
            </w:r>
            <w:r w:rsidRPr="00B010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miejscowości Niepołomice - rejon ulicy Krakowskiej"; Zadanie 3 cz. 4 "Budowa sieci kanalizacji sanitarnej podciśnieniowej w miejscowości Wola Batorska - zlewnia VS-2"</w:t>
            </w:r>
          </w:p>
          <w:p w14:paraId="7322309C" w14:textId="77777777" w:rsidR="007B740E" w:rsidRDefault="007B740E" w:rsidP="007B7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1AFC5F0" w14:textId="77777777" w:rsidR="007B740E" w:rsidRPr="00953CDA" w:rsidRDefault="007B740E" w:rsidP="007B7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53CD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ZADANIE  CZĘŚCIOWE NR………………………….</w:t>
            </w:r>
          </w:p>
          <w:p w14:paraId="59F28C69" w14:textId="3BF30C0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5D47A8" w:rsidRPr="00A2540E" w14:paraId="46B007BC" w14:textId="77777777" w:rsidTr="00B3164A">
        <w:tc>
          <w:tcPr>
            <w:tcW w:w="2269" w:type="dxa"/>
          </w:tcPr>
          <w:p w14:paraId="56BB2B03" w14:textId="77777777" w:rsidR="005D47A8" w:rsidRPr="00A2540E" w:rsidRDefault="005D47A8" w:rsidP="00B316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656DF72B" w14:textId="77777777" w:rsidR="005D47A8" w:rsidRPr="00A2540E" w:rsidRDefault="005D47A8" w:rsidP="00B316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D4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ZP.IN.271.3.2026</w:t>
            </w:r>
          </w:p>
        </w:tc>
      </w:tr>
    </w:tbl>
    <w:p w14:paraId="6A258C57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D85C5AA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D47A8" w:rsidRPr="005D47A8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3115C4F" w14:textId="77777777" w:rsidTr="00650D6C">
        <w:tc>
          <w:tcPr>
            <w:tcW w:w="9104" w:type="dxa"/>
            <w:shd w:val="clear" w:color="auto" w:fill="D9D9D9"/>
          </w:tcPr>
          <w:p w14:paraId="4FFCDF5A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3C0F09A8" w14:textId="77777777"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27F24C66" w14:textId="77777777" w:rsidR="005D47A8" w:rsidRDefault="007A2BCB" w:rsidP="005D47A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 xml:space="preserve">o szczególnych rozwiązaniach w zakresie przeciwdziałania wspieraniu agresji na </w:t>
      </w:r>
      <w:r w:rsidRPr="00443B23">
        <w:rPr>
          <w:rFonts w:ascii="Arial" w:hAnsi="Arial" w:cs="Arial"/>
          <w:i/>
          <w:iCs/>
          <w:sz w:val="24"/>
          <w:szCs w:val="24"/>
        </w:rPr>
        <w:lastRenderedPageBreak/>
        <w:t>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14:paraId="15699AC8" w14:textId="77777777"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D12205F" w14:textId="77777777" w:rsidTr="00CD4DD1">
        <w:tc>
          <w:tcPr>
            <w:tcW w:w="9104" w:type="dxa"/>
            <w:shd w:val="clear" w:color="auto" w:fill="D9D9D9"/>
          </w:tcPr>
          <w:p w14:paraId="0F63A73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B70DC57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C93A1D8" w14:textId="77777777" w:rsidTr="00847232">
        <w:tc>
          <w:tcPr>
            <w:tcW w:w="9104" w:type="dxa"/>
            <w:shd w:val="clear" w:color="auto" w:fill="D9D9D9"/>
          </w:tcPr>
          <w:p w14:paraId="73C1CAF2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6B4C617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0204C7B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222C25B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4A86F553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7E49F1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25E785C2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41F7ACFF" w14:textId="77777777" w:rsidTr="00B475B8">
        <w:tc>
          <w:tcPr>
            <w:tcW w:w="2660" w:type="dxa"/>
          </w:tcPr>
          <w:p w14:paraId="3E0329D6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68BFBA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F8FF2E6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0664177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EA38E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954151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5B4940B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9AFC2" w14:textId="77777777" w:rsidR="000827A8" w:rsidRDefault="000827A8" w:rsidP="0038231F">
      <w:pPr>
        <w:spacing w:after="0" w:line="240" w:lineRule="auto"/>
      </w:pPr>
      <w:r>
        <w:separator/>
      </w:r>
    </w:p>
  </w:endnote>
  <w:endnote w:type="continuationSeparator" w:id="0">
    <w:p w14:paraId="642EB6CE" w14:textId="77777777" w:rsidR="000827A8" w:rsidRDefault="000827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3C9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49CBE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AB19F" w14:textId="77777777" w:rsidR="000827A8" w:rsidRDefault="000827A8" w:rsidP="0038231F">
      <w:pPr>
        <w:spacing w:after="0" w:line="240" w:lineRule="auto"/>
      </w:pPr>
      <w:r>
        <w:separator/>
      </w:r>
    </w:p>
  </w:footnote>
  <w:footnote w:type="continuationSeparator" w:id="0">
    <w:p w14:paraId="16F50C92" w14:textId="77777777" w:rsidR="000827A8" w:rsidRDefault="000827A8" w:rsidP="0038231F">
      <w:pPr>
        <w:spacing w:after="0" w:line="240" w:lineRule="auto"/>
      </w:pPr>
      <w:r>
        <w:continuationSeparator/>
      </w:r>
    </w:p>
  </w:footnote>
  <w:footnote w:id="1">
    <w:p w14:paraId="76B7A970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7EEC1BE7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42F7749D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2A418314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2E4E5A27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0EE55360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10572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B049E0" w:rsidRPr="00105723">
        <w:rPr>
          <w:rFonts w:ascii="Arial" w:hAnsi="Arial" w:cs="Arial"/>
          <w:color w:val="0070C0"/>
          <w:sz w:val="16"/>
          <w:szCs w:val="16"/>
        </w:rPr>
        <w:t xml:space="preserve"> wyklucza się:</w:t>
      </w:r>
    </w:p>
    <w:p w14:paraId="0EBC4F1D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933B8B7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2A62E8" w:rsidRPr="00105723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2A62E8" w:rsidRPr="00105723">
        <w:rPr>
          <w:rFonts w:ascii="Arial" w:hAnsi="Arial" w:cs="Arial"/>
          <w:color w:val="0070C0"/>
          <w:sz w:val="16"/>
          <w:szCs w:val="16"/>
        </w:rPr>
        <w:t>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4232A1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3E46D" w14:textId="1AAB4425" w:rsidR="005D47A8" w:rsidRDefault="007B740E">
    <w:pPr>
      <w:pStyle w:val="Nagwek"/>
    </w:pPr>
    <w:r>
      <w:pict w14:anchorId="06A04D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5.4pt;height:66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402637">
    <w:abstractNumId w:val="12"/>
  </w:num>
  <w:num w:numId="2" w16cid:durableId="1346133907">
    <w:abstractNumId w:val="0"/>
  </w:num>
  <w:num w:numId="3" w16cid:durableId="1708287683">
    <w:abstractNumId w:val="11"/>
  </w:num>
  <w:num w:numId="4" w16cid:durableId="533077121">
    <w:abstractNumId w:val="14"/>
  </w:num>
  <w:num w:numId="5" w16cid:durableId="990602858">
    <w:abstractNumId w:val="13"/>
  </w:num>
  <w:num w:numId="6" w16cid:durableId="1294405151">
    <w:abstractNumId w:val="10"/>
  </w:num>
  <w:num w:numId="7" w16cid:durableId="2042780489">
    <w:abstractNumId w:val="1"/>
  </w:num>
  <w:num w:numId="8" w16cid:durableId="1010638551">
    <w:abstractNumId w:val="6"/>
  </w:num>
  <w:num w:numId="9" w16cid:durableId="1200901097">
    <w:abstractNumId w:val="4"/>
  </w:num>
  <w:num w:numId="10" w16cid:durableId="2094887459">
    <w:abstractNumId w:val="7"/>
  </w:num>
  <w:num w:numId="11" w16cid:durableId="1787194713">
    <w:abstractNumId w:val="5"/>
  </w:num>
  <w:num w:numId="12" w16cid:durableId="1207257897">
    <w:abstractNumId w:val="9"/>
  </w:num>
  <w:num w:numId="13" w16cid:durableId="497111146">
    <w:abstractNumId w:val="3"/>
  </w:num>
  <w:num w:numId="14" w16cid:durableId="877662945">
    <w:abstractNumId w:val="2"/>
  </w:num>
  <w:num w:numId="15" w16cid:durableId="1790973923">
    <w:abstractNumId w:val="8"/>
  </w:num>
  <w:num w:numId="16" w16cid:durableId="3212754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7A8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27A8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2313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41F0"/>
    <w:rsid w:val="005B11F3"/>
    <w:rsid w:val="005C39CA"/>
    <w:rsid w:val="005D47A8"/>
    <w:rsid w:val="005E176A"/>
    <w:rsid w:val="005E24AA"/>
    <w:rsid w:val="005E4FD4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740E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3CF1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86D886"/>
  <w15:docId w15:val="{9935A95C-7F10-4476-A1B1-8805D02AE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5</cp:revision>
  <cp:lastPrinted>2016-07-26T10:32:00Z</cp:lastPrinted>
  <dcterms:created xsi:type="dcterms:W3CDTF">2026-04-10T15:01:00Z</dcterms:created>
  <dcterms:modified xsi:type="dcterms:W3CDTF">2026-04-16T07:38:00Z</dcterms:modified>
</cp:coreProperties>
</file>