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629D5" w14:textId="6C4303C8" w:rsidR="00D62E6E" w:rsidRPr="000C0F2F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550EA0" w:rsidRPr="000C0F2F">
        <w:rPr>
          <w:rFonts w:ascii="Arial" w:eastAsia="Times New Roman" w:hAnsi="Arial" w:cs="Arial"/>
          <w:bCs/>
          <w:sz w:val="18"/>
          <w:szCs w:val="18"/>
          <w:lang w:eastAsia="pl-PL"/>
        </w:rPr>
        <w:t>1</w:t>
      </w:r>
      <w:r w:rsidR="000C0F2F" w:rsidRPr="000C0F2F">
        <w:rPr>
          <w:rFonts w:ascii="Arial" w:eastAsia="Times New Roman" w:hAnsi="Arial" w:cs="Arial"/>
          <w:bCs/>
          <w:sz w:val="18"/>
          <w:szCs w:val="18"/>
          <w:lang w:eastAsia="pl-PL"/>
        </w:rPr>
        <w:t>0</w:t>
      </w:r>
      <w:r w:rsidRPr="000C0F2F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C0F2F" w14:paraId="171BA1CD" w14:textId="77777777" w:rsidTr="00D62E6E">
        <w:tc>
          <w:tcPr>
            <w:tcW w:w="2800" w:type="dxa"/>
          </w:tcPr>
          <w:p w14:paraId="51FFABB7" w14:textId="77777777" w:rsidR="00D62E6E" w:rsidRPr="000C0F2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C0F2F">
              <w:rPr>
                <w:rFonts w:ascii="Arial" w:hAnsi="Arial" w:cs="Arial"/>
                <w:b/>
                <w:sz w:val="18"/>
                <w:szCs w:val="18"/>
              </w:rPr>
              <w:t>Wykonawca</w:t>
            </w:r>
            <w:r w:rsidRPr="000C0F2F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</w:tcPr>
          <w:p w14:paraId="586B756E" w14:textId="77777777" w:rsidR="00D62E6E" w:rsidRPr="000C0F2F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2D84D0A8" w14:textId="77777777" w:rsidR="00D62E6E" w:rsidRPr="000C0F2F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4592BF" w14:textId="77777777" w:rsidR="00D62E6E" w:rsidRPr="000C0F2F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0C0F2F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C0F2F" w14:paraId="4499AB87" w14:textId="77777777" w:rsidTr="00D62E6E">
        <w:tc>
          <w:tcPr>
            <w:tcW w:w="2800" w:type="dxa"/>
          </w:tcPr>
          <w:p w14:paraId="1A1AE4FB" w14:textId="77777777" w:rsidR="00D62E6E" w:rsidRPr="000C0F2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C0F2F">
              <w:rPr>
                <w:rFonts w:ascii="Arial" w:hAnsi="Arial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</w:tcPr>
          <w:p w14:paraId="14CF2ACE" w14:textId="77777777" w:rsidR="00D62E6E" w:rsidRPr="000C0F2F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6AA9EE76" w14:textId="77777777" w:rsidR="00D62E6E" w:rsidRPr="000C0F2F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2E059A" w14:textId="77777777" w:rsidR="00D62E6E" w:rsidRPr="000C0F2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0C0F2F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5637ED" w14:textId="77777777" w:rsidR="00BC121E" w:rsidRPr="000C0F2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0EA0" w:rsidRPr="000C0F2F" w14:paraId="04721242" w14:textId="77777777" w:rsidTr="00E059A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AC6FCA" w14:textId="77777777" w:rsidR="00550EA0" w:rsidRPr="000C0F2F" w:rsidRDefault="00550EA0" w:rsidP="000C0F2F">
            <w:pPr>
              <w:spacing w:before="120" w:after="0"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OŚWIADCZENIE WYKONAWCY </w:t>
            </w:r>
          </w:p>
          <w:p w14:paraId="2649796B" w14:textId="586612F0" w:rsidR="00550EA0" w:rsidRPr="000C0F2F" w:rsidRDefault="00550EA0" w:rsidP="000C0F2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t.j</w:t>
            </w:r>
            <w:proofErr w:type="spellEnd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</w:t>
            </w:r>
            <w:r w:rsid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óź</w:t>
            </w: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</w:t>
            </w:r>
            <w:proofErr w:type="spellEnd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. zm.) (dalej jako: ustawa </w:t>
            </w:r>
            <w:proofErr w:type="spellStart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Pzp</w:t>
            </w:r>
            <w:proofErr w:type="spellEnd"/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), dotyczące:</w:t>
            </w:r>
          </w:p>
          <w:p w14:paraId="6BC3B9F6" w14:textId="77777777" w:rsidR="00550EA0" w:rsidRPr="000C0F2F" w:rsidRDefault="00550EA0" w:rsidP="000C0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przynależności lub braku przynależności do grupy kapitałowej </w:t>
            </w:r>
          </w:p>
          <w:p w14:paraId="4EC20621" w14:textId="77777777" w:rsidR="00550EA0" w:rsidRPr="000C0F2F" w:rsidRDefault="00550EA0" w:rsidP="000C0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7332187" w14:textId="77777777" w:rsidR="00BC121E" w:rsidRPr="000C0F2F" w:rsidRDefault="00550EA0" w:rsidP="000C0F2F">
      <w:pPr>
        <w:spacing w:before="600"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93F0A" w:rsidRPr="000C0F2F">
        <w:rPr>
          <w:rFonts w:ascii="Arial" w:eastAsia="Times New Roman" w:hAnsi="Arial" w:cs="Arial"/>
          <w:sz w:val="18"/>
          <w:szCs w:val="18"/>
          <w:lang w:eastAsia="pl-PL"/>
        </w:rPr>
        <w:t>N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C0F2F" w14:paraId="1237D339" w14:textId="77777777" w:rsidTr="00D62E6E">
        <w:tc>
          <w:tcPr>
            <w:tcW w:w="2269" w:type="dxa"/>
          </w:tcPr>
          <w:p w14:paraId="6F9A10AE" w14:textId="77777777" w:rsidR="00D62E6E" w:rsidRPr="000C0F2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0F816EA" w14:textId="77777777" w:rsidR="00D62E6E" w:rsidRDefault="00550EA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Zadanie 2 cz. 1 "Budowa sieci kanalizacji sanitarnej dla osiedla Na Wrzosach - etap III"; 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  <w:r w:rsidR="00D62E6E"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.</w:t>
            </w:r>
          </w:p>
          <w:p w14:paraId="4FCB424F" w14:textId="77777777" w:rsidR="00F53CFD" w:rsidRDefault="00F53CF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3668D2B5" w14:textId="77777777" w:rsidR="00F53CFD" w:rsidRDefault="00F53CF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F53CF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Dla część i nr ……………………………..</w:t>
            </w:r>
          </w:p>
          <w:p w14:paraId="047EDED9" w14:textId="4C55EB9F" w:rsidR="00F53CFD" w:rsidRPr="00F53CFD" w:rsidRDefault="00F53CF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50EA0" w:rsidRPr="000C0F2F" w14:paraId="5DF0ED22" w14:textId="77777777" w:rsidTr="00E059A7">
        <w:tc>
          <w:tcPr>
            <w:tcW w:w="2269" w:type="dxa"/>
          </w:tcPr>
          <w:p w14:paraId="02AEE184" w14:textId="77777777" w:rsidR="00550EA0" w:rsidRPr="000C0F2F" w:rsidRDefault="00550EA0" w:rsidP="00E059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0E3416" w14:textId="77777777" w:rsidR="00550EA0" w:rsidRPr="000C0F2F" w:rsidRDefault="00550EA0" w:rsidP="00E059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ZP.IN.271.3.2026</w:t>
            </w:r>
          </w:p>
        </w:tc>
      </w:tr>
    </w:tbl>
    <w:p w14:paraId="7EC62A93" w14:textId="77777777" w:rsidR="00BC121E" w:rsidRPr="000C0F2F" w:rsidRDefault="00550EA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Pr="000C0F2F">
        <w:rPr>
          <w:rFonts w:ascii="Arial" w:eastAsia="Times New Roman" w:hAnsi="Arial" w:cs="Arial"/>
          <w:b/>
          <w:sz w:val="18"/>
          <w:szCs w:val="18"/>
          <w:lang w:eastAsia="pl-PL"/>
        </w:rPr>
        <w:t>Infrastruktura Niepołomice Spółka z o.o.</w:t>
      </w:r>
      <w:r w:rsidR="00BC121E" w:rsidRPr="000C0F2F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="00BC121E" w:rsidRPr="000C0F2F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135C3647" w14:textId="77777777" w:rsidR="00BC121E" w:rsidRPr="000C0F2F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0C0F2F">
        <w:rPr>
          <w:rFonts w:ascii="Arial" w:eastAsia="Times New Roman" w:hAnsi="Arial" w:cs="Arial"/>
          <w:b/>
          <w:bCs/>
          <w:sz w:val="18"/>
          <w:szCs w:val="18"/>
        </w:rPr>
        <w:t xml:space="preserve">Nie przynależę / Przynależę </w:t>
      </w:r>
      <w:r w:rsidRPr="000C0F2F">
        <w:rPr>
          <w:rFonts w:ascii="Arial" w:eastAsia="Times New Roman" w:hAnsi="Arial" w:cs="Arial"/>
          <w:b/>
          <w:bCs/>
          <w:color w:val="0070C0"/>
          <w:sz w:val="18"/>
          <w:szCs w:val="18"/>
        </w:rPr>
        <w:t xml:space="preserve">* 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</w:t>
      </w:r>
      <w:r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>o ochronie konkurencji i konsumentów (</w:t>
      </w:r>
      <w:r w:rsidR="003030B3" w:rsidRPr="000C0F2F">
        <w:rPr>
          <w:rFonts w:ascii="Arial" w:eastAsia="Times New Roman" w:hAnsi="Arial" w:cs="Arial"/>
          <w:sz w:val="18"/>
          <w:szCs w:val="18"/>
          <w:lang w:eastAsia="pl-PL"/>
        </w:rPr>
        <w:t>t.j. Dz.U. 2024 poz. 1616</w:t>
      </w:r>
      <w:r w:rsidR="00BC121E" w:rsidRPr="000C0F2F">
        <w:rPr>
          <w:rFonts w:ascii="Arial" w:eastAsia="Times New Roman" w:hAnsi="Arial" w:cs="Arial"/>
          <w:sz w:val="18"/>
          <w:szCs w:val="18"/>
          <w:lang w:eastAsia="pl-PL"/>
        </w:rPr>
        <w:t>), z innym Wykonawcą, który złożył odrębną ofertę w niniejszym postępowaniu</w:t>
      </w:r>
      <w:r w:rsidR="00067B62" w:rsidRPr="000C0F2F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539AF26C" w14:textId="77777777" w:rsidR="00BF69A4" w:rsidRPr="000C0F2F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  <w:r w:rsidR="00CF03EF" w:rsidRPr="000C0F2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1E4022" w:rsidRPr="000C0F2F">
        <w:rPr>
          <w:rFonts w:ascii="Arial" w:eastAsia="Times New Roman" w:hAnsi="Arial" w:cs="Arial"/>
          <w:b/>
          <w:bCs/>
          <w:color w:val="0070C0"/>
          <w:sz w:val="18"/>
          <w:szCs w:val="1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C0F2F" w14:paraId="01C836E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EEA6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5934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0651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0C0F2F" w14:paraId="16185BF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E2D7A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960F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AE37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0C0F2F" w14:paraId="297A55E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8A85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DE18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0707" w14:textId="77777777" w:rsidR="00BC121E" w:rsidRPr="000C0F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553D9DBC" w14:textId="77777777" w:rsidR="00BC121E" w:rsidRPr="000C0F2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0C0F2F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37D91EF2" w14:textId="77777777" w:rsidR="00BC121E" w:rsidRPr="000C0F2F" w:rsidRDefault="00BC121E" w:rsidP="000C0F2F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85081A" w14:textId="77777777" w:rsidR="00067B62" w:rsidRPr="000C0F2F" w:rsidRDefault="00067B62" w:rsidP="000C0F2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18"/>
          <w:szCs w:val="18"/>
          <w:lang w:eastAsia="pl-PL"/>
        </w:rPr>
      </w:pPr>
      <w:r w:rsidRPr="000C0F2F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*</w:t>
      </w:r>
      <w:r w:rsidRPr="000C0F2F">
        <w:rPr>
          <w:rFonts w:ascii="Arial" w:eastAsia="Times New Roman" w:hAnsi="Arial" w:cs="Arial"/>
          <w:color w:val="0070C0"/>
          <w:sz w:val="18"/>
          <w:szCs w:val="18"/>
          <w:vertAlign w:val="subscript"/>
          <w:lang w:eastAsia="pl-PL"/>
        </w:rPr>
        <w:t xml:space="preserve"> </w:t>
      </w:r>
      <w:r w:rsidR="00CF03EF" w:rsidRPr="000C0F2F">
        <w:rPr>
          <w:rFonts w:ascii="Arial" w:eastAsia="Times New Roman" w:hAnsi="Arial" w:cs="Arial"/>
          <w:color w:val="0070C0"/>
          <w:sz w:val="18"/>
          <w:szCs w:val="18"/>
          <w:vertAlign w:val="subscript"/>
          <w:lang w:eastAsia="pl-PL"/>
        </w:rPr>
        <w:t xml:space="preserve">  </w:t>
      </w:r>
      <w:r w:rsidR="00CF03EF" w:rsidRPr="000C0F2F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Niepotrzebne skreślić lub usunąć</w:t>
      </w:r>
    </w:p>
    <w:p w14:paraId="4D948D49" w14:textId="77777777" w:rsidR="00CF03EF" w:rsidRPr="000C0F2F" w:rsidRDefault="00CF03EF" w:rsidP="000C0F2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C0F2F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** Wypełnić jeżeli dotyczy</w:t>
      </w:r>
    </w:p>
    <w:p w14:paraId="56FCFA11" w14:textId="77777777" w:rsidR="00067B62" w:rsidRPr="000C0F2F" w:rsidRDefault="00067B62" w:rsidP="000C0F2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C0F2F" w14:paraId="1F28D53B" w14:textId="77777777" w:rsidTr="00620E37">
        <w:tc>
          <w:tcPr>
            <w:tcW w:w="2660" w:type="dxa"/>
          </w:tcPr>
          <w:p w14:paraId="42124221" w14:textId="77777777" w:rsidR="00BC121E" w:rsidRPr="000C0F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517FD1AA" w14:textId="77777777" w:rsidR="00BC121E" w:rsidRPr="000C0F2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2F9B5341" w14:textId="77777777" w:rsidR="00BC121E" w:rsidRPr="000C0F2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4D5BF0D" w14:textId="77777777" w:rsidR="00BC121E" w:rsidRPr="000C0F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470F38C7" w14:textId="77777777" w:rsidR="00BC121E" w:rsidRPr="000C0F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0C0F2F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2E02093B" w14:textId="77777777" w:rsidR="00BC121E" w:rsidRPr="000C0F2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50EA0"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C0F2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C890622" w14:textId="77777777" w:rsidR="00106AC7" w:rsidRPr="000C0F2F" w:rsidRDefault="00106AC7" w:rsidP="001E4022">
      <w:pPr>
        <w:rPr>
          <w:sz w:val="18"/>
          <w:szCs w:val="18"/>
        </w:rPr>
      </w:pPr>
    </w:p>
    <w:sectPr w:rsidR="00106AC7" w:rsidRPr="000C0F2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2E169" w14:textId="77777777" w:rsidR="00183D0E" w:rsidRDefault="00183D0E">
      <w:r>
        <w:separator/>
      </w:r>
    </w:p>
  </w:endnote>
  <w:endnote w:type="continuationSeparator" w:id="0">
    <w:p w14:paraId="29CCCF64" w14:textId="77777777" w:rsidR="00183D0E" w:rsidRDefault="0018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9DA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BDF5D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88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8FC5B43" w14:textId="05B5E319" w:rsidR="009A4CD3" w:rsidRDefault="009A4CD3" w:rsidP="000C0F2F">
    <w:pPr>
      <w:pStyle w:val="Stopka"/>
      <w:tabs>
        <w:tab w:val="clear" w:pos="4536"/>
      </w:tabs>
      <w:spacing w:after="60"/>
      <w:jc w:val="center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3B3D1" w14:textId="77777777" w:rsidR="00550EA0" w:rsidRDefault="00550E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75411" w14:textId="77777777" w:rsidR="00183D0E" w:rsidRDefault="00183D0E">
      <w:r>
        <w:separator/>
      </w:r>
    </w:p>
  </w:footnote>
  <w:footnote w:type="continuationSeparator" w:id="0">
    <w:p w14:paraId="23DAE9B2" w14:textId="77777777" w:rsidR="00183D0E" w:rsidRDefault="00183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C989" w14:textId="77777777" w:rsidR="00550EA0" w:rsidRDefault="00550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C7D54" w14:textId="2DD5DA93" w:rsidR="00550EA0" w:rsidRDefault="00F53CFD" w:rsidP="000C0F2F">
    <w:r>
      <w:pict w14:anchorId="2D7236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4.2pt">
          <v:imagedata r:id="rId1" o:title="FENIKS_RP_UE_RGB-1"/>
        </v:shape>
      </w:pict>
    </w:r>
    <w:r w:rsidR="000C0F2F" w:rsidRPr="00624213"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398F" w14:textId="77777777" w:rsidR="00550EA0" w:rsidRDefault="00550E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6236518">
    <w:abstractNumId w:val="13"/>
  </w:num>
  <w:num w:numId="2" w16cid:durableId="845366369">
    <w:abstractNumId w:val="0"/>
  </w:num>
  <w:num w:numId="3" w16cid:durableId="1998923255">
    <w:abstractNumId w:val="11"/>
  </w:num>
  <w:num w:numId="4" w16cid:durableId="1001733761">
    <w:abstractNumId w:val="8"/>
  </w:num>
  <w:num w:numId="5" w16cid:durableId="386954907">
    <w:abstractNumId w:val="7"/>
  </w:num>
  <w:num w:numId="6" w16cid:durableId="1739015462">
    <w:abstractNumId w:val="1"/>
  </w:num>
  <w:num w:numId="7" w16cid:durableId="2008944906">
    <w:abstractNumId w:val="6"/>
  </w:num>
  <w:num w:numId="8" w16cid:durableId="1909880457">
    <w:abstractNumId w:val="3"/>
  </w:num>
  <w:num w:numId="9" w16cid:durableId="1245798237">
    <w:abstractNumId w:val="2"/>
  </w:num>
  <w:num w:numId="10" w16cid:durableId="860240493">
    <w:abstractNumId w:val="5"/>
  </w:num>
  <w:num w:numId="11" w16cid:durableId="421804288">
    <w:abstractNumId w:val="10"/>
  </w:num>
  <w:num w:numId="12" w16cid:durableId="1724527234">
    <w:abstractNumId w:val="4"/>
  </w:num>
  <w:num w:numId="13" w16cid:durableId="1822502667">
    <w:abstractNumId w:val="9"/>
  </w:num>
  <w:num w:numId="14" w16cid:durableId="17574386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D0E"/>
    <w:rsid w:val="0000184A"/>
    <w:rsid w:val="00007C1C"/>
    <w:rsid w:val="00012997"/>
    <w:rsid w:val="000621A2"/>
    <w:rsid w:val="00067B62"/>
    <w:rsid w:val="000719DC"/>
    <w:rsid w:val="00075CEC"/>
    <w:rsid w:val="000807AB"/>
    <w:rsid w:val="000C0F2F"/>
    <w:rsid w:val="000E0467"/>
    <w:rsid w:val="00106AC7"/>
    <w:rsid w:val="00111985"/>
    <w:rsid w:val="00147532"/>
    <w:rsid w:val="001614BA"/>
    <w:rsid w:val="001718C2"/>
    <w:rsid w:val="00183D0E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0EA0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E3CF1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3CFD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DC525"/>
  <w15:chartTrackingRefBased/>
  <w15:docId w15:val="{FDAC2B75-4FB8-4712-8382-DF653496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239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4</cp:revision>
  <cp:lastPrinted>2010-01-07T09:39:00Z</cp:lastPrinted>
  <dcterms:created xsi:type="dcterms:W3CDTF">2026-04-14T14:25:00Z</dcterms:created>
  <dcterms:modified xsi:type="dcterms:W3CDTF">2026-04-16T08:04:00Z</dcterms:modified>
</cp:coreProperties>
</file>